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669" w:rsidRDefault="00416669" w:rsidP="006C1BB3">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Циклограмма</w:t>
      </w:r>
    </w:p>
    <w:p w:rsidR="00416669" w:rsidRDefault="00416669" w:rsidP="006C1BB3">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3-апта (23-27 қаңтар,2023жыл)</w:t>
      </w:r>
    </w:p>
    <w:p w:rsidR="00416669" w:rsidRPr="001D12B6" w:rsidRDefault="00416669" w:rsidP="006C1BB3">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Мектепалды даярлық сыныбы</w:t>
      </w:r>
    </w:p>
    <w:p w:rsidR="00416669" w:rsidRDefault="00416669" w:rsidP="00F77BD9">
      <w:pPr>
        <w:spacing w:after="0" w:line="240" w:lineRule="auto"/>
        <w:jc w:val="center"/>
        <w:rPr>
          <w:rFonts w:ascii="Times New Roman" w:hAnsi="Times New Roman"/>
          <w:b/>
          <w:bCs/>
          <w:sz w:val="24"/>
          <w:szCs w:val="24"/>
          <w:lang w:val="kk-KZ"/>
        </w:rPr>
      </w:pPr>
    </w:p>
    <w:p w:rsidR="00416669" w:rsidRDefault="00416669" w:rsidP="00F77BD9">
      <w:pPr>
        <w:spacing w:after="0" w:line="240" w:lineRule="auto"/>
        <w:jc w:val="center"/>
        <w:rPr>
          <w:rFonts w:ascii="Times New Roman" w:hAnsi="Times New Roman"/>
          <w:b/>
          <w:bCs/>
          <w:sz w:val="24"/>
          <w:szCs w:val="24"/>
          <w:lang w:val="kk-KZ"/>
        </w:rPr>
      </w:pPr>
    </w:p>
    <w:p w:rsidR="00416669" w:rsidRPr="006C1BB3" w:rsidRDefault="00416669" w:rsidP="00F77BD9">
      <w:pPr>
        <w:rPr>
          <w:rFonts w:ascii="Times New Roman" w:hAnsi="Times New Roman"/>
          <w:b/>
          <w:sz w:val="24"/>
          <w:szCs w:val="24"/>
          <w:lang w:val="kk-KZ"/>
        </w:rPr>
      </w:pPr>
      <w:r w:rsidRPr="006C1BB3">
        <w:rPr>
          <w:rFonts w:ascii="Times New Roman" w:hAnsi="Times New Roman"/>
          <w:b/>
          <w:sz w:val="24"/>
          <w:szCs w:val="24"/>
          <w:lang w:val="kk-KZ"/>
        </w:rPr>
        <w:t>Тексерілді:</w:t>
      </w:r>
    </w:p>
    <w:tbl>
      <w:tblPr>
        <w:tblW w:w="53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55"/>
        <w:gridCol w:w="2555"/>
        <w:gridCol w:w="2399"/>
        <w:gridCol w:w="2957"/>
        <w:gridCol w:w="2180"/>
        <w:gridCol w:w="2332"/>
      </w:tblGrid>
      <w:tr w:rsidR="00416669" w:rsidRPr="00295684" w:rsidTr="00E85271">
        <w:tc>
          <w:tcPr>
            <w:tcW w:w="797" w:type="pct"/>
          </w:tcPr>
          <w:p w:rsidR="00416669" w:rsidRPr="00295684" w:rsidRDefault="00416669" w:rsidP="00295684">
            <w:pPr>
              <w:autoSpaceDE w:val="0"/>
              <w:autoSpaceDN w:val="0"/>
              <w:adjustRightInd w:val="0"/>
              <w:spacing w:after="0" w:line="240" w:lineRule="auto"/>
              <w:rPr>
                <w:rFonts w:ascii="Times New Roman" w:hAnsi="Times New Roman"/>
                <w:b/>
                <w:bCs/>
                <w:sz w:val="24"/>
                <w:szCs w:val="24"/>
                <w:lang w:val="kk-KZ"/>
              </w:rPr>
            </w:pPr>
            <w:r w:rsidRPr="00295684">
              <w:rPr>
                <w:rFonts w:ascii="Times New Roman" w:hAnsi="Times New Roman"/>
                <w:b/>
                <w:bCs/>
                <w:color w:val="000000"/>
                <w:sz w:val="24"/>
                <w:szCs w:val="24"/>
                <w:lang w:val="kk-KZ"/>
              </w:rPr>
              <w:t>Күн тәртібінің үлгісі</w:t>
            </w:r>
          </w:p>
        </w:tc>
        <w:tc>
          <w:tcPr>
            <w:tcW w:w="864" w:type="pct"/>
          </w:tcPr>
          <w:p w:rsidR="00416669" w:rsidRDefault="00416669" w:rsidP="00295684">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Дүйсенбі</w:t>
            </w:r>
          </w:p>
          <w:p w:rsidR="00416669" w:rsidRPr="00295684" w:rsidRDefault="00416669" w:rsidP="00295684">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23.01.2023</w:t>
            </w:r>
          </w:p>
        </w:tc>
        <w:tc>
          <w:tcPr>
            <w:tcW w:w="812" w:type="pct"/>
          </w:tcPr>
          <w:p w:rsidR="00416669" w:rsidRDefault="00416669" w:rsidP="00295684">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Сейсенбі</w:t>
            </w:r>
          </w:p>
          <w:p w:rsidR="00416669" w:rsidRPr="00295684" w:rsidRDefault="00416669" w:rsidP="00295684">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24.01.2023</w:t>
            </w:r>
          </w:p>
        </w:tc>
        <w:tc>
          <w:tcPr>
            <w:tcW w:w="829" w:type="pct"/>
          </w:tcPr>
          <w:p w:rsidR="00416669" w:rsidRDefault="00416669" w:rsidP="00295684">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Сәрсенбі</w:t>
            </w:r>
          </w:p>
          <w:p w:rsidR="00416669" w:rsidRPr="00295684" w:rsidRDefault="00416669" w:rsidP="00295684">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25.01.2023</w:t>
            </w:r>
          </w:p>
          <w:p w:rsidR="00416669" w:rsidRPr="00295684" w:rsidRDefault="00416669" w:rsidP="00295684">
            <w:pPr>
              <w:autoSpaceDE w:val="0"/>
              <w:autoSpaceDN w:val="0"/>
              <w:adjustRightInd w:val="0"/>
              <w:spacing w:after="0" w:line="240" w:lineRule="auto"/>
              <w:rPr>
                <w:rFonts w:ascii="Times New Roman" w:hAnsi="Times New Roman"/>
                <w:b/>
                <w:bCs/>
                <w:sz w:val="24"/>
                <w:szCs w:val="24"/>
                <w:lang w:val="kk-KZ"/>
              </w:rPr>
            </w:pPr>
          </w:p>
        </w:tc>
        <w:tc>
          <w:tcPr>
            <w:tcW w:w="866" w:type="pct"/>
          </w:tcPr>
          <w:p w:rsidR="00416669" w:rsidRDefault="00416669" w:rsidP="00295684">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Бейсенбі</w:t>
            </w:r>
          </w:p>
          <w:p w:rsidR="00416669" w:rsidRPr="00295684" w:rsidRDefault="00416669" w:rsidP="00295684">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26.01.2023</w:t>
            </w:r>
          </w:p>
        </w:tc>
        <w:tc>
          <w:tcPr>
            <w:tcW w:w="832" w:type="pct"/>
          </w:tcPr>
          <w:p w:rsidR="00416669" w:rsidRDefault="00416669" w:rsidP="00295684">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Жұма</w:t>
            </w:r>
          </w:p>
          <w:p w:rsidR="00416669" w:rsidRPr="00295684" w:rsidRDefault="00416669" w:rsidP="00295684">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27.01.2023</w:t>
            </w:r>
          </w:p>
          <w:p w:rsidR="00416669" w:rsidRPr="00295684" w:rsidRDefault="00416669" w:rsidP="00295684">
            <w:pPr>
              <w:autoSpaceDE w:val="0"/>
              <w:autoSpaceDN w:val="0"/>
              <w:adjustRightInd w:val="0"/>
              <w:spacing w:after="0" w:line="240" w:lineRule="auto"/>
              <w:rPr>
                <w:rFonts w:ascii="Times New Roman" w:hAnsi="Times New Roman"/>
                <w:b/>
                <w:bCs/>
                <w:sz w:val="24"/>
                <w:szCs w:val="24"/>
                <w:lang w:val="kk-KZ"/>
              </w:rPr>
            </w:pPr>
          </w:p>
        </w:tc>
      </w:tr>
      <w:tr w:rsidR="00416669" w:rsidRPr="00295684" w:rsidTr="00E85271">
        <w:trPr>
          <w:trHeight w:val="4831"/>
        </w:trPr>
        <w:tc>
          <w:tcPr>
            <w:tcW w:w="797" w:type="pct"/>
          </w:tcPr>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 қабылдау</w:t>
            </w:r>
          </w:p>
        </w:tc>
        <w:tc>
          <w:tcPr>
            <w:tcW w:w="864" w:type="pct"/>
          </w:tcPr>
          <w:p w:rsidR="00416669" w:rsidRPr="006C1BB3" w:rsidRDefault="00416669" w:rsidP="00295684">
            <w:pPr>
              <w:spacing w:after="0" w:line="240" w:lineRule="auto"/>
              <w:rPr>
                <w:rFonts w:ascii="Times New Roman" w:hAnsi="Times New Roman"/>
                <w:color w:val="FF0000"/>
                <w:sz w:val="24"/>
                <w:szCs w:val="24"/>
                <w:lang w:val="kk-KZ"/>
              </w:rPr>
            </w:pPr>
            <w:r w:rsidRPr="006C1BB3">
              <w:rPr>
                <w:rFonts w:ascii="Times New Roman" w:hAnsi="Times New Roman"/>
                <w:color w:val="FF0000"/>
                <w:sz w:val="24"/>
                <w:szCs w:val="24"/>
                <w:lang w:val="kk-KZ"/>
              </w:rPr>
              <w:t xml:space="preserve">Балаларды жақсы көңіл күймен қарсы алу. </w:t>
            </w:r>
          </w:p>
          <w:p w:rsidR="00416669" w:rsidRPr="006C1BB3" w:rsidRDefault="00416669" w:rsidP="00295684">
            <w:pPr>
              <w:spacing w:after="0" w:line="240" w:lineRule="auto"/>
              <w:rPr>
                <w:rFonts w:ascii="Times New Roman" w:hAnsi="Times New Roman"/>
                <w:b/>
                <w:color w:val="FF0000"/>
                <w:sz w:val="24"/>
                <w:szCs w:val="24"/>
                <w:lang w:val="kk-KZ"/>
              </w:rPr>
            </w:pPr>
            <w:r w:rsidRPr="006C1BB3">
              <w:rPr>
                <w:rFonts w:ascii="Times New Roman" w:hAnsi="Times New Roman"/>
                <w:b/>
                <w:color w:val="FF0000"/>
                <w:sz w:val="24"/>
                <w:szCs w:val="24"/>
                <w:lang w:val="kk-KZ"/>
              </w:rPr>
              <w:t xml:space="preserve"> Дидактикалық ойын: «Сөзді аяқта»</w:t>
            </w:r>
          </w:p>
          <w:p w:rsidR="00416669" w:rsidRPr="00295684" w:rsidRDefault="00416669" w:rsidP="00A51F23">
            <w:pPr>
              <w:pStyle w:val="NoSpacing"/>
              <w:rPr>
                <w:sz w:val="24"/>
                <w:szCs w:val="24"/>
                <w:lang w:val="kk-KZ"/>
              </w:rPr>
            </w:pPr>
            <w:r w:rsidRPr="00295684">
              <w:rPr>
                <w:sz w:val="24"/>
                <w:szCs w:val="24"/>
                <w:lang w:val="kk-KZ"/>
              </w:rPr>
              <w:t>Мақсаты: Балаларға сөйлемді бастап, жиһаз атауымен аяқтауға үйрету.</w:t>
            </w:r>
          </w:p>
          <w:p w:rsidR="00416669" w:rsidRDefault="00416669" w:rsidP="00A51F23">
            <w:pPr>
              <w:pStyle w:val="NoSpacing"/>
              <w:rPr>
                <w:b/>
                <w:sz w:val="24"/>
                <w:szCs w:val="24"/>
                <w:lang w:val="kk-KZ"/>
              </w:rPr>
            </w:pPr>
            <w:r>
              <w:rPr>
                <w:b/>
                <w:sz w:val="24"/>
                <w:szCs w:val="24"/>
                <w:lang w:val="kk-KZ"/>
              </w:rPr>
              <w:t>1.</w:t>
            </w:r>
            <w:r w:rsidRPr="00295684">
              <w:rPr>
                <w:b/>
                <w:sz w:val="24"/>
                <w:szCs w:val="24"/>
                <w:lang w:val="kk-KZ"/>
              </w:rPr>
              <w:t>Сөйлеуді дамыту</w:t>
            </w:r>
          </w:p>
          <w:p w:rsidR="00416669" w:rsidRPr="00FC6A12" w:rsidRDefault="00416669" w:rsidP="00B7514F">
            <w:pPr>
              <w:spacing w:after="0" w:line="240" w:lineRule="auto"/>
              <w:rPr>
                <w:rFonts w:ascii="Times New Roman" w:hAnsi="Times New Roman"/>
                <w:b/>
                <w:sz w:val="24"/>
                <w:szCs w:val="24"/>
                <w:lang w:val="kk-KZ"/>
              </w:rPr>
            </w:pPr>
            <w:r w:rsidRPr="00FC6A12">
              <w:rPr>
                <w:rFonts w:ascii="Times New Roman" w:hAnsi="Times New Roman"/>
                <w:b/>
                <w:sz w:val="24"/>
                <w:szCs w:val="24"/>
                <w:lang w:val="kk-KZ"/>
              </w:rPr>
              <w:t>Қыс</w:t>
            </w:r>
            <w:r w:rsidRPr="00FC6A12">
              <w:rPr>
                <w:rFonts w:ascii="Times New Roman" w:hAnsi="Times New Roman"/>
                <w:b/>
                <w:spacing w:val="-2"/>
                <w:sz w:val="24"/>
                <w:szCs w:val="24"/>
                <w:lang w:val="kk-KZ"/>
              </w:rPr>
              <w:t xml:space="preserve"> </w:t>
            </w:r>
            <w:r w:rsidRPr="00FC6A12">
              <w:rPr>
                <w:rFonts w:ascii="Times New Roman" w:hAnsi="Times New Roman"/>
                <w:b/>
                <w:sz w:val="24"/>
                <w:szCs w:val="24"/>
                <w:lang w:val="kk-KZ"/>
              </w:rPr>
              <w:t>қызықтары</w:t>
            </w:r>
            <w:r w:rsidRPr="00B7514F">
              <w:rPr>
                <w:rFonts w:ascii="Times New Roman" w:hAnsi="Times New Roman"/>
                <w:b/>
                <w:sz w:val="24"/>
                <w:szCs w:val="24"/>
                <w:lang w:val="kk-KZ"/>
              </w:rPr>
              <w:t>.</w:t>
            </w:r>
            <w:r w:rsidRPr="00FC6A12">
              <w:rPr>
                <w:rFonts w:ascii="Times New Roman" w:hAnsi="Times New Roman"/>
                <w:b/>
                <w:sz w:val="24"/>
                <w:szCs w:val="24"/>
                <w:lang w:val="kk-KZ"/>
              </w:rPr>
              <w:t xml:space="preserve"> </w:t>
            </w:r>
          </w:p>
          <w:p w:rsidR="00416669" w:rsidRPr="00B7514F" w:rsidRDefault="00416669" w:rsidP="00B7514F">
            <w:pPr>
              <w:pStyle w:val="TableParagraph"/>
              <w:spacing w:line="276" w:lineRule="auto"/>
              <w:ind w:left="0" w:right="1110"/>
              <w:rPr>
                <w:sz w:val="24"/>
              </w:rPr>
            </w:pPr>
            <w:r w:rsidRPr="00B7514F">
              <w:rPr>
                <w:sz w:val="24"/>
              </w:rPr>
              <w:t>Қыс белгілері жайлы</w:t>
            </w:r>
            <w:r w:rsidRPr="00B7514F">
              <w:rPr>
                <w:spacing w:val="-57"/>
                <w:sz w:val="24"/>
              </w:rPr>
              <w:t xml:space="preserve"> </w:t>
            </w:r>
            <w:r w:rsidRPr="00B7514F">
              <w:rPr>
                <w:sz w:val="24"/>
              </w:rPr>
              <w:t>әңгімелесу.</w:t>
            </w:r>
            <w:r w:rsidRPr="00FC6A12">
              <w:rPr>
                <w:sz w:val="24"/>
              </w:rPr>
              <w:t xml:space="preserve"> </w:t>
            </w:r>
            <w:r w:rsidRPr="00B7514F">
              <w:rPr>
                <w:sz w:val="24"/>
              </w:rPr>
              <w:t>Балалардың қыс мезгілі жайлы білімдерін</w:t>
            </w:r>
            <w:r w:rsidRPr="00B7514F">
              <w:rPr>
                <w:spacing w:val="-57"/>
                <w:sz w:val="24"/>
              </w:rPr>
              <w:t xml:space="preserve"> </w:t>
            </w:r>
            <w:r w:rsidRPr="00B7514F">
              <w:rPr>
                <w:sz w:val="24"/>
              </w:rPr>
              <w:t>дамыту.</w:t>
            </w:r>
          </w:p>
          <w:p w:rsidR="00416669" w:rsidRPr="00FC6A12" w:rsidRDefault="00416669" w:rsidP="00B7514F">
            <w:pPr>
              <w:spacing w:after="0" w:line="240" w:lineRule="auto"/>
              <w:rPr>
                <w:rFonts w:ascii="Times New Roman" w:hAnsi="Times New Roman"/>
                <w:sz w:val="24"/>
                <w:lang w:val="kk-KZ"/>
              </w:rPr>
            </w:pPr>
            <w:r w:rsidRPr="00FC6A12">
              <w:rPr>
                <w:rFonts w:ascii="Times New Roman" w:hAnsi="Times New Roman"/>
                <w:sz w:val="24"/>
                <w:lang w:val="kk-KZ"/>
              </w:rPr>
              <w:t>Табиғатты</w:t>
            </w:r>
            <w:r w:rsidRPr="00FC6A12">
              <w:rPr>
                <w:rFonts w:ascii="Times New Roman" w:hAnsi="Times New Roman"/>
                <w:spacing w:val="-3"/>
                <w:sz w:val="24"/>
                <w:lang w:val="kk-KZ"/>
              </w:rPr>
              <w:t xml:space="preserve"> </w:t>
            </w:r>
            <w:r w:rsidRPr="00FC6A12">
              <w:rPr>
                <w:rFonts w:ascii="Times New Roman" w:hAnsi="Times New Roman"/>
                <w:sz w:val="24"/>
                <w:lang w:val="kk-KZ"/>
              </w:rPr>
              <w:t>қорғай</w:t>
            </w:r>
            <w:r w:rsidRPr="00FC6A12">
              <w:rPr>
                <w:rFonts w:ascii="Times New Roman" w:hAnsi="Times New Roman"/>
                <w:spacing w:val="-1"/>
                <w:sz w:val="24"/>
                <w:lang w:val="kk-KZ"/>
              </w:rPr>
              <w:t xml:space="preserve"> </w:t>
            </w:r>
            <w:r w:rsidRPr="00FC6A12">
              <w:rPr>
                <w:rFonts w:ascii="Times New Roman" w:hAnsi="Times New Roman"/>
                <w:sz w:val="24"/>
                <w:lang w:val="kk-KZ"/>
              </w:rPr>
              <w:t>білуге</w:t>
            </w:r>
            <w:r w:rsidRPr="00FC6A12">
              <w:rPr>
                <w:rFonts w:ascii="Times New Roman" w:hAnsi="Times New Roman"/>
                <w:spacing w:val="-3"/>
                <w:sz w:val="24"/>
                <w:lang w:val="kk-KZ"/>
              </w:rPr>
              <w:t xml:space="preserve"> </w:t>
            </w:r>
            <w:r w:rsidRPr="00FC6A12">
              <w:rPr>
                <w:rFonts w:ascii="Times New Roman" w:hAnsi="Times New Roman"/>
                <w:sz w:val="24"/>
                <w:lang w:val="kk-KZ"/>
              </w:rPr>
              <w:t>тәрбиелеу.</w:t>
            </w:r>
          </w:p>
          <w:p w:rsidR="00416669" w:rsidRDefault="00416669" w:rsidP="00B7514F">
            <w:pPr>
              <w:autoSpaceDE w:val="0"/>
              <w:autoSpaceDN w:val="0"/>
              <w:adjustRightInd w:val="0"/>
              <w:spacing w:after="0" w:line="240" w:lineRule="auto"/>
              <w:rPr>
                <w:rFonts w:ascii="Times New Roman" w:hAnsi="Times New Roman"/>
                <w:b/>
                <w:sz w:val="24"/>
                <w:szCs w:val="24"/>
                <w:lang w:val="kk-KZ"/>
              </w:rPr>
            </w:pPr>
            <w:r w:rsidRPr="00FC6A12">
              <w:rPr>
                <w:rFonts w:ascii="Times New Roman" w:hAnsi="Times New Roman"/>
                <w:b/>
                <w:sz w:val="24"/>
                <w:lang w:val="kk-KZ"/>
              </w:rPr>
              <w:t>2</w:t>
            </w:r>
            <w:r w:rsidRPr="00FC6A12">
              <w:rPr>
                <w:rFonts w:ascii="Times New Roman" w:hAnsi="Times New Roman"/>
                <w:sz w:val="24"/>
                <w:lang w:val="kk-KZ"/>
              </w:rPr>
              <w:t>.</w:t>
            </w:r>
            <w:r w:rsidRPr="00295684">
              <w:rPr>
                <w:rFonts w:ascii="Times New Roman" w:hAnsi="Times New Roman"/>
                <w:b/>
                <w:sz w:val="24"/>
                <w:szCs w:val="24"/>
                <w:lang w:val="kk-KZ"/>
              </w:rPr>
              <w:t>Математика негіздері</w:t>
            </w:r>
          </w:p>
          <w:p w:rsidR="00416669" w:rsidRDefault="00416669" w:rsidP="00B7514F">
            <w:pPr>
              <w:autoSpaceDE w:val="0"/>
              <w:autoSpaceDN w:val="0"/>
              <w:adjustRightInd w:val="0"/>
              <w:spacing w:after="0" w:line="240" w:lineRule="auto"/>
              <w:rPr>
                <w:rFonts w:ascii="Times New Roman" w:hAnsi="Times New Roman"/>
                <w:b/>
                <w:bCs/>
                <w:sz w:val="23"/>
                <w:szCs w:val="23"/>
                <w:lang w:val="kk-KZ"/>
              </w:rPr>
            </w:pPr>
            <w:r w:rsidRPr="00FC6A12">
              <w:rPr>
                <w:rFonts w:ascii="Times New Roman" w:hAnsi="Times New Roman"/>
                <w:b/>
                <w:bCs/>
                <w:sz w:val="23"/>
                <w:szCs w:val="23"/>
                <w:lang w:val="kk-KZ"/>
              </w:rPr>
              <w:t>Заттарды салмағы бойынша салыстыру</w:t>
            </w:r>
          </w:p>
          <w:p w:rsidR="00416669" w:rsidRPr="007B5FE7" w:rsidRDefault="00416669" w:rsidP="00B7514F">
            <w:pPr>
              <w:pStyle w:val="Default"/>
              <w:rPr>
                <w:sz w:val="23"/>
                <w:szCs w:val="23"/>
              </w:rPr>
            </w:pPr>
            <w:r w:rsidRPr="007B5FE7">
              <w:rPr>
                <w:sz w:val="23"/>
                <w:szCs w:val="23"/>
                <w:lang w:val="kk-KZ"/>
              </w:rPr>
              <w:t xml:space="preserve">«жеңіл – ауыр» сөздерін пайдалана отырып, салыстыруды үйрету; заттардың салмағын өлшемі бойынша анықтауды үйрету; кеңістікте орналасуды сипаттау білігін дамыту жұмысын жалғастыру; зейінді, ойлауды, сөйлеу дағдыларын дамыту. </w:t>
            </w:r>
            <w:r w:rsidRPr="007B5FE7">
              <w:rPr>
                <w:sz w:val="23"/>
                <w:szCs w:val="23"/>
              </w:rPr>
              <w:t xml:space="preserve">Дербестікке тәрбиелеу </w:t>
            </w:r>
          </w:p>
          <w:p w:rsidR="00416669" w:rsidRPr="00B7514F" w:rsidRDefault="00416669" w:rsidP="00B7514F">
            <w:pPr>
              <w:autoSpaceDE w:val="0"/>
              <w:autoSpaceDN w:val="0"/>
              <w:adjustRightInd w:val="0"/>
              <w:spacing w:after="0" w:line="240" w:lineRule="auto"/>
              <w:rPr>
                <w:rFonts w:ascii="Times New Roman" w:hAnsi="Times New Roman"/>
                <w:b/>
                <w:sz w:val="24"/>
                <w:szCs w:val="24"/>
                <w:lang w:val="kk-KZ"/>
              </w:rPr>
            </w:pPr>
          </w:p>
          <w:p w:rsidR="00416669" w:rsidRPr="00B7514F" w:rsidRDefault="00416669" w:rsidP="00B7514F">
            <w:pPr>
              <w:spacing w:after="0" w:line="240" w:lineRule="auto"/>
              <w:rPr>
                <w:rFonts w:ascii="Times New Roman" w:hAnsi="Times New Roman"/>
                <w:sz w:val="24"/>
                <w:lang w:val="kk-KZ"/>
              </w:rPr>
            </w:pPr>
          </w:p>
          <w:p w:rsidR="00416669" w:rsidRPr="00B7514F" w:rsidRDefault="00416669" w:rsidP="00B7514F">
            <w:pPr>
              <w:spacing w:after="0" w:line="240" w:lineRule="auto"/>
              <w:rPr>
                <w:rFonts w:ascii="Times New Roman" w:hAnsi="Times New Roman"/>
                <w:b/>
                <w:sz w:val="24"/>
                <w:szCs w:val="24"/>
                <w:lang w:val="kk-KZ"/>
              </w:rPr>
            </w:pPr>
          </w:p>
          <w:p w:rsidR="00416669" w:rsidRPr="00B7514F" w:rsidRDefault="00416669" w:rsidP="00A51F23">
            <w:pPr>
              <w:pStyle w:val="NoSpacing"/>
              <w:rPr>
                <w:b/>
                <w:sz w:val="24"/>
                <w:szCs w:val="24"/>
                <w:lang w:val="kk-KZ"/>
              </w:rPr>
            </w:pPr>
          </w:p>
          <w:p w:rsidR="00416669" w:rsidRPr="00295684" w:rsidRDefault="00416669" w:rsidP="006C1BB3">
            <w:pPr>
              <w:pStyle w:val="NoSpacing"/>
              <w:rPr>
                <w:b/>
                <w:color w:val="000000"/>
                <w:sz w:val="24"/>
                <w:szCs w:val="24"/>
                <w:lang w:val="kk-KZ"/>
              </w:rPr>
            </w:pPr>
          </w:p>
        </w:tc>
        <w:tc>
          <w:tcPr>
            <w:tcW w:w="812" w:type="pct"/>
          </w:tcPr>
          <w:p w:rsidR="00416669" w:rsidRPr="00024BA2" w:rsidRDefault="00416669" w:rsidP="00295684">
            <w:pPr>
              <w:spacing w:after="0" w:line="240" w:lineRule="auto"/>
              <w:rPr>
                <w:rFonts w:ascii="Times New Roman" w:hAnsi="Times New Roman"/>
                <w:b/>
                <w:color w:val="FF0000"/>
                <w:sz w:val="24"/>
                <w:szCs w:val="24"/>
                <w:lang w:val="kk-KZ"/>
              </w:rPr>
            </w:pPr>
            <w:r w:rsidRPr="00024BA2">
              <w:rPr>
                <w:rFonts w:ascii="Times New Roman" w:hAnsi="Times New Roman"/>
                <w:b/>
                <w:color w:val="FF0000"/>
                <w:sz w:val="24"/>
                <w:szCs w:val="24"/>
                <w:lang w:val="kk-KZ"/>
              </w:rPr>
              <w:t>Сюжеттік ойын:</w:t>
            </w:r>
          </w:p>
          <w:p w:rsidR="00416669" w:rsidRPr="00024BA2" w:rsidRDefault="00416669" w:rsidP="00295684">
            <w:pPr>
              <w:spacing w:after="0" w:line="240" w:lineRule="auto"/>
              <w:rPr>
                <w:rFonts w:ascii="Times New Roman" w:hAnsi="Times New Roman"/>
                <w:color w:val="FF0000"/>
                <w:sz w:val="24"/>
                <w:szCs w:val="24"/>
                <w:lang w:val="kk-KZ"/>
              </w:rPr>
            </w:pPr>
            <w:r w:rsidRPr="00024BA2">
              <w:rPr>
                <w:rFonts w:ascii="Times New Roman" w:hAnsi="Times New Roman"/>
                <w:color w:val="FF0000"/>
                <w:sz w:val="24"/>
                <w:szCs w:val="24"/>
                <w:lang w:val="kk-KZ"/>
              </w:rPr>
              <w:t>«Менің ата-әжем»</w:t>
            </w:r>
          </w:p>
          <w:p w:rsidR="00416669" w:rsidRPr="00295684" w:rsidRDefault="00416669" w:rsidP="00295684">
            <w:pPr>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 xml:space="preserve">Мақсаты: </w:t>
            </w:r>
            <w:r w:rsidRPr="00295684">
              <w:rPr>
                <w:rFonts w:ascii="Times New Roman" w:hAnsi="Times New Roman"/>
                <w:color w:val="000000"/>
                <w:sz w:val="24"/>
                <w:szCs w:val="24"/>
                <w:lang w:val="kk-KZ"/>
              </w:rPr>
              <w:t>Отбасы мүшелерінің үйдегі қызметтерін үйрету.</w:t>
            </w:r>
          </w:p>
          <w:p w:rsidR="00416669" w:rsidRDefault="00416669" w:rsidP="00D808AB">
            <w:pPr>
              <w:pStyle w:val="NoSpacing"/>
              <w:rPr>
                <w:b/>
                <w:sz w:val="24"/>
                <w:szCs w:val="24"/>
                <w:lang w:val="kk-KZ"/>
              </w:rPr>
            </w:pPr>
            <w:r>
              <w:rPr>
                <w:b/>
                <w:sz w:val="24"/>
                <w:szCs w:val="24"/>
                <w:lang w:val="kk-KZ"/>
              </w:rPr>
              <w:t>1.Сауат ашу</w:t>
            </w:r>
          </w:p>
          <w:p w:rsidR="00416669" w:rsidRDefault="00416669" w:rsidP="00D808AB">
            <w:pPr>
              <w:pStyle w:val="NoSpacing"/>
              <w:rPr>
                <w:b/>
                <w:sz w:val="24"/>
                <w:szCs w:val="24"/>
                <w:lang w:val="kk-KZ"/>
              </w:rPr>
            </w:pPr>
            <w:r w:rsidRPr="00024BA2">
              <w:rPr>
                <w:b/>
                <w:sz w:val="24"/>
                <w:szCs w:val="24"/>
                <w:lang w:val="kk-KZ"/>
              </w:rPr>
              <w:t>Дыбыстық талдау [ү]</w:t>
            </w:r>
          </w:p>
          <w:p w:rsidR="00416669" w:rsidRDefault="00416669" w:rsidP="00D808AB">
            <w:pPr>
              <w:pStyle w:val="NoSpacing"/>
              <w:rPr>
                <w:lang w:val="kk-KZ"/>
              </w:rPr>
            </w:pPr>
            <w:r w:rsidRPr="007B5FE7">
              <w:rPr>
                <w:lang w:val="kk-KZ"/>
              </w:rPr>
              <w:t>Міндеттері: 1. Сөздегі дыбыс санын анықтай алуға үйрету, дыбыстық талдау жасауды үйретуді жалғастыру. 2. Сөзді буынға бөле алу дағдыларын бекіту. 3. Дербес жұмыс істеу алуға жəне əрқашанда ақжарқын жүруге тəрбиелеу.</w:t>
            </w:r>
          </w:p>
          <w:p w:rsidR="00416669" w:rsidRDefault="00416669" w:rsidP="00024BA2">
            <w:pPr>
              <w:spacing w:after="0" w:line="240" w:lineRule="auto"/>
              <w:rPr>
                <w:rFonts w:ascii="Times New Roman" w:hAnsi="Times New Roman"/>
                <w:b/>
                <w:color w:val="000000"/>
                <w:sz w:val="24"/>
                <w:szCs w:val="24"/>
                <w:lang w:val="kk-KZ"/>
              </w:rPr>
            </w:pPr>
            <w:r w:rsidRPr="00024BA2">
              <w:rPr>
                <w:rFonts w:ascii="Times New Roman" w:hAnsi="Times New Roman"/>
                <w:b/>
                <w:lang w:val="kk-KZ"/>
              </w:rPr>
              <w:t>2.</w:t>
            </w:r>
            <w:r w:rsidRPr="00295684">
              <w:rPr>
                <w:rFonts w:ascii="Times New Roman" w:hAnsi="Times New Roman"/>
                <w:b/>
                <w:color w:val="000000"/>
                <w:sz w:val="24"/>
                <w:szCs w:val="24"/>
                <w:lang w:val="kk-KZ"/>
              </w:rPr>
              <w:t>Қоршаған ортамен танысу</w:t>
            </w:r>
          </w:p>
          <w:p w:rsidR="00416669" w:rsidRDefault="00416669" w:rsidP="00024BA2">
            <w:pPr>
              <w:pStyle w:val="Default"/>
              <w:rPr>
                <w:b/>
                <w:sz w:val="22"/>
                <w:szCs w:val="22"/>
                <w:lang w:val="kk-KZ"/>
              </w:rPr>
            </w:pPr>
            <w:r w:rsidRPr="00FC6A12">
              <w:rPr>
                <w:b/>
                <w:sz w:val="22"/>
                <w:szCs w:val="22"/>
                <w:lang w:val="kk-KZ"/>
              </w:rPr>
              <w:t>Әтеш қай кезде шақырады?</w:t>
            </w:r>
          </w:p>
          <w:p w:rsidR="00416669" w:rsidRPr="00024BA2" w:rsidRDefault="00416669" w:rsidP="00024BA2">
            <w:pPr>
              <w:pStyle w:val="Default"/>
              <w:rPr>
                <w:sz w:val="22"/>
                <w:szCs w:val="22"/>
                <w:lang w:val="kk-KZ"/>
              </w:rPr>
            </w:pPr>
            <w:r w:rsidRPr="00024BA2">
              <w:rPr>
                <w:sz w:val="22"/>
                <w:szCs w:val="22"/>
                <w:lang w:val="kk-KZ"/>
              </w:rPr>
              <w:t xml:space="preserve">Үй құстарының атауларын білу жəне оларды бір-бірінен ажырата білу қабілеттерін нығайту. </w:t>
            </w:r>
          </w:p>
          <w:p w:rsidR="00416669" w:rsidRPr="00024BA2" w:rsidRDefault="00416669" w:rsidP="00024BA2">
            <w:pPr>
              <w:pStyle w:val="Default"/>
              <w:rPr>
                <w:b/>
                <w:sz w:val="22"/>
                <w:szCs w:val="22"/>
              </w:rPr>
            </w:pPr>
            <w:r w:rsidRPr="00FC6A12">
              <w:rPr>
                <w:sz w:val="22"/>
                <w:szCs w:val="22"/>
                <w:lang w:val="kk-KZ"/>
              </w:rPr>
              <w:t xml:space="preserve">Тəжірибелік-тəжірибеалдық жұмыстарға деген қызығушылықтарын, бақылау нəтижелерін талдау, салыстыру жəне қорытынды жасау қабілеттерін дамыту. </w:t>
            </w:r>
            <w:r w:rsidRPr="007B5FE7">
              <w:rPr>
                <w:sz w:val="22"/>
                <w:szCs w:val="22"/>
              </w:rPr>
              <w:t>Табиғатқа қайырымды болуға, эмоционалдық, эстетикалық жəне этикалық сезімдерін қалыптастыру</w:t>
            </w:r>
            <w:r w:rsidRPr="00024BA2">
              <w:rPr>
                <w:b/>
                <w:sz w:val="22"/>
                <w:szCs w:val="22"/>
              </w:rPr>
              <w:t xml:space="preserve"> </w:t>
            </w:r>
          </w:p>
          <w:p w:rsidR="00416669" w:rsidRPr="00295684" w:rsidRDefault="00416669" w:rsidP="00024BA2">
            <w:pPr>
              <w:spacing w:after="0" w:line="240" w:lineRule="auto"/>
              <w:rPr>
                <w:rFonts w:ascii="Times New Roman" w:hAnsi="Times New Roman"/>
                <w:b/>
                <w:color w:val="000000"/>
                <w:sz w:val="24"/>
                <w:szCs w:val="24"/>
                <w:lang w:val="kk-KZ"/>
              </w:rPr>
            </w:pPr>
          </w:p>
          <w:p w:rsidR="00416669" w:rsidRPr="00024BA2" w:rsidRDefault="00416669" w:rsidP="00D808AB">
            <w:pPr>
              <w:pStyle w:val="NoSpacing"/>
              <w:rPr>
                <w:b/>
                <w:sz w:val="24"/>
                <w:szCs w:val="24"/>
                <w:lang w:val="kk-KZ"/>
              </w:rPr>
            </w:pPr>
          </w:p>
          <w:p w:rsidR="00416669" w:rsidRPr="00295684" w:rsidRDefault="00416669" w:rsidP="00024BA2">
            <w:pPr>
              <w:pStyle w:val="NoSpacing"/>
              <w:rPr>
                <w:b/>
                <w:color w:val="000000"/>
                <w:sz w:val="24"/>
                <w:szCs w:val="24"/>
                <w:lang w:val="kk-KZ"/>
              </w:rPr>
            </w:pPr>
          </w:p>
        </w:tc>
        <w:tc>
          <w:tcPr>
            <w:tcW w:w="829" w:type="pct"/>
          </w:tcPr>
          <w:p w:rsidR="00416669" w:rsidRPr="00024BA2" w:rsidRDefault="00416669" w:rsidP="00295684">
            <w:pPr>
              <w:spacing w:after="0" w:line="240" w:lineRule="auto"/>
              <w:ind w:right="-79"/>
              <w:rPr>
                <w:rFonts w:ascii="Times New Roman" w:hAnsi="Times New Roman"/>
                <w:b/>
                <w:color w:val="FF0000"/>
                <w:sz w:val="24"/>
                <w:szCs w:val="24"/>
                <w:lang w:val="kk-KZ" w:eastAsia="ru-RU"/>
              </w:rPr>
            </w:pPr>
            <w:r w:rsidRPr="00024BA2">
              <w:rPr>
                <w:rFonts w:ascii="Times New Roman" w:hAnsi="Times New Roman"/>
                <w:b/>
                <w:color w:val="FF0000"/>
                <w:sz w:val="24"/>
                <w:szCs w:val="24"/>
                <w:lang w:val="kk-KZ" w:eastAsia="ru-RU"/>
              </w:rPr>
              <w:t>«Машина»</w:t>
            </w:r>
          </w:p>
          <w:p w:rsidR="00416669" w:rsidRDefault="00416669" w:rsidP="00295684">
            <w:pPr>
              <w:spacing w:after="0" w:line="240" w:lineRule="auto"/>
              <w:rPr>
                <w:rFonts w:ascii="Times New Roman" w:hAnsi="Times New Roman"/>
                <w:sz w:val="24"/>
                <w:szCs w:val="24"/>
                <w:lang w:val="kk-KZ" w:eastAsia="ru-RU"/>
              </w:rPr>
            </w:pPr>
            <w:r w:rsidRPr="00295684">
              <w:rPr>
                <w:rFonts w:ascii="Times New Roman" w:hAnsi="Times New Roman"/>
                <w:sz w:val="24"/>
                <w:szCs w:val="24"/>
                <w:lang w:val="kk-KZ" w:eastAsia="ru-RU"/>
              </w:rPr>
              <w:t xml:space="preserve">Мақсаты: Айнала қоршаған ортадан көргендерін , алған әсерлерін бейнелей білуге жаттықтыру. </w:t>
            </w:r>
          </w:p>
          <w:p w:rsidR="00416669" w:rsidRDefault="00416669" w:rsidP="00E85271">
            <w:pPr>
              <w:pStyle w:val="NoSpacing"/>
              <w:rPr>
                <w:b/>
                <w:sz w:val="24"/>
                <w:szCs w:val="24"/>
                <w:lang w:val="kk-KZ"/>
              </w:rPr>
            </w:pPr>
            <w:r w:rsidRPr="00E85271">
              <w:rPr>
                <w:b/>
                <w:sz w:val="24"/>
                <w:szCs w:val="24"/>
                <w:lang w:val="kk-KZ"/>
              </w:rPr>
              <w:t>1.</w:t>
            </w:r>
            <w:r w:rsidRPr="00295684">
              <w:rPr>
                <w:b/>
                <w:sz w:val="24"/>
                <w:szCs w:val="24"/>
                <w:lang w:val="kk-KZ"/>
              </w:rPr>
              <w:t xml:space="preserve"> Көркем әдебиет</w:t>
            </w:r>
          </w:p>
          <w:p w:rsidR="00416669" w:rsidRPr="00E85271" w:rsidRDefault="00416669" w:rsidP="00E85271">
            <w:pPr>
              <w:pStyle w:val="Default"/>
              <w:rPr>
                <w:b/>
                <w:sz w:val="23"/>
                <w:szCs w:val="23"/>
                <w:lang w:val="kk-KZ"/>
              </w:rPr>
            </w:pPr>
            <w:r w:rsidRPr="00E85271">
              <w:rPr>
                <w:b/>
                <w:bCs/>
                <w:sz w:val="23"/>
                <w:szCs w:val="23"/>
                <w:lang w:val="kk-KZ"/>
              </w:rPr>
              <w:t xml:space="preserve">Әже </w:t>
            </w:r>
          </w:p>
          <w:p w:rsidR="00416669" w:rsidRPr="00E85271" w:rsidRDefault="00416669" w:rsidP="00E85271">
            <w:pPr>
              <w:pStyle w:val="Default"/>
              <w:rPr>
                <w:b/>
                <w:sz w:val="23"/>
                <w:szCs w:val="23"/>
                <w:lang w:val="kk-KZ"/>
              </w:rPr>
            </w:pPr>
            <w:r w:rsidRPr="00E85271">
              <w:rPr>
                <w:b/>
                <w:bCs/>
                <w:sz w:val="23"/>
                <w:szCs w:val="23"/>
                <w:lang w:val="kk-KZ"/>
              </w:rPr>
              <w:t xml:space="preserve">(өлеңді жаттау) </w:t>
            </w:r>
          </w:p>
          <w:p w:rsidR="00416669" w:rsidRDefault="00416669" w:rsidP="00E85271">
            <w:pPr>
              <w:spacing w:after="0" w:line="240" w:lineRule="auto"/>
              <w:rPr>
                <w:rFonts w:ascii="Times New Roman" w:hAnsi="Times New Roman"/>
                <w:b/>
                <w:bCs/>
                <w:sz w:val="23"/>
                <w:szCs w:val="23"/>
                <w:lang w:val="kk-KZ"/>
              </w:rPr>
            </w:pPr>
            <w:r w:rsidRPr="00E85271">
              <w:rPr>
                <w:rFonts w:ascii="Times New Roman" w:hAnsi="Times New Roman"/>
                <w:b/>
                <w:bCs/>
                <w:sz w:val="23"/>
                <w:szCs w:val="23"/>
                <w:lang w:val="kk-KZ"/>
              </w:rPr>
              <w:t>Әбубәкір Қайранов</w:t>
            </w:r>
          </w:p>
          <w:p w:rsidR="00416669" w:rsidRPr="00E85271" w:rsidRDefault="00416669" w:rsidP="00E85271">
            <w:pPr>
              <w:pStyle w:val="Default"/>
              <w:rPr>
                <w:sz w:val="23"/>
                <w:szCs w:val="23"/>
                <w:lang w:val="kk-KZ"/>
              </w:rPr>
            </w:pPr>
            <w:r w:rsidRPr="00E85271">
              <w:rPr>
                <w:sz w:val="23"/>
                <w:szCs w:val="23"/>
                <w:lang w:val="kk-KZ"/>
              </w:rPr>
              <w:t xml:space="preserve">Өлең мазмұнын эмоциялық-бейнелі қабылдау, баяндау сипатын сезінуге баулу. Өлеңді дауыс ырғағымен мәнерлей оқи отырып, логикалық екпінмен, үзілістермен жаттауға үйрету. </w:t>
            </w:r>
          </w:p>
          <w:p w:rsidR="00416669" w:rsidRDefault="00416669" w:rsidP="00E85271">
            <w:pPr>
              <w:spacing w:after="0" w:line="240" w:lineRule="auto"/>
              <w:rPr>
                <w:rFonts w:ascii="Times New Roman" w:hAnsi="Times New Roman"/>
                <w:sz w:val="23"/>
                <w:szCs w:val="23"/>
                <w:lang w:val="kk-KZ"/>
              </w:rPr>
            </w:pPr>
            <w:r w:rsidRPr="00E85271">
              <w:rPr>
                <w:rFonts w:ascii="Times New Roman" w:hAnsi="Times New Roman"/>
                <w:sz w:val="23"/>
                <w:szCs w:val="23"/>
                <w:lang w:val="kk-KZ"/>
              </w:rPr>
              <w:t xml:space="preserve">Өлең мазмұнындағы бейнелеуіш сөздерді қолдану, өзара сыйластық қарым-қатынас дағдыларын дамыту. </w:t>
            </w:r>
            <w:r w:rsidRPr="00FC6A12">
              <w:rPr>
                <w:rFonts w:ascii="Times New Roman" w:hAnsi="Times New Roman"/>
                <w:sz w:val="23"/>
                <w:szCs w:val="23"/>
                <w:lang w:val="kk-KZ"/>
              </w:rPr>
              <w:t>Үлкенді сыйлай білуге, отбасын құрметтеуге тәрбиелеу.</w:t>
            </w:r>
          </w:p>
          <w:p w:rsidR="00416669" w:rsidRDefault="00416669" w:rsidP="00E85271">
            <w:pPr>
              <w:spacing w:after="0" w:line="240" w:lineRule="auto"/>
              <w:rPr>
                <w:rFonts w:ascii="Times New Roman" w:hAnsi="Times New Roman"/>
                <w:sz w:val="23"/>
                <w:szCs w:val="23"/>
                <w:lang w:val="kk-KZ"/>
              </w:rPr>
            </w:pPr>
          </w:p>
          <w:p w:rsidR="00416669" w:rsidRDefault="00416669" w:rsidP="00E85271">
            <w:pPr>
              <w:spacing w:after="0" w:line="240" w:lineRule="auto"/>
              <w:rPr>
                <w:rFonts w:ascii="Times New Roman" w:hAnsi="Times New Roman"/>
                <w:sz w:val="23"/>
                <w:szCs w:val="23"/>
                <w:lang w:val="kk-KZ"/>
              </w:rPr>
            </w:pPr>
          </w:p>
          <w:p w:rsidR="00416669" w:rsidRDefault="00416669" w:rsidP="00E85271">
            <w:pPr>
              <w:spacing w:after="0" w:line="240" w:lineRule="auto"/>
              <w:rPr>
                <w:rFonts w:ascii="Times New Roman" w:hAnsi="Times New Roman"/>
                <w:sz w:val="23"/>
                <w:szCs w:val="23"/>
                <w:lang w:val="kk-KZ"/>
              </w:rPr>
            </w:pPr>
          </w:p>
          <w:p w:rsidR="00416669" w:rsidRDefault="00416669" w:rsidP="00E85271">
            <w:pPr>
              <w:spacing w:after="0" w:line="240" w:lineRule="auto"/>
              <w:rPr>
                <w:rFonts w:ascii="Times New Roman" w:hAnsi="Times New Roman"/>
                <w:sz w:val="23"/>
                <w:szCs w:val="23"/>
                <w:lang w:val="kk-KZ"/>
              </w:rPr>
            </w:pPr>
          </w:p>
          <w:p w:rsidR="00416669" w:rsidRDefault="00416669" w:rsidP="00E85271">
            <w:pPr>
              <w:spacing w:after="0" w:line="240" w:lineRule="auto"/>
              <w:rPr>
                <w:b/>
                <w:sz w:val="24"/>
                <w:szCs w:val="24"/>
                <w:lang w:val="kk-KZ"/>
              </w:rPr>
            </w:pPr>
            <w:r w:rsidRPr="00E85271">
              <w:rPr>
                <w:rFonts w:ascii="Times New Roman" w:hAnsi="Times New Roman"/>
                <w:b/>
                <w:sz w:val="23"/>
                <w:szCs w:val="23"/>
                <w:lang w:val="kk-KZ"/>
              </w:rPr>
              <w:t>2.</w:t>
            </w:r>
            <w:r>
              <w:rPr>
                <w:b/>
                <w:sz w:val="24"/>
                <w:szCs w:val="24"/>
                <w:lang w:val="kk-KZ"/>
              </w:rPr>
              <w:t>Сауат ашу</w:t>
            </w:r>
          </w:p>
          <w:p w:rsidR="00416669" w:rsidRDefault="00416669" w:rsidP="00E85271">
            <w:pPr>
              <w:spacing w:after="0" w:line="240" w:lineRule="auto"/>
              <w:rPr>
                <w:rFonts w:ascii="Times New Roman" w:hAnsi="Times New Roman"/>
                <w:b/>
                <w:sz w:val="24"/>
                <w:szCs w:val="24"/>
                <w:lang w:val="kk-KZ"/>
              </w:rPr>
            </w:pPr>
            <w:r w:rsidRPr="00A66FD6">
              <w:rPr>
                <w:rFonts w:ascii="Times New Roman" w:hAnsi="Times New Roman"/>
                <w:b/>
                <w:sz w:val="24"/>
                <w:szCs w:val="24"/>
                <w:lang w:val="kk-KZ"/>
              </w:rPr>
              <w:t>Дыбыстық талдау</w:t>
            </w:r>
          </w:p>
          <w:p w:rsidR="00416669" w:rsidRPr="00A66FD6" w:rsidRDefault="00416669" w:rsidP="00E85271">
            <w:pPr>
              <w:spacing w:after="0" w:line="240" w:lineRule="auto"/>
              <w:rPr>
                <w:rFonts w:ascii="Times New Roman" w:hAnsi="Times New Roman"/>
                <w:b/>
                <w:color w:val="000000"/>
                <w:sz w:val="24"/>
                <w:szCs w:val="24"/>
                <w:lang w:val="kk-KZ"/>
              </w:rPr>
            </w:pPr>
            <w:r w:rsidRPr="007B5FE7">
              <w:rPr>
                <w:rFonts w:ascii="Times New Roman" w:hAnsi="Times New Roman"/>
                <w:lang w:val="kk-KZ"/>
              </w:rPr>
              <w:t xml:space="preserve">Міндеттері: 1. Дауыссыз, дауысты дыбыстарды ажыратуға жаттығулар жасату. 2. Өз ойын еркін жеткізе білуге жағдай жасау, сұраққа толық, тиянақты, нақты жауап беруге үйрету, сөздерді дұрыс айтуға қалыптастыру. </w:t>
            </w:r>
            <w:r w:rsidRPr="007B5FE7">
              <w:rPr>
                <w:rFonts w:ascii="Times New Roman" w:hAnsi="Times New Roman"/>
              </w:rPr>
              <w:t>3. Мамандық иелерінің еңбегін құрметтеуге тəрбиелеу.</w:t>
            </w:r>
          </w:p>
        </w:tc>
        <w:tc>
          <w:tcPr>
            <w:tcW w:w="866" w:type="pct"/>
          </w:tcPr>
          <w:p w:rsidR="00416669" w:rsidRPr="00024BA2" w:rsidRDefault="00416669" w:rsidP="00295684">
            <w:pPr>
              <w:spacing w:after="0" w:line="240" w:lineRule="auto"/>
              <w:rPr>
                <w:rFonts w:ascii="Times New Roman" w:hAnsi="Times New Roman"/>
                <w:color w:val="FF0000"/>
                <w:sz w:val="24"/>
                <w:szCs w:val="24"/>
                <w:lang w:val="kk-KZ" w:eastAsia="kk-KZ"/>
              </w:rPr>
            </w:pPr>
            <w:r w:rsidRPr="00024BA2">
              <w:rPr>
                <w:rFonts w:ascii="Times New Roman" w:hAnsi="Times New Roman"/>
                <w:b/>
                <w:color w:val="FF0000"/>
                <w:sz w:val="24"/>
                <w:szCs w:val="24"/>
                <w:lang w:val="kk-KZ" w:eastAsia="kk-KZ"/>
              </w:rPr>
              <w:t>«Мимикалық жаттығу»</w:t>
            </w:r>
          </w:p>
          <w:p w:rsidR="00416669" w:rsidRDefault="00416669" w:rsidP="00295684">
            <w:pPr>
              <w:spacing w:after="0" w:line="240" w:lineRule="auto"/>
              <w:rPr>
                <w:rFonts w:ascii="Times New Roman" w:hAnsi="Times New Roman"/>
                <w:color w:val="000000"/>
                <w:sz w:val="24"/>
                <w:szCs w:val="24"/>
                <w:lang w:val="kk-KZ" w:eastAsia="kk-KZ"/>
              </w:rPr>
            </w:pPr>
            <w:r w:rsidRPr="00295684">
              <w:rPr>
                <w:rFonts w:ascii="Times New Roman" w:hAnsi="Times New Roman"/>
                <w:b/>
                <w:color w:val="000000"/>
                <w:sz w:val="24"/>
                <w:szCs w:val="24"/>
                <w:lang w:val="kk-KZ" w:eastAsia="kk-KZ"/>
              </w:rPr>
              <w:t>Мақсаты:</w:t>
            </w:r>
            <w:r w:rsidRPr="00295684">
              <w:rPr>
                <w:rFonts w:ascii="Times New Roman" w:hAnsi="Times New Roman"/>
                <w:color w:val="000000"/>
                <w:sz w:val="24"/>
                <w:szCs w:val="24"/>
                <w:lang w:val="kk-KZ" w:eastAsia="kk-KZ"/>
              </w:rPr>
              <w:t xml:space="preserve"> балалардың көңіл күйлерін түрлі эмоциялармен білдіруге үйрету.</w:t>
            </w:r>
          </w:p>
          <w:p w:rsidR="00416669" w:rsidRDefault="00416669" w:rsidP="00295684">
            <w:pPr>
              <w:spacing w:after="0" w:line="240" w:lineRule="auto"/>
              <w:rPr>
                <w:rFonts w:ascii="Times New Roman" w:hAnsi="Times New Roman"/>
                <w:b/>
                <w:sz w:val="24"/>
                <w:szCs w:val="24"/>
                <w:lang w:val="kk-KZ"/>
              </w:rPr>
            </w:pPr>
            <w:r w:rsidRPr="00A66FD6">
              <w:rPr>
                <w:rFonts w:ascii="Times New Roman" w:hAnsi="Times New Roman"/>
                <w:b/>
                <w:color w:val="000000"/>
                <w:sz w:val="24"/>
                <w:szCs w:val="24"/>
                <w:lang w:val="kk-KZ" w:eastAsia="kk-KZ"/>
              </w:rPr>
              <w:t>1.</w:t>
            </w:r>
            <w:r w:rsidRPr="00A66FD6">
              <w:rPr>
                <w:rFonts w:ascii="Times New Roman" w:hAnsi="Times New Roman"/>
                <w:b/>
                <w:sz w:val="24"/>
                <w:szCs w:val="24"/>
                <w:lang w:val="kk-KZ"/>
              </w:rPr>
              <w:t>Сөйлеуді дамыту</w:t>
            </w:r>
          </w:p>
          <w:p w:rsidR="00416669" w:rsidRDefault="00416669" w:rsidP="00295684">
            <w:pPr>
              <w:spacing w:after="0" w:line="240" w:lineRule="auto"/>
              <w:rPr>
                <w:rFonts w:ascii="Times New Roman" w:hAnsi="Times New Roman"/>
                <w:b/>
                <w:sz w:val="24"/>
                <w:szCs w:val="24"/>
                <w:lang w:val="kk-KZ"/>
              </w:rPr>
            </w:pPr>
            <w:r w:rsidRPr="00FC6A12">
              <w:rPr>
                <w:rFonts w:ascii="Times New Roman" w:hAnsi="Times New Roman"/>
                <w:b/>
                <w:sz w:val="24"/>
                <w:szCs w:val="24"/>
                <w:lang w:val="kk-KZ"/>
              </w:rPr>
              <w:t>Қаңтар</w:t>
            </w:r>
            <w:r w:rsidRPr="00A66FD6">
              <w:rPr>
                <w:rFonts w:ascii="Times New Roman" w:hAnsi="Times New Roman"/>
                <w:b/>
                <w:sz w:val="24"/>
                <w:szCs w:val="24"/>
                <w:lang w:val="kk-KZ"/>
              </w:rPr>
              <w:t>.</w:t>
            </w:r>
          </w:p>
          <w:p w:rsidR="00416669" w:rsidRPr="00A66FD6" w:rsidRDefault="00416669" w:rsidP="00A66FD6">
            <w:pPr>
              <w:pStyle w:val="TableParagraph"/>
              <w:spacing w:line="276" w:lineRule="auto"/>
              <w:ind w:right="95"/>
              <w:jc w:val="both"/>
              <w:rPr>
                <w:sz w:val="24"/>
              </w:rPr>
            </w:pPr>
            <w:r w:rsidRPr="00A66FD6">
              <w:rPr>
                <w:sz w:val="24"/>
              </w:rPr>
              <w:t>Қыс</w:t>
            </w:r>
            <w:r>
              <w:rPr>
                <w:sz w:val="24"/>
              </w:rPr>
              <w:t xml:space="preserve">           </w:t>
            </w:r>
            <w:r w:rsidRPr="00A66FD6">
              <w:rPr>
                <w:sz w:val="24"/>
              </w:rPr>
              <w:t>мезгілінің ерекшеліктерін</w:t>
            </w:r>
            <w:r w:rsidRPr="00A66FD6">
              <w:rPr>
                <w:spacing w:val="-57"/>
                <w:sz w:val="24"/>
              </w:rPr>
              <w:t xml:space="preserve"> </w:t>
            </w:r>
            <w:r w:rsidRPr="00A66FD6">
              <w:rPr>
                <w:sz w:val="24"/>
              </w:rPr>
              <w:t>түсіндіру.</w:t>
            </w:r>
          </w:p>
          <w:p w:rsidR="00416669" w:rsidRDefault="00416669" w:rsidP="00A66FD6">
            <w:pPr>
              <w:spacing w:after="0" w:line="240" w:lineRule="auto"/>
              <w:rPr>
                <w:rFonts w:ascii="Times New Roman" w:hAnsi="Times New Roman"/>
                <w:sz w:val="24"/>
                <w:lang w:val="kk-KZ"/>
              </w:rPr>
            </w:pPr>
            <w:r w:rsidRPr="00A66FD6">
              <w:rPr>
                <w:rFonts w:ascii="Times New Roman" w:hAnsi="Times New Roman"/>
                <w:sz w:val="24"/>
                <w:lang w:val="kk-KZ"/>
              </w:rPr>
              <w:t>Балаларға</w:t>
            </w:r>
            <w:r w:rsidRPr="00A66FD6">
              <w:rPr>
                <w:rFonts w:ascii="Times New Roman" w:hAnsi="Times New Roman"/>
                <w:spacing w:val="1"/>
                <w:sz w:val="24"/>
                <w:lang w:val="kk-KZ"/>
              </w:rPr>
              <w:t xml:space="preserve"> </w:t>
            </w:r>
            <w:r w:rsidRPr="00A66FD6">
              <w:rPr>
                <w:rFonts w:ascii="Times New Roman" w:hAnsi="Times New Roman"/>
                <w:sz w:val="24"/>
                <w:lang w:val="kk-KZ"/>
              </w:rPr>
              <w:t>өлең</w:t>
            </w:r>
            <w:r w:rsidRPr="00A66FD6">
              <w:rPr>
                <w:rFonts w:ascii="Times New Roman" w:hAnsi="Times New Roman"/>
                <w:spacing w:val="1"/>
                <w:sz w:val="24"/>
                <w:lang w:val="kk-KZ"/>
              </w:rPr>
              <w:t xml:space="preserve"> </w:t>
            </w:r>
            <w:r w:rsidRPr="00A66FD6">
              <w:rPr>
                <w:rFonts w:ascii="Times New Roman" w:hAnsi="Times New Roman"/>
                <w:sz w:val="24"/>
                <w:lang w:val="kk-KZ"/>
              </w:rPr>
              <w:t>жаттатқызу,</w:t>
            </w:r>
            <w:r w:rsidRPr="00A66FD6">
              <w:rPr>
                <w:rFonts w:ascii="Times New Roman" w:hAnsi="Times New Roman"/>
                <w:spacing w:val="1"/>
                <w:sz w:val="24"/>
                <w:lang w:val="kk-KZ"/>
              </w:rPr>
              <w:t xml:space="preserve"> </w:t>
            </w:r>
            <w:r w:rsidRPr="00A66FD6">
              <w:rPr>
                <w:rFonts w:ascii="Times New Roman" w:hAnsi="Times New Roman"/>
                <w:sz w:val="24"/>
                <w:lang w:val="kk-KZ"/>
              </w:rPr>
              <w:t>мақал-мәтел,</w:t>
            </w:r>
            <w:r w:rsidRPr="00A66FD6">
              <w:rPr>
                <w:rFonts w:ascii="Times New Roman" w:hAnsi="Times New Roman"/>
                <w:spacing w:val="-57"/>
                <w:sz w:val="24"/>
                <w:lang w:val="kk-KZ"/>
              </w:rPr>
              <w:t xml:space="preserve"> </w:t>
            </w:r>
            <w:r w:rsidRPr="00A66FD6">
              <w:rPr>
                <w:rFonts w:ascii="Times New Roman" w:hAnsi="Times New Roman"/>
                <w:sz w:val="24"/>
                <w:lang w:val="kk-KZ"/>
              </w:rPr>
              <w:t>жаңылтпашты</w:t>
            </w:r>
            <w:r w:rsidRPr="00A66FD6">
              <w:rPr>
                <w:rFonts w:ascii="Times New Roman" w:hAnsi="Times New Roman"/>
                <w:spacing w:val="1"/>
                <w:sz w:val="24"/>
                <w:lang w:val="kk-KZ"/>
              </w:rPr>
              <w:t xml:space="preserve"> </w:t>
            </w:r>
            <w:r w:rsidRPr="00A66FD6">
              <w:rPr>
                <w:rFonts w:ascii="Times New Roman" w:hAnsi="Times New Roman"/>
                <w:sz w:val="24"/>
                <w:lang w:val="kk-KZ"/>
              </w:rPr>
              <w:t>қайталату,</w:t>
            </w:r>
            <w:r w:rsidRPr="00A66FD6">
              <w:rPr>
                <w:rFonts w:ascii="Times New Roman" w:hAnsi="Times New Roman"/>
                <w:spacing w:val="1"/>
                <w:sz w:val="24"/>
                <w:lang w:val="kk-KZ"/>
              </w:rPr>
              <w:t xml:space="preserve"> </w:t>
            </w:r>
            <w:r w:rsidRPr="00A66FD6">
              <w:rPr>
                <w:rFonts w:ascii="Times New Roman" w:hAnsi="Times New Roman"/>
                <w:sz w:val="24"/>
                <w:lang w:val="kk-KZ"/>
              </w:rPr>
              <w:t>сөздік</w:t>
            </w:r>
            <w:r w:rsidRPr="00A66FD6">
              <w:rPr>
                <w:rFonts w:ascii="Times New Roman" w:hAnsi="Times New Roman"/>
                <w:spacing w:val="1"/>
                <w:sz w:val="24"/>
                <w:lang w:val="kk-KZ"/>
              </w:rPr>
              <w:t xml:space="preserve"> </w:t>
            </w:r>
            <w:r w:rsidRPr="00A66FD6">
              <w:rPr>
                <w:rFonts w:ascii="Times New Roman" w:hAnsi="Times New Roman"/>
                <w:sz w:val="24"/>
                <w:lang w:val="kk-KZ"/>
              </w:rPr>
              <w:t>қорларын</w:t>
            </w:r>
            <w:r w:rsidRPr="00A66FD6">
              <w:rPr>
                <w:rFonts w:ascii="Times New Roman" w:hAnsi="Times New Roman"/>
                <w:spacing w:val="1"/>
                <w:sz w:val="24"/>
                <w:lang w:val="kk-KZ"/>
              </w:rPr>
              <w:t xml:space="preserve"> </w:t>
            </w:r>
            <w:r w:rsidRPr="00A66FD6">
              <w:rPr>
                <w:rFonts w:ascii="Times New Roman" w:hAnsi="Times New Roman"/>
                <w:sz w:val="24"/>
                <w:lang w:val="kk-KZ"/>
              </w:rPr>
              <w:t>дамыту.</w:t>
            </w:r>
          </w:p>
          <w:p w:rsidR="00416669" w:rsidRPr="00A66FD6" w:rsidRDefault="00416669" w:rsidP="00A66FD6">
            <w:pPr>
              <w:pStyle w:val="NoSpacing"/>
              <w:rPr>
                <w:b/>
                <w:color w:val="000000"/>
                <w:sz w:val="24"/>
                <w:szCs w:val="24"/>
                <w:lang w:val="kk-KZ"/>
              </w:rPr>
            </w:pPr>
            <w:r w:rsidRPr="00A66FD6">
              <w:rPr>
                <w:b/>
                <w:color w:val="000000"/>
                <w:lang w:val="kk-KZ"/>
              </w:rPr>
              <w:t>2.</w:t>
            </w:r>
            <w:r w:rsidRPr="00A66FD6">
              <w:rPr>
                <w:b/>
                <w:lang w:val="kk-KZ"/>
              </w:rPr>
              <w:t>Математика негіздері</w:t>
            </w:r>
          </w:p>
          <w:p w:rsidR="00416669" w:rsidRDefault="00416669" w:rsidP="00A66FD6">
            <w:pPr>
              <w:pStyle w:val="Default"/>
              <w:rPr>
                <w:b/>
                <w:bCs/>
                <w:sz w:val="23"/>
                <w:szCs w:val="23"/>
                <w:lang w:val="kk-KZ"/>
              </w:rPr>
            </w:pPr>
            <w:r w:rsidRPr="00A66FD6">
              <w:rPr>
                <w:b/>
                <w:bCs/>
                <w:sz w:val="23"/>
                <w:szCs w:val="23"/>
                <w:lang w:val="kk-KZ"/>
              </w:rPr>
              <w:t>Бүтін және бөлік</w:t>
            </w:r>
          </w:p>
          <w:p w:rsidR="00416669" w:rsidRPr="00A66FD6" w:rsidRDefault="00416669" w:rsidP="00A66FD6">
            <w:pPr>
              <w:pStyle w:val="Default"/>
              <w:rPr>
                <w:b/>
                <w:sz w:val="23"/>
                <w:szCs w:val="23"/>
                <w:lang w:val="kk-KZ"/>
              </w:rPr>
            </w:pPr>
            <w:r w:rsidRPr="00A66FD6">
              <w:rPr>
                <w:b/>
                <w:bCs/>
                <w:sz w:val="23"/>
                <w:szCs w:val="23"/>
                <w:lang w:val="kk-KZ"/>
              </w:rPr>
              <w:t xml:space="preserve"> </w:t>
            </w:r>
            <w:r w:rsidRPr="00A66FD6">
              <w:rPr>
                <w:sz w:val="23"/>
                <w:szCs w:val="23"/>
                <w:lang w:val="kk-KZ"/>
              </w:rPr>
              <w:t xml:space="preserve">түпкілікті жиын мен оның құрамдас бөліктерінің арасындағы қатынасты анықтау білігін дамыту: бүтін өзінің бөлшегінен үлкен сандарды салыстыру білігін </w:t>
            </w:r>
          </w:p>
          <w:p w:rsidR="00416669" w:rsidRPr="00295684" w:rsidRDefault="00416669" w:rsidP="00A66FD6">
            <w:pPr>
              <w:pStyle w:val="NoSpacing"/>
              <w:rPr>
                <w:b/>
                <w:sz w:val="24"/>
                <w:szCs w:val="24"/>
                <w:lang w:val="kk-KZ"/>
              </w:rPr>
            </w:pPr>
            <w:r w:rsidRPr="00FC6A12">
              <w:rPr>
                <w:sz w:val="23"/>
                <w:szCs w:val="23"/>
                <w:lang w:val="kk-KZ"/>
              </w:rPr>
              <w:t xml:space="preserve">қалыптастыруды жалғастыру. Есте сақтау, сөйлеу, назар аудару дағдыларын дамыту. </w:t>
            </w:r>
            <w:r w:rsidRPr="007B5FE7">
              <w:rPr>
                <w:sz w:val="23"/>
                <w:szCs w:val="23"/>
              </w:rPr>
              <w:t>Шыдамдылыққа тәрбиелеу</w:t>
            </w:r>
          </w:p>
        </w:tc>
        <w:tc>
          <w:tcPr>
            <w:tcW w:w="832" w:type="pct"/>
          </w:tcPr>
          <w:p w:rsidR="00416669" w:rsidRPr="00024BA2" w:rsidRDefault="00416669" w:rsidP="00295684">
            <w:pPr>
              <w:spacing w:after="0" w:line="240" w:lineRule="auto"/>
              <w:rPr>
                <w:rFonts w:ascii="Times New Roman" w:hAnsi="Times New Roman"/>
                <w:b/>
                <w:color w:val="FF0000"/>
                <w:sz w:val="24"/>
                <w:szCs w:val="24"/>
                <w:lang w:val="kk-KZ"/>
              </w:rPr>
            </w:pPr>
            <w:r w:rsidRPr="00024BA2">
              <w:rPr>
                <w:rFonts w:ascii="Times New Roman" w:hAnsi="Times New Roman"/>
                <w:b/>
                <w:color w:val="FF0000"/>
                <w:sz w:val="24"/>
                <w:szCs w:val="24"/>
                <w:lang w:eastAsia="ru-RU"/>
              </w:rPr>
              <w:t>Жаңылтпаш жаттау</w:t>
            </w:r>
          </w:p>
          <w:p w:rsidR="00416669" w:rsidRPr="00295684" w:rsidRDefault="00416669" w:rsidP="00295684">
            <w:pPr>
              <w:spacing w:after="0" w:line="240" w:lineRule="auto"/>
              <w:rPr>
                <w:rFonts w:ascii="Times New Roman" w:hAnsi="Times New Roman"/>
                <w:sz w:val="24"/>
                <w:szCs w:val="24"/>
                <w:lang w:eastAsia="ru-RU"/>
              </w:rPr>
            </w:pPr>
            <w:r w:rsidRPr="00295684">
              <w:rPr>
                <w:rFonts w:ascii="Times New Roman" w:hAnsi="Times New Roman"/>
                <w:sz w:val="24"/>
                <w:szCs w:val="24"/>
                <w:lang w:eastAsia="ru-RU"/>
              </w:rPr>
              <w:t>Шеше, шеше</w:t>
            </w:r>
          </w:p>
          <w:p w:rsidR="00416669" w:rsidRPr="00295684" w:rsidRDefault="00416669" w:rsidP="00295684">
            <w:pPr>
              <w:spacing w:after="0" w:line="240" w:lineRule="auto"/>
              <w:rPr>
                <w:rFonts w:ascii="Times New Roman" w:hAnsi="Times New Roman"/>
                <w:sz w:val="24"/>
                <w:szCs w:val="24"/>
                <w:lang w:eastAsia="ru-RU"/>
              </w:rPr>
            </w:pPr>
            <w:r w:rsidRPr="00295684">
              <w:rPr>
                <w:rFonts w:ascii="Times New Roman" w:hAnsi="Times New Roman"/>
                <w:sz w:val="24"/>
                <w:szCs w:val="24"/>
                <w:lang w:eastAsia="ru-RU"/>
              </w:rPr>
              <w:t>Неше кесе</w:t>
            </w:r>
          </w:p>
          <w:p w:rsidR="00416669" w:rsidRPr="00295684" w:rsidRDefault="00416669" w:rsidP="00295684">
            <w:pPr>
              <w:spacing w:after="0" w:line="240" w:lineRule="auto"/>
              <w:rPr>
                <w:rFonts w:ascii="Times New Roman" w:hAnsi="Times New Roman"/>
                <w:sz w:val="24"/>
                <w:szCs w:val="24"/>
                <w:lang w:eastAsia="ru-RU"/>
              </w:rPr>
            </w:pPr>
            <w:r w:rsidRPr="00295684">
              <w:rPr>
                <w:rFonts w:ascii="Times New Roman" w:hAnsi="Times New Roman"/>
                <w:sz w:val="24"/>
                <w:szCs w:val="24"/>
                <w:lang w:eastAsia="ru-RU"/>
              </w:rPr>
              <w:t>Сынды кеше</w:t>
            </w:r>
          </w:p>
          <w:p w:rsidR="00416669" w:rsidRDefault="00416669" w:rsidP="00A51F23">
            <w:pPr>
              <w:pStyle w:val="NoSpacing"/>
              <w:rPr>
                <w:b/>
                <w:sz w:val="24"/>
                <w:szCs w:val="24"/>
                <w:lang w:val="kk-KZ"/>
              </w:rPr>
            </w:pPr>
            <w:r>
              <w:rPr>
                <w:b/>
                <w:sz w:val="24"/>
                <w:szCs w:val="24"/>
                <w:lang w:val="kk-KZ"/>
              </w:rPr>
              <w:t>1.</w:t>
            </w:r>
            <w:r w:rsidRPr="00295684">
              <w:rPr>
                <w:b/>
                <w:sz w:val="24"/>
                <w:szCs w:val="24"/>
                <w:lang w:val="kk-KZ"/>
              </w:rPr>
              <w:t xml:space="preserve"> Көркем әдебиет</w:t>
            </w:r>
          </w:p>
          <w:p w:rsidR="00416669" w:rsidRPr="00E8413B" w:rsidRDefault="00416669" w:rsidP="00E8413B">
            <w:pPr>
              <w:pStyle w:val="Default"/>
              <w:rPr>
                <w:b/>
                <w:sz w:val="23"/>
                <w:szCs w:val="23"/>
                <w:lang w:val="kk-KZ"/>
              </w:rPr>
            </w:pPr>
            <w:r w:rsidRPr="00E8413B">
              <w:rPr>
                <w:b/>
                <w:bCs/>
                <w:sz w:val="23"/>
                <w:szCs w:val="23"/>
                <w:lang w:val="kk-KZ"/>
              </w:rPr>
              <w:t xml:space="preserve">Әже </w:t>
            </w:r>
          </w:p>
          <w:p w:rsidR="00416669" w:rsidRPr="00E8413B" w:rsidRDefault="00416669" w:rsidP="00E8413B">
            <w:pPr>
              <w:pStyle w:val="Default"/>
              <w:rPr>
                <w:b/>
                <w:sz w:val="23"/>
                <w:szCs w:val="23"/>
                <w:lang w:val="kk-KZ"/>
              </w:rPr>
            </w:pPr>
            <w:r w:rsidRPr="00E8413B">
              <w:rPr>
                <w:b/>
                <w:bCs/>
                <w:sz w:val="23"/>
                <w:szCs w:val="23"/>
                <w:lang w:val="kk-KZ"/>
              </w:rPr>
              <w:t xml:space="preserve">(өлеңді жаттау) </w:t>
            </w:r>
          </w:p>
          <w:p w:rsidR="00416669" w:rsidRDefault="00416669" w:rsidP="00E8413B">
            <w:pPr>
              <w:pStyle w:val="NoSpacing"/>
              <w:rPr>
                <w:b/>
                <w:bCs/>
                <w:sz w:val="23"/>
                <w:szCs w:val="23"/>
                <w:lang w:val="kk-KZ"/>
              </w:rPr>
            </w:pPr>
            <w:r w:rsidRPr="00E8413B">
              <w:rPr>
                <w:b/>
                <w:bCs/>
                <w:sz w:val="23"/>
                <w:szCs w:val="23"/>
                <w:lang w:val="kk-KZ"/>
              </w:rPr>
              <w:t>Әбубәкір Қайранов</w:t>
            </w:r>
          </w:p>
          <w:p w:rsidR="00416669" w:rsidRPr="007B5FE7" w:rsidRDefault="00416669" w:rsidP="00E8413B">
            <w:pPr>
              <w:pStyle w:val="Default"/>
              <w:rPr>
                <w:sz w:val="23"/>
                <w:szCs w:val="23"/>
                <w:lang w:val="kk-KZ"/>
              </w:rPr>
            </w:pPr>
            <w:r w:rsidRPr="007B5FE7">
              <w:rPr>
                <w:sz w:val="23"/>
                <w:szCs w:val="23"/>
                <w:lang w:val="kk-KZ"/>
              </w:rPr>
              <w:t xml:space="preserve">Өлең мазмұнын эмоциялық-бейнелі қабылдау, баяндау сипатын сезінуге баулу. Өлеңді дауыс ырғағымен мәнерлей оқи отырып, логикалық екпінмен, үзілістермен жаттауға үйрету. </w:t>
            </w:r>
          </w:p>
          <w:p w:rsidR="00416669" w:rsidRDefault="00416669" w:rsidP="00E8413B">
            <w:pPr>
              <w:pStyle w:val="NoSpacing"/>
              <w:rPr>
                <w:sz w:val="23"/>
                <w:szCs w:val="23"/>
                <w:lang w:val="kk-KZ"/>
              </w:rPr>
            </w:pPr>
            <w:r w:rsidRPr="007B5FE7">
              <w:rPr>
                <w:sz w:val="23"/>
                <w:szCs w:val="23"/>
                <w:lang w:val="kk-KZ"/>
              </w:rPr>
              <w:t xml:space="preserve">Өлең мазмұнындағы бейнелеуіш сөздерді қолдану, өзара сыйластық қарым-қатынас дағдыларын дамыту. </w:t>
            </w:r>
            <w:r w:rsidRPr="00FC6A12">
              <w:rPr>
                <w:sz w:val="23"/>
                <w:szCs w:val="23"/>
                <w:lang w:val="kk-KZ"/>
              </w:rPr>
              <w:t>Үлкенді сыйлай білуге, отбасын құрметтеуге тәрбиелеу.</w:t>
            </w:r>
          </w:p>
          <w:p w:rsidR="00416669" w:rsidRDefault="00416669" w:rsidP="00E8413B">
            <w:pPr>
              <w:pStyle w:val="NoSpacing"/>
              <w:rPr>
                <w:sz w:val="23"/>
                <w:szCs w:val="23"/>
                <w:lang w:val="kk-KZ"/>
              </w:rPr>
            </w:pPr>
          </w:p>
          <w:p w:rsidR="00416669" w:rsidRPr="00E8413B" w:rsidRDefault="00416669" w:rsidP="00E8413B">
            <w:pPr>
              <w:pStyle w:val="NoSpacing"/>
              <w:rPr>
                <w:sz w:val="23"/>
                <w:szCs w:val="23"/>
                <w:lang w:val="kk-KZ"/>
              </w:rPr>
            </w:pPr>
          </w:p>
          <w:p w:rsidR="00416669" w:rsidRDefault="00416669" w:rsidP="00E8413B">
            <w:pPr>
              <w:pStyle w:val="NoSpacing"/>
              <w:rPr>
                <w:b/>
                <w:sz w:val="24"/>
                <w:szCs w:val="24"/>
                <w:lang w:val="kk-KZ"/>
              </w:rPr>
            </w:pPr>
            <w:r w:rsidRPr="00E8413B">
              <w:rPr>
                <w:b/>
                <w:sz w:val="23"/>
                <w:szCs w:val="23"/>
                <w:lang w:val="kk-KZ"/>
              </w:rPr>
              <w:t>2.</w:t>
            </w:r>
            <w:r>
              <w:rPr>
                <w:b/>
                <w:sz w:val="24"/>
                <w:szCs w:val="24"/>
                <w:lang w:val="kk-KZ"/>
              </w:rPr>
              <w:t>Сауат ашу</w:t>
            </w:r>
          </w:p>
          <w:p w:rsidR="00416669" w:rsidRDefault="00416669" w:rsidP="00E8413B">
            <w:pPr>
              <w:pStyle w:val="NoSpacing"/>
              <w:rPr>
                <w:b/>
                <w:sz w:val="24"/>
                <w:szCs w:val="24"/>
                <w:lang w:val="kk-KZ"/>
              </w:rPr>
            </w:pPr>
            <w:r w:rsidRPr="00E8413B">
              <w:rPr>
                <w:b/>
                <w:sz w:val="24"/>
                <w:szCs w:val="24"/>
                <w:lang w:val="kk-KZ"/>
              </w:rPr>
              <w:t>Дыбыстық талдау [р]</w:t>
            </w:r>
          </w:p>
          <w:p w:rsidR="00416669" w:rsidRPr="00E8413B" w:rsidRDefault="00416669" w:rsidP="00E8413B">
            <w:pPr>
              <w:pStyle w:val="NoSpacing"/>
              <w:rPr>
                <w:b/>
                <w:sz w:val="24"/>
                <w:szCs w:val="24"/>
                <w:lang w:val="kk-KZ"/>
              </w:rPr>
            </w:pPr>
            <w:r w:rsidRPr="007B5FE7">
              <w:rPr>
                <w:lang w:val="kk-KZ"/>
              </w:rPr>
              <w:t xml:space="preserve">Міндеттері: 1. Дауыссыз, дауысты дыбыстарды ажыратуға жаттығулар жасатуға жаттықтыру. 2. Буынға бөлгізу арқылы, буынға бөлуді меңгертуді жалғастыру арқылы ауызекі сөйлеулерін дамыту. </w:t>
            </w:r>
            <w:r w:rsidRPr="007B5FE7">
              <w:t>3. Жануарларға қамқор болуға тəрбиелеу.</w:t>
            </w:r>
          </w:p>
        </w:tc>
      </w:tr>
      <w:tr w:rsidR="00416669" w:rsidRPr="00637E45" w:rsidTr="00E85271">
        <w:tc>
          <w:tcPr>
            <w:tcW w:w="797" w:type="pct"/>
          </w:tcPr>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64" w:type="pct"/>
          </w:tcPr>
          <w:p w:rsidR="00416669" w:rsidRPr="00295684" w:rsidRDefault="00416669" w:rsidP="00295684">
            <w:pPr>
              <w:spacing w:after="0" w:line="240" w:lineRule="auto"/>
              <w:rPr>
                <w:rFonts w:ascii="Times New Roman" w:hAnsi="Times New Roman"/>
                <w:sz w:val="24"/>
                <w:szCs w:val="24"/>
                <w:lang w:val="kk-KZ"/>
              </w:rPr>
            </w:pPr>
          </w:p>
          <w:p w:rsidR="00416669" w:rsidRPr="00295684" w:rsidRDefault="00416669" w:rsidP="00295684">
            <w:pPr>
              <w:spacing w:after="0" w:line="240" w:lineRule="auto"/>
              <w:rPr>
                <w:rFonts w:ascii="Times New Roman" w:hAnsi="Times New Roman"/>
                <w:b/>
                <w:color w:val="000000"/>
                <w:sz w:val="24"/>
                <w:szCs w:val="24"/>
                <w:lang w:val="kk-KZ"/>
              </w:rPr>
            </w:pPr>
          </w:p>
        </w:tc>
        <w:tc>
          <w:tcPr>
            <w:tcW w:w="812" w:type="pct"/>
          </w:tcPr>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«Айырмашылығын тап»</w:t>
            </w:r>
            <w:r w:rsidRPr="00295684">
              <w:rPr>
                <w:rFonts w:ascii="Times New Roman" w:hAnsi="Times New Roman"/>
                <w:b/>
                <w:color w:val="000000"/>
                <w:sz w:val="24"/>
                <w:szCs w:val="24"/>
                <w:lang w:val="kk-KZ"/>
              </w:rPr>
              <w:br/>
            </w:r>
            <w:r w:rsidRPr="00295684">
              <w:rPr>
                <w:rFonts w:ascii="Times New Roman" w:hAnsi="Times New Roman"/>
                <w:color w:val="000000"/>
                <w:sz w:val="24"/>
                <w:szCs w:val="24"/>
                <w:lang w:val="kk-KZ"/>
              </w:rPr>
              <w:t>Мақсаты: Балаларға екі суреттің немесе заттың айырмашылығын таба білуге.</w:t>
            </w:r>
          </w:p>
          <w:p w:rsidR="00416669" w:rsidRDefault="00416669" w:rsidP="00295684">
            <w:pPr>
              <w:autoSpaceDE w:val="0"/>
              <w:autoSpaceDN w:val="0"/>
              <w:adjustRightInd w:val="0"/>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3.</w:t>
            </w:r>
            <w:r w:rsidRPr="00295684">
              <w:rPr>
                <w:rFonts w:ascii="Times New Roman" w:hAnsi="Times New Roman"/>
                <w:b/>
                <w:color w:val="000000"/>
                <w:sz w:val="24"/>
                <w:szCs w:val="24"/>
                <w:lang w:val="kk-KZ"/>
              </w:rPr>
              <w:t>Қазақ тілі</w:t>
            </w:r>
          </w:p>
          <w:p w:rsidR="00416669" w:rsidRDefault="00416669" w:rsidP="00295684">
            <w:pPr>
              <w:autoSpaceDE w:val="0"/>
              <w:autoSpaceDN w:val="0"/>
              <w:adjustRightInd w:val="0"/>
              <w:spacing w:after="0" w:line="240" w:lineRule="auto"/>
              <w:rPr>
                <w:rFonts w:ascii="Times New Roman" w:hAnsi="Times New Roman"/>
                <w:b/>
                <w:sz w:val="23"/>
                <w:szCs w:val="23"/>
                <w:lang w:val="kk-KZ"/>
              </w:rPr>
            </w:pPr>
            <w:r w:rsidRPr="00FC6A12">
              <w:rPr>
                <w:rFonts w:ascii="Times New Roman" w:hAnsi="Times New Roman"/>
                <w:b/>
                <w:sz w:val="23"/>
                <w:szCs w:val="23"/>
                <w:lang w:val="kk-KZ"/>
              </w:rPr>
              <w:t>Таңертең не істейміз</w:t>
            </w:r>
          </w:p>
          <w:p w:rsidR="00416669" w:rsidRPr="00024BA2"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024BA2">
              <w:rPr>
                <w:rFonts w:ascii="Times New Roman" w:hAnsi="Times New Roman"/>
                <w:sz w:val="20"/>
                <w:szCs w:val="20"/>
                <w:lang w:val="kk-KZ"/>
              </w:rPr>
              <w:t>өз іс-әрекеттерін айта алуға үйрету. Қазақ тіліндегі сөздер мен сөйлемдерді түсініп және күнделікті өмірде қолдана білуге үйрету. Шағын мәтіндер құрауға жаттықтыру</w:t>
            </w:r>
            <w:r w:rsidRPr="00024BA2">
              <w:rPr>
                <w:rFonts w:ascii="Times New Roman" w:hAnsi="Times New Roman"/>
                <w:b/>
                <w:bCs/>
                <w:sz w:val="20"/>
                <w:szCs w:val="20"/>
                <w:lang w:val="kk-KZ"/>
              </w:rPr>
              <w:t xml:space="preserve"> </w:t>
            </w:r>
            <w:r w:rsidRPr="00024BA2">
              <w:rPr>
                <w:rFonts w:ascii="Times New Roman" w:hAnsi="Times New Roman"/>
                <w:sz w:val="20"/>
                <w:szCs w:val="20"/>
                <w:lang w:val="kk-KZ"/>
              </w:rPr>
              <w:t xml:space="preserve">сөздегі қазақ тіліне тән дыбыстарды ойын жаттығуларында дұрыс айтуға дағдыландыру. </w:t>
            </w:r>
            <w:r w:rsidRPr="00024BA2">
              <w:rPr>
                <w:rFonts w:ascii="Times New Roman" w:hAnsi="Times New Roman"/>
                <w:b/>
                <w:bCs/>
                <w:sz w:val="20"/>
                <w:szCs w:val="20"/>
                <w:lang w:val="kk-KZ"/>
              </w:rPr>
              <w:t xml:space="preserve"> </w:t>
            </w:r>
            <w:r w:rsidRPr="00024BA2">
              <w:rPr>
                <w:rFonts w:ascii="Times New Roman" w:hAnsi="Times New Roman"/>
                <w:sz w:val="20"/>
                <w:szCs w:val="20"/>
              </w:rPr>
              <w:t>ұқыптылыққа, тазалыққа тәрбиелеу</w:t>
            </w:r>
          </w:p>
        </w:tc>
        <w:tc>
          <w:tcPr>
            <w:tcW w:w="829" w:type="pct"/>
          </w:tcPr>
          <w:p w:rsidR="00416669" w:rsidRPr="00295684" w:rsidRDefault="00416669" w:rsidP="00295684">
            <w:pPr>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«Дөңгелек және сопақша»</w:t>
            </w:r>
          </w:p>
          <w:p w:rsidR="00416669" w:rsidRPr="00295684" w:rsidRDefault="00416669" w:rsidP="00295684">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Мақсаты:</w:t>
            </w:r>
            <w:r w:rsidRPr="00295684">
              <w:rPr>
                <w:rFonts w:ascii="Times New Roman" w:hAnsi="Times New Roman"/>
                <w:b/>
                <w:color w:val="000000"/>
                <w:sz w:val="24"/>
                <w:szCs w:val="24"/>
                <w:lang w:val="kk-KZ"/>
              </w:rPr>
              <w:t xml:space="preserve"> </w:t>
            </w:r>
            <w:r w:rsidRPr="00295684">
              <w:rPr>
                <w:rFonts w:ascii="Times New Roman" w:hAnsi="Times New Roman"/>
                <w:color w:val="000000"/>
                <w:sz w:val="24"/>
                <w:szCs w:val="24"/>
                <w:lang w:val="kk-KZ"/>
              </w:rPr>
              <w:t>Геометриялық пішіндерді ажырата білуге, оларға ұқсас заттарды топтай білуге, түстерін айта білуге үйрету.</w:t>
            </w:r>
          </w:p>
          <w:p w:rsidR="00416669" w:rsidRPr="00295684" w:rsidRDefault="00416669" w:rsidP="00295684">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Суреттегі заттарды санауға, оларды сызып қосуға үйрету. Логикалық ойларын,есте сақтау қабілеттерін дамыту. Ойшылдыққа, қамқорлыққа тәрбиелеу.</w:t>
            </w:r>
          </w:p>
          <w:p w:rsidR="00416669" w:rsidRDefault="00416669" w:rsidP="00295684">
            <w:pPr>
              <w:autoSpaceDE w:val="0"/>
              <w:autoSpaceDN w:val="0"/>
              <w:adjustRightInd w:val="0"/>
              <w:spacing w:after="0" w:line="240" w:lineRule="auto"/>
              <w:rPr>
                <w:rFonts w:ascii="Times New Roman" w:hAnsi="Times New Roman"/>
                <w:b/>
                <w:sz w:val="24"/>
                <w:szCs w:val="24"/>
                <w:lang w:val="kk-KZ"/>
              </w:rPr>
            </w:pPr>
          </w:p>
          <w:p w:rsidR="00416669" w:rsidRDefault="00416669" w:rsidP="00295684">
            <w:pPr>
              <w:autoSpaceDE w:val="0"/>
              <w:autoSpaceDN w:val="0"/>
              <w:adjustRightInd w:val="0"/>
              <w:spacing w:after="0" w:line="240" w:lineRule="auto"/>
              <w:rPr>
                <w:rFonts w:ascii="Times New Roman" w:hAnsi="Times New Roman"/>
                <w:b/>
                <w:sz w:val="24"/>
                <w:szCs w:val="24"/>
                <w:lang w:val="kk-KZ"/>
              </w:rPr>
            </w:pPr>
          </w:p>
          <w:p w:rsidR="00416669" w:rsidRDefault="00416669" w:rsidP="00295684">
            <w:pPr>
              <w:autoSpaceDE w:val="0"/>
              <w:autoSpaceDN w:val="0"/>
              <w:adjustRightInd w:val="0"/>
              <w:spacing w:after="0" w:line="240" w:lineRule="auto"/>
              <w:rPr>
                <w:rFonts w:ascii="Times New Roman" w:hAnsi="Times New Roman"/>
                <w:b/>
                <w:sz w:val="24"/>
                <w:szCs w:val="24"/>
                <w:lang w:val="kk-KZ"/>
              </w:rPr>
            </w:pPr>
          </w:p>
          <w:p w:rsidR="00416669" w:rsidRDefault="00416669" w:rsidP="00295684">
            <w:pPr>
              <w:autoSpaceDE w:val="0"/>
              <w:autoSpaceDN w:val="0"/>
              <w:adjustRightInd w:val="0"/>
              <w:spacing w:after="0" w:line="240" w:lineRule="auto"/>
              <w:rPr>
                <w:rFonts w:ascii="Times New Roman" w:hAnsi="Times New Roman"/>
                <w:b/>
                <w:sz w:val="24"/>
                <w:szCs w:val="24"/>
                <w:lang w:val="kk-KZ"/>
              </w:rPr>
            </w:pPr>
          </w:p>
          <w:p w:rsidR="00416669" w:rsidRDefault="00416669" w:rsidP="00295684">
            <w:pPr>
              <w:autoSpaceDE w:val="0"/>
              <w:autoSpaceDN w:val="0"/>
              <w:adjustRightInd w:val="0"/>
              <w:spacing w:after="0" w:line="240" w:lineRule="auto"/>
              <w:rPr>
                <w:rFonts w:ascii="Times New Roman" w:hAnsi="Times New Roman"/>
                <w:sz w:val="24"/>
                <w:szCs w:val="24"/>
                <w:lang w:val="kk-KZ"/>
              </w:rPr>
            </w:pPr>
          </w:p>
          <w:p w:rsidR="00416669" w:rsidRDefault="00416669" w:rsidP="00295684">
            <w:pPr>
              <w:autoSpaceDE w:val="0"/>
              <w:autoSpaceDN w:val="0"/>
              <w:adjustRightInd w:val="0"/>
              <w:spacing w:after="0" w:line="240" w:lineRule="auto"/>
              <w:rPr>
                <w:rFonts w:ascii="Times New Roman" w:hAnsi="Times New Roman"/>
                <w:sz w:val="24"/>
                <w:szCs w:val="24"/>
                <w:lang w:val="kk-KZ"/>
              </w:rPr>
            </w:pPr>
          </w:p>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p>
        </w:tc>
        <w:tc>
          <w:tcPr>
            <w:tcW w:w="866" w:type="pct"/>
          </w:tcPr>
          <w:p w:rsidR="00416669" w:rsidRPr="00295684" w:rsidRDefault="00416669" w:rsidP="00295684">
            <w:pPr>
              <w:spacing w:after="0" w:line="240" w:lineRule="auto"/>
              <w:jc w:val="both"/>
              <w:rPr>
                <w:rFonts w:ascii="Times New Roman" w:hAnsi="Times New Roman"/>
                <w:b/>
                <w:color w:val="000000"/>
                <w:sz w:val="24"/>
                <w:szCs w:val="24"/>
                <w:lang w:val="kk-KZ"/>
              </w:rPr>
            </w:pPr>
            <w:r w:rsidRPr="00295684">
              <w:rPr>
                <w:rFonts w:ascii="Times New Roman" w:hAnsi="Times New Roman"/>
                <w:b/>
                <w:color w:val="000000"/>
                <w:sz w:val="24"/>
                <w:szCs w:val="24"/>
                <w:lang w:val="kk-KZ"/>
              </w:rPr>
              <w:t>«Аңдар қысқа қалай дайындалады?»</w:t>
            </w:r>
          </w:p>
          <w:p w:rsidR="00416669" w:rsidRPr="00295684" w:rsidRDefault="00416669" w:rsidP="00295684">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Мақсаты: Жануарлардың қысқа қалай дайындалатынын әңгімелеу.</w:t>
            </w:r>
          </w:p>
          <w:p w:rsidR="00416669" w:rsidRPr="00295684" w:rsidRDefault="00416669" w:rsidP="00295684">
            <w:pPr>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Қоршаған ортамен танысу</w:t>
            </w:r>
          </w:p>
          <w:p w:rsidR="00416669" w:rsidRPr="00295684" w:rsidRDefault="00416669" w:rsidP="00295684">
            <w:pPr>
              <w:spacing w:after="0" w:line="240" w:lineRule="auto"/>
              <w:rPr>
                <w:rFonts w:ascii="Times New Roman" w:hAnsi="Times New Roman"/>
                <w:sz w:val="24"/>
                <w:szCs w:val="24"/>
                <w:lang w:val="kk-KZ"/>
              </w:rPr>
            </w:pPr>
            <w:r w:rsidRPr="00295684">
              <w:rPr>
                <w:rFonts w:ascii="Times New Roman" w:hAnsi="Times New Roman"/>
                <w:sz w:val="24"/>
                <w:szCs w:val="24"/>
                <w:lang w:val="kk-KZ"/>
              </w:rPr>
              <w:t>Қарым- қатынас</w:t>
            </w:r>
          </w:p>
          <w:p w:rsidR="00416669" w:rsidRPr="00295684" w:rsidRDefault="00416669" w:rsidP="00295684">
            <w:pPr>
              <w:spacing w:after="0" w:line="240" w:lineRule="auto"/>
              <w:rPr>
                <w:rFonts w:ascii="Times New Roman" w:hAnsi="Times New Roman"/>
                <w:b/>
                <w:color w:val="000000"/>
                <w:sz w:val="24"/>
                <w:szCs w:val="24"/>
                <w:lang w:val="kk-KZ"/>
              </w:rPr>
            </w:pPr>
            <w:r w:rsidRPr="00295684">
              <w:rPr>
                <w:rFonts w:ascii="Times New Roman" w:hAnsi="Times New Roman"/>
                <w:sz w:val="24"/>
                <w:szCs w:val="24"/>
                <w:lang w:val="kk-KZ"/>
              </w:rPr>
              <w:t xml:space="preserve"> іс –әрекеті, танымдық іс-әрекет, зерттеу іс-әрекеті</w:t>
            </w:r>
          </w:p>
        </w:tc>
        <w:tc>
          <w:tcPr>
            <w:tcW w:w="832" w:type="pct"/>
          </w:tcPr>
          <w:p w:rsidR="00416669" w:rsidRPr="00295684" w:rsidRDefault="00416669" w:rsidP="00295684">
            <w:pPr>
              <w:spacing w:after="0" w:line="240" w:lineRule="auto"/>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 xml:space="preserve">Моншақты тіземіз» дидактикалық ойын. </w:t>
            </w:r>
          </w:p>
          <w:p w:rsidR="00416669"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b/>
                <w:color w:val="000000"/>
                <w:sz w:val="24"/>
                <w:szCs w:val="24"/>
                <w:lang w:val="kk-KZ" w:eastAsia="ru-RU"/>
              </w:rPr>
              <w:t xml:space="preserve">Мақсаты: </w:t>
            </w:r>
            <w:r w:rsidRPr="00295684">
              <w:rPr>
                <w:rFonts w:ascii="Times New Roman" w:hAnsi="Times New Roman"/>
                <w:color w:val="000000"/>
                <w:sz w:val="24"/>
                <w:szCs w:val="24"/>
                <w:lang w:val="kk-KZ" w:eastAsia="ru-RU"/>
              </w:rPr>
              <w:t>Алақанына сиятын көлемдегі сақиналарды көлденеңінен жіпке тізу арқылы қол қимылын, саусақ бұлшық етін дамыту.</w:t>
            </w:r>
          </w:p>
          <w:p w:rsidR="00416669" w:rsidRDefault="00416669" w:rsidP="00295684">
            <w:pPr>
              <w:spacing w:after="0" w:line="240" w:lineRule="auto"/>
              <w:rPr>
                <w:rFonts w:ascii="Times New Roman" w:hAnsi="Times New Roman"/>
                <w:color w:val="000000"/>
                <w:sz w:val="24"/>
                <w:szCs w:val="24"/>
                <w:lang w:val="kk-KZ" w:eastAsia="ru-RU"/>
              </w:rPr>
            </w:pPr>
            <w:r w:rsidRPr="00E8413B">
              <w:rPr>
                <w:rFonts w:ascii="Times New Roman" w:hAnsi="Times New Roman"/>
                <w:b/>
                <w:color w:val="000000"/>
                <w:sz w:val="24"/>
                <w:szCs w:val="24"/>
                <w:lang w:val="kk-KZ" w:eastAsia="ru-RU"/>
              </w:rPr>
              <w:t>3.</w:t>
            </w:r>
            <w:r w:rsidRPr="00295684">
              <w:rPr>
                <w:rFonts w:ascii="Times New Roman" w:hAnsi="Times New Roman"/>
                <w:b/>
                <w:color w:val="000000"/>
                <w:sz w:val="24"/>
                <w:szCs w:val="24"/>
                <w:lang w:val="kk-KZ"/>
              </w:rPr>
              <w:t>Қоршаған ортамен танысу</w:t>
            </w:r>
            <w:r w:rsidRPr="00E8413B">
              <w:rPr>
                <w:rFonts w:ascii="Times New Roman" w:hAnsi="Times New Roman"/>
                <w:color w:val="000000"/>
                <w:sz w:val="24"/>
                <w:szCs w:val="24"/>
                <w:lang w:val="kk-KZ" w:eastAsia="ru-RU"/>
              </w:rPr>
              <w:t xml:space="preserve"> </w:t>
            </w:r>
          </w:p>
          <w:p w:rsidR="00416669" w:rsidRDefault="00416669" w:rsidP="00295684">
            <w:pPr>
              <w:spacing w:after="0" w:line="240" w:lineRule="auto"/>
              <w:rPr>
                <w:rFonts w:ascii="Times New Roman" w:hAnsi="Times New Roman"/>
                <w:b/>
                <w:color w:val="000000"/>
                <w:sz w:val="24"/>
                <w:szCs w:val="24"/>
                <w:lang w:val="kk-KZ" w:eastAsia="ru-RU"/>
              </w:rPr>
            </w:pPr>
            <w:r w:rsidRPr="00E8413B">
              <w:rPr>
                <w:rFonts w:ascii="Times New Roman" w:hAnsi="Times New Roman"/>
                <w:color w:val="000000"/>
                <w:sz w:val="24"/>
                <w:szCs w:val="24"/>
                <w:lang w:val="kk-KZ" w:eastAsia="ru-RU"/>
              </w:rPr>
              <w:t xml:space="preserve"> </w:t>
            </w:r>
            <w:r w:rsidRPr="00E8413B">
              <w:rPr>
                <w:rFonts w:ascii="Times New Roman" w:hAnsi="Times New Roman"/>
                <w:b/>
                <w:lang w:val="kk-KZ"/>
              </w:rPr>
              <w:t>Бөлме өсімдіктері және оларды күту.</w:t>
            </w:r>
            <w:r w:rsidRPr="00E8413B">
              <w:rPr>
                <w:rFonts w:ascii="Times New Roman" w:hAnsi="Times New Roman"/>
                <w:b/>
                <w:color w:val="000000"/>
                <w:sz w:val="24"/>
                <w:szCs w:val="24"/>
                <w:lang w:val="kk-KZ" w:eastAsia="ru-RU"/>
              </w:rPr>
              <w:t xml:space="preserve"> </w:t>
            </w:r>
          </w:p>
          <w:p w:rsidR="00416669" w:rsidRPr="00E8413B" w:rsidRDefault="00416669" w:rsidP="00E8413B">
            <w:pPr>
              <w:pStyle w:val="Default"/>
              <w:rPr>
                <w:sz w:val="22"/>
                <w:szCs w:val="22"/>
                <w:lang w:val="kk-KZ"/>
              </w:rPr>
            </w:pPr>
            <w:r w:rsidRPr="00E8413B">
              <w:rPr>
                <w:b/>
                <w:lang w:val="kk-KZ"/>
              </w:rPr>
              <w:t xml:space="preserve"> </w:t>
            </w:r>
            <w:r w:rsidRPr="007B5FE7">
              <w:rPr>
                <w:sz w:val="22"/>
                <w:szCs w:val="22"/>
                <w:lang w:val="kk-KZ"/>
              </w:rPr>
              <w:t xml:space="preserve">Балалардың бөлме өсімдіктері туралы білімдерін бекіту (атауы, құрылысы); өсімдіктерді </w:t>
            </w:r>
            <w:r w:rsidRPr="00E8413B">
              <w:rPr>
                <w:sz w:val="22"/>
                <w:szCs w:val="22"/>
                <w:lang w:val="kk-KZ"/>
              </w:rPr>
              <w:t xml:space="preserve">салыстыра білу, олардың айырмашылығы мен ұқсастығын таба алу; олардың өсуіне қажетті жағдаймен таныстыру. </w:t>
            </w:r>
          </w:p>
          <w:p w:rsidR="00416669" w:rsidRPr="00E8413B" w:rsidRDefault="00416669" w:rsidP="00E8413B">
            <w:pPr>
              <w:spacing w:after="0" w:line="240" w:lineRule="auto"/>
              <w:rPr>
                <w:rFonts w:ascii="Times New Roman" w:hAnsi="Times New Roman"/>
                <w:b/>
                <w:color w:val="000000"/>
                <w:sz w:val="24"/>
                <w:szCs w:val="24"/>
                <w:lang w:val="kk-KZ" w:eastAsia="ru-RU"/>
              </w:rPr>
            </w:pPr>
            <w:r w:rsidRPr="00E8413B">
              <w:rPr>
                <w:rFonts w:ascii="Times New Roman" w:hAnsi="Times New Roman"/>
                <w:lang w:val="kk-KZ"/>
              </w:rPr>
              <w:t>Практикалық жұмыс істеу дағдыларын арттыру; өсімдіктер туралы білімдерін дамыту.  Әңгімеге араласа білуге, өз көзқарасын айта алуға тәрбиелеу; өсімдіктерді өсіруге, күтуге деген қызығушылықтарын арттыру</w:t>
            </w:r>
            <w:r w:rsidRPr="00E8413B">
              <w:rPr>
                <w:rFonts w:ascii="Times New Roman" w:hAnsi="Times New Roman"/>
                <w:b/>
                <w:color w:val="000000"/>
                <w:sz w:val="24"/>
                <w:szCs w:val="24"/>
                <w:lang w:val="kk-KZ" w:eastAsia="ru-RU"/>
              </w:rPr>
              <w:t xml:space="preserve">                                    </w:t>
            </w:r>
          </w:p>
        </w:tc>
      </w:tr>
      <w:tr w:rsidR="00416669" w:rsidRPr="00637E45" w:rsidTr="00E85271">
        <w:tc>
          <w:tcPr>
            <w:tcW w:w="797" w:type="pct"/>
          </w:tcPr>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Ұйымдастырылған іс-әрекетке дайындық</w:t>
            </w:r>
          </w:p>
        </w:tc>
        <w:tc>
          <w:tcPr>
            <w:tcW w:w="864" w:type="pct"/>
          </w:tcPr>
          <w:p w:rsidR="00416669" w:rsidRDefault="00416669" w:rsidP="00295684">
            <w:pPr>
              <w:spacing w:after="0" w:line="240" w:lineRule="auto"/>
              <w:rPr>
                <w:rFonts w:ascii="Times New Roman" w:hAnsi="Times New Roman"/>
                <w:b/>
                <w:color w:val="000000"/>
                <w:sz w:val="24"/>
                <w:szCs w:val="24"/>
                <w:lang w:val="kk-KZ"/>
              </w:rPr>
            </w:pPr>
            <w:r w:rsidRPr="00295684">
              <w:rPr>
                <w:rFonts w:ascii="Times New Roman" w:hAnsi="Times New Roman"/>
                <w:b/>
                <w:sz w:val="24"/>
                <w:szCs w:val="24"/>
                <w:lang w:val="kk-KZ"/>
              </w:rPr>
              <w:t xml:space="preserve"> </w:t>
            </w:r>
            <w:r>
              <w:rPr>
                <w:rFonts w:ascii="Times New Roman" w:hAnsi="Times New Roman"/>
                <w:b/>
                <w:sz w:val="24"/>
                <w:szCs w:val="24"/>
                <w:lang w:val="kk-KZ"/>
              </w:rPr>
              <w:t>3.</w:t>
            </w:r>
            <w:r w:rsidRPr="00295684">
              <w:rPr>
                <w:rFonts w:ascii="Times New Roman" w:hAnsi="Times New Roman"/>
                <w:b/>
                <w:color w:val="000000"/>
                <w:sz w:val="24"/>
                <w:szCs w:val="24"/>
                <w:lang w:val="kk-KZ"/>
              </w:rPr>
              <w:t xml:space="preserve"> Музыка</w:t>
            </w:r>
          </w:p>
          <w:p w:rsidR="00416669" w:rsidRDefault="00416669" w:rsidP="00295684">
            <w:pPr>
              <w:spacing w:after="0" w:line="240" w:lineRule="auto"/>
              <w:rPr>
                <w:rFonts w:ascii="Times New Roman" w:hAnsi="Times New Roman"/>
                <w:b/>
                <w:sz w:val="24"/>
                <w:szCs w:val="24"/>
                <w:lang w:val="kk-KZ"/>
              </w:rPr>
            </w:pPr>
            <w:r w:rsidRPr="00E8413B">
              <w:rPr>
                <w:rFonts w:ascii="Times New Roman" w:hAnsi="Times New Roman"/>
                <w:b/>
                <w:sz w:val="24"/>
                <w:szCs w:val="24"/>
                <w:lang w:val="kk-KZ"/>
              </w:rPr>
              <w:t>Ақ әжем.</w:t>
            </w:r>
          </w:p>
          <w:p w:rsidR="00416669" w:rsidRPr="00B7514F" w:rsidRDefault="00416669" w:rsidP="00295684">
            <w:pPr>
              <w:spacing w:after="0" w:line="240" w:lineRule="auto"/>
              <w:rPr>
                <w:rFonts w:ascii="Times New Roman" w:hAnsi="Times New Roman"/>
                <w:b/>
                <w:color w:val="000000"/>
                <w:sz w:val="24"/>
                <w:szCs w:val="24"/>
                <w:lang w:val="kk-KZ"/>
              </w:rPr>
            </w:pPr>
            <w:r w:rsidRPr="00B7514F">
              <w:rPr>
                <w:rFonts w:ascii="Times New Roman" w:hAnsi="Times New Roman"/>
                <w:lang w:val="kk-KZ"/>
              </w:rPr>
              <w:t xml:space="preserve">Музыкалық дыбысталуының сипаттамасына сүйене отырып, бейненің мазмұны мен музыкалық мәнерлілік элементтерімен байланыстыру, шығарманы сипаттай білу. Сезіммен, ырғаққа сәйкес, ырғақтық бейнесін сақтай отырып, сөздерді анық және таза тыныс алып, бастап айту. Музыкаға сәйкес қозғалыс бағытын жеңіл, еркін және нақты ауыстыра отырып орындау, би бейнелерін беру. Жеңіл әуендерді ансамбльмен, балаларға арналған музыкалық аспаптарда, фортепианоның сүйемелдеуімен, уақытында қосылып айту, ырғақтық бейнесін анық бере отырып ойнау. </w:t>
            </w:r>
            <w:r w:rsidRPr="00B7514F">
              <w:rPr>
                <w:rFonts w:ascii="Times New Roman" w:hAnsi="Times New Roman"/>
              </w:rPr>
              <w:t>Үлкенге ілтипат, кішіге қамқор</w:t>
            </w:r>
            <w:r w:rsidRPr="00B7514F">
              <w:rPr>
                <w:rFonts w:ascii="Times New Roman" w:hAnsi="Times New Roman"/>
                <w:lang w:val="kk-KZ"/>
              </w:rPr>
              <w:t xml:space="preserve"> </w:t>
            </w:r>
            <w:r w:rsidRPr="00B7514F">
              <w:rPr>
                <w:rFonts w:ascii="Times New Roman" w:hAnsi="Times New Roman"/>
              </w:rPr>
              <w:t xml:space="preserve">болуға тәрбиелеу  </w:t>
            </w:r>
          </w:p>
          <w:p w:rsidR="00416669" w:rsidRPr="00295684" w:rsidRDefault="00416669" w:rsidP="00B7514F">
            <w:pPr>
              <w:autoSpaceDE w:val="0"/>
              <w:autoSpaceDN w:val="0"/>
              <w:adjustRightInd w:val="0"/>
              <w:spacing w:after="0" w:line="240" w:lineRule="auto"/>
              <w:rPr>
                <w:rFonts w:ascii="Times New Roman" w:hAnsi="Times New Roman"/>
                <w:b/>
                <w:sz w:val="24"/>
                <w:szCs w:val="24"/>
                <w:lang w:val="kk-KZ"/>
              </w:rPr>
            </w:pPr>
          </w:p>
        </w:tc>
        <w:tc>
          <w:tcPr>
            <w:tcW w:w="812" w:type="pct"/>
          </w:tcPr>
          <w:p w:rsidR="00416669" w:rsidRDefault="00416669" w:rsidP="00024BA2">
            <w:pPr>
              <w:pStyle w:val="NoSpacing"/>
              <w:rPr>
                <w:b/>
                <w:color w:val="000000"/>
                <w:kern w:val="24"/>
                <w:lang w:val="kk-KZ"/>
              </w:rPr>
            </w:pPr>
            <w:r w:rsidRPr="00024BA2">
              <w:rPr>
                <w:b/>
                <w:color w:val="000000"/>
                <w:sz w:val="24"/>
                <w:szCs w:val="24"/>
                <w:lang w:val="kk-KZ"/>
              </w:rPr>
              <w:t>4.</w:t>
            </w:r>
            <w:r w:rsidRPr="00024BA2">
              <w:rPr>
                <w:b/>
                <w:color w:val="000000"/>
                <w:kern w:val="24"/>
                <w:lang w:val="kk-KZ"/>
              </w:rPr>
              <w:t xml:space="preserve"> Жапсыру</w:t>
            </w:r>
          </w:p>
          <w:p w:rsidR="00416669" w:rsidRDefault="00416669" w:rsidP="00024BA2">
            <w:pPr>
              <w:pStyle w:val="Default"/>
              <w:rPr>
                <w:b/>
                <w:sz w:val="22"/>
                <w:szCs w:val="22"/>
                <w:lang w:val="kk-KZ"/>
              </w:rPr>
            </w:pPr>
            <w:r w:rsidRPr="00FC6A12">
              <w:rPr>
                <w:b/>
                <w:sz w:val="22"/>
                <w:szCs w:val="22"/>
                <w:lang w:val="kk-KZ"/>
              </w:rPr>
              <w:t xml:space="preserve">Күзгі жапырақтар </w:t>
            </w:r>
          </w:p>
          <w:p w:rsidR="00416669" w:rsidRDefault="00416669" w:rsidP="00024BA2">
            <w:pPr>
              <w:pStyle w:val="Default"/>
              <w:jc w:val="both"/>
              <w:rPr>
                <w:sz w:val="22"/>
                <w:szCs w:val="22"/>
                <w:lang w:val="kk-KZ"/>
              </w:rPr>
            </w:pPr>
            <w:r w:rsidRPr="00E85271">
              <w:rPr>
                <w:sz w:val="22"/>
                <w:szCs w:val="22"/>
                <w:lang w:val="kk-KZ"/>
              </w:rPr>
              <w:t xml:space="preserve">қол,                      саусақ </w:t>
            </w:r>
          </w:p>
          <w:p w:rsidR="00416669" w:rsidRPr="00E85271" w:rsidRDefault="00416669" w:rsidP="00024BA2">
            <w:pPr>
              <w:pStyle w:val="Default"/>
              <w:jc w:val="both"/>
              <w:rPr>
                <w:sz w:val="22"/>
                <w:szCs w:val="22"/>
                <w:lang w:val="kk-KZ"/>
              </w:rPr>
            </w:pPr>
            <w:r w:rsidRPr="00E85271">
              <w:rPr>
                <w:sz w:val="22"/>
                <w:szCs w:val="22"/>
                <w:lang w:val="kk-KZ"/>
              </w:rPr>
              <w:t xml:space="preserve">қимылдарын арттыру;         </w:t>
            </w:r>
          </w:p>
          <w:p w:rsidR="00416669" w:rsidRDefault="00416669" w:rsidP="00024BA2">
            <w:pPr>
              <w:pStyle w:val="Default"/>
              <w:jc w:val="both"/>
              <w:rPr>
                <w:sz w:val="22"/>
                <w:szCs w:val="22"/>
                <w:lang w:val="kk-KZ"/>
              </w:rPr>
            </w:pPr>
            <w:r w:rsidRPr="00E85271">
              <w:rPr>
                <w:sz w:val="22"/>
                <w:szCs w:val="22"/>
                <w:lang w:val="kk-KZ"/>
              </w:rPr>
              <w:t xml:space="preserve">көркем </w:t>
            </w:r>
          </w:p>
          <w:p w:rsidR="00416669" w:rsidRDefault="00416669" w:rsidP="00024BA2">
            <w:pPr>
              <w:pStyle w:val="Default"/>
              <w:jc w:val="both"/>
              <w:rPr>
                <w:sz w:val="22"/>
                <w:szCs w:val="22"/>
                <w:lang w:val="kk-KZ"/>
              </w:rPr>
            </w:pPr>
            <w:r w:rsidRPr="00E85271">
              <w:rPr>
                <w:sz w:val="22"/>
                <w:szCs w:val="22"/>
                <w:lang w:val="kk-KZ"/>
              </w:rPr>
              <w:t xml:space="preserve">сөйлеу тілін дамыту; табиғатты </w:t>
            </w:r>
          </w:p>
          <w:p w:rsidR="00416669" w:rsidRDefault="00416669" w:rsidP="00024BA2">
            <w:pPr>
              <w:pStyle w:val="Default"/>
              <w:jc w:val="both"/>
              <w:rPr>
                <w:sz w:val="22"/>
                <w:szCs w:val="22"/>
                <w:lang w:val="kk-KZ"/>
              </w:rPr>
            </w:pPr>
            <w:r w:rsidRPr="00E85271">
              <w:rPr>
                <w:sz w:val="22"/>
                <w:szCs w:val="22"/>
                <w:lang w:val="kk-KZ"/>
              </w:rPr>
              <w:t xml:space="preserve">сүюге, </w:t>
            </w:r>
          </w:p>
          <w:p w:rsidR="00416669" w:rsidRPr="00E85271" w:rsidRDefault="00416669" w:rsidP="00024BA2">
            <w:pPr>
              <w:pStyle w:val="Default"/>
              <w:jc w:val="both"/>
              <w:rPr>
                <w:sz w:val="22"/>
                <w:szCs w:val="22"/>
                <w:lang w:val="kk-KZ"/>
              </w:rPr>
            </w:pPr>
            <w:r w:rsidRPr="00E85271">
              <w:rPr>
                <w:sz w:val="22"/>
                <w:szCs w:val="22"/>
                <w:lang w:val="kk-KZ"/>
              </w:rPr>
              <w:t xml:space="preserve">еңбекке тәрбиелеу </w:t>
            </w:r>
          </w:p>
          <w:p w:rsidR="00416669" w:rsidRPr="00024BA2" w:rsidRDefault="00416669" w:rsidP="00024BA2">
            <w:pPr>
              <w:pStyle w:val="Default"/>
              <w:rPr>
                <w:b/>
                <w:sz w:val="22"/>
                <w:szCs w:val="22"/>
                <w:lang w:val="kk-KZ"/>
              </w:rPr>
            </w:pPr>
          </w:p>
          <w:p w:rsidR="00416669" w:rsidRPr="00024BA2" w:rsidRDefault="00416669" w:rsidP="00024BA2">
            <w:pPr>
              <w:pStyle w:val="NoSpacing"/>
              <w:rPr>
                <w:b/>
                <w:color w:val="000000"/>
                <w:sz w:val="24"/>
                <w:szCs w:val="24"/>
                <w:lang w:val="kk-KZ"/>
              </w:rPr>
            </w:pPr>
          </w:p>
        </w:tc>
        <w:tc>
          <w:tcPr>
            <w:tcW w:w="829" w:type="pct"/>
          </w:tcPr>
          <w:p w:rsidR="00416669" w:rsidRDefault="00416669" w:rsidP="00A66FD6">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3.</w:t>
            </w:r>
            <w:r w:rsidRPr="00295684">
              <w:rPr>
                <w:rFonts w:ascii="Times New Roman" w:hAnsi="Times New Roman"/>
                <w:b/>
                <w:sz w:val="24"/>
                <w:szCs w:val="24"/>
                <w:lang w:val="kk-KZ"/>
              </w:rPr>
              <w:t xml:space="preserve"> Математика негіздері</w:t>
            </w:r>
          </w:p>
          <w:p w:rsidR="00416669" w:rsidRDefault="00416669" w:rsidP="00A66FD6">
            <w:pPr>
              <w:pStyle w:val="Default"/>
              <w:rPr>
                <w:b/>
                <w:bCs/>
                <w:sz w:val="23"/>
                <w:szCs w:val="23"/>
                <w:lang w:val="kk-KZ"/>
              </w:rPr>
            </w:pPr>
            <w:r w:rsidRPr="00FC6A12">
              <w:rPr>
                <w:b/>
                <w:bCs/>
                <w:sz w:val="23"/>
                <w:szCs w:val="23"/>
                <w:lang w:val="kk-KZ"/>
              </w:rPr>
              <w:t xml:space="preserve">Бүтін және бөлік </w:t>
            </w:r>
          </w:p>
          <w:p w:rsidR="00416669" w:rsidRPr="00A66FD6" w:rsidRDefault="00416669" w:rsidP="00A66FD6">
            <w:pPr>
              <w:pStyle w:val="Default"/>
              <w:rPr>
                <w:sz w:val="23"/>
                <w:szCs w:val="23"/>
                <w:lang w:val="kk-KZ"/>
              </w:rPr>
            </w:pPr>
            <w:r w:rsidRPr="00A66FD6">
              <w:rPr>
                <w:sz w:val="23"/>
                <w:szCs w:val="23"/>
                <w:lang w:val="kk-KZ"/>
              </w:rPr>
              <w:t xml:space="preserve">түпкілікті жиын мен оның құрамдас бөліктерінің арасындағы қатынасты анықтау білігін дамыту: бүтін өзінің бөлшегінен үлкен сандарды салыстыру білігін </w:t>
            </w:r>
          </w:p>
          <w:p w:rsidR="00416669" w:rsidRPr="00A66FD6" w:rsidRDefault="00416669" w:rsidP="00A66FD6">
            <w:pPr>
              <w:pStyle w:val="Default"/>
              <w:rPr>
                <w:b/>
                <w:sz w:val="23"/>
                <w:szCs w:val="23"/>
                <w:lang w:val="kk-KZ"/>
              </w:rPr>
            </w:pPr>
            <w:r w:rsidRPr="00FC6A12">
              <w:rPr>
                <w:sz w:val="23"/>
                <w:szCs w:val="23"/>
                <w:lang w:val="kk-KZ"/>
              </w:rPr>
              <w:t xml:space="preserve">қалыптастыруды жалғастыру. Есте сақтау, сөйлеу, назар аудару дағдыларын дамыту. </w:t>
            </w:r>
            <w:r w:rsidRPr="007B5FE7">
              <w:rPr>
                <w:sz w:val="23"/>
                <w:szCs w:val="23"/>
              </w:rPr>
              <w:t>Шыдамдылыққа тәрбиелеу</w:t>
            </w:r>
          </w:p>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p>
        </w:tc>
        <w:tc>
          <w:tcPr>
            <w:tcW w:w="866" w:type="pct"/>
          </w:tcPr>
          <w:p w:rsidR="00416669" w:rsidRDefault="00416669" w:rsidP="00A66FD6">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3.</w:t>
            </w:r>
            <w:r w:rsidRPr="00295684">
              <w:rPr>
                <w:rFonts w:ascii="Times New Roman" w:hAnsi="Times New Roman"/>
                <w:b/>
                <w:color w:val="000000"/>
                <w:sz w:val="24"/>
                <w:szCs w:val="24"/>
                <w:lang w:val="kk-KZ"/>
              </w:rPr>
              <w:t xml:space="preserve"> Музыка</w:t>
            </w:r>
          </w:p>
          <w:p w:rsidR="00416669" w:rsidRDefault="00416669" w:rsidP="00A66FD6">
            <w:pPr>
              <w:spacing w:after="0" w:line="240" w:lineRule="auto"/>
              <w:rPr>
                <w:rFonts w:ascii="Times New Roman" w:hAnsi="Times New Roman"/>
                <w:b/>
                <w:sz w:val="24"/>
                <w:szCs w:val="24"/>
                <w:lang w:val="kk-KZ"/>
              </w:rPr>
            </w:pPr>
            <w:r w:rsidRPr="00FC6A12">
              <w:rPr>
                <w:rFonts w:ascii="Times New Roman" w:hAnsi="Times New Roman"/>
                <w:b/>
                <w:sz w:val="24"/>
                <w:szCs w:val="24"/>
                <w:lang w:val="kk-KZ"/>
              </w:rPr>
              <w:t>Ана – өмір шырағы.</w:t>
            </w:r>
          </w:p>
          <w:p w:rsidR="00416669" w:rsidRPr="0087575F" w:rsidRDefault="00416669" w:rsidP="00A66FD6">
            <w:pPr>
              <w:spacing w:after="0" w:line="240" w:lineRule="auto"/>
              <w:rPr>
                <w:rFonts w:ascii="Times New Roman" w:hAnsi="Times New Roman"/>
                <w:b/>
                <w:color w:val="000000"/>
                <w:sz w:val="24"/>
                <w:szCs w:val="24"/>
                <w:lang w:val="kk-KZ"/>
              </w:rPr>
            </w:pPr>
            <w:r w:rsidRPr="0087575F">
              <w:rPr>
                <w:rFonts w:ascii="Times New Roman" w:hAnsi="Times New Roman"/>
                <w:lang w:val="kk-KZ"/>
              </w:rPr>
              <w:t xml:space="preserve">Музыкалық мәнерлілік құралдары мен сипатын егжей-тегжейлі ажырату қабілетін дамыту. Дағдыларды қалыптастыру: бір дыбыста құрылған әуеннің бөліктерін дәл ырғағымен дербес орындау. Сюжетті ойындарды сахналауға үйрету. Жеңіл әуендерді ансамбльмен балаларға арналған музыкалық аспаптарда фортепианоның сүйемелдеуімен, уақытында қосылып, ырғақтық бейнесін анық бере отырып ойнау. </w:t>
            </w:r>
            <w:r w:rsidRPr="0087575F">
              <w:rPr>
                <w:rFonts w:ascii="Times New Roman" w:hAnsi="Times New Roman"/>
              </w:rPr>
              <w:t>Анаға сүйіспеншілігін арттыру, анаға қамқор болуға, құрметтеуге тәрбиелеу.</w:t>
            </w:r>
          </w:p>
        </w:tc>
        <w:tc>
          <w:tcPr>
            <w:tcW w:w="832" w:type="pct"/>
          </w:tcPr>
          <w:p w:rsidR="00416669" w:rsidRDefault="00416669" w:rsidP="00D808AB">
            <w:pPr>
              <w:pStyle w:val="NoSpacing"/>
              <w:rPr>
                <w:b/>
                <w:sz w:val="24"/>
                <w:szCs w:val="24"/>
                <w:lang w:val="kk-KZ"/>
              </w:rPr>
            </w:pPr>
            <w:r>
              <w:rPr>
                <w:b/>
                <w:sz w:val="24"/>
                <w:szCs w:val="24"/>
                <w:lang w:val="kk-KZ"/>
              </w:rPr>
              <w:t>4.</w:t>
            </w:r>
            <w:r w:rsidRPr="00295684">
              <w:rPr>
                <w:b/>
                <w:sz w:val="24"/>
                <w:szCs w:val="24"/>
                <w:lang w:val="kk-KZ"/>
              </w:rPr>
              <w:t xml:space="preserve"> Дене шынықты</w:t>
            </w:r>
          </w:p>
          <w:p w:rsidR="00416669" w:rsidRDefault="00416669" w:rsidP="00D808AB">
            <w:pPr>
              <w:pStyle w:val="NoSpacing"/>
              <w:rPr>
                <w:b/>
                <w:lang w:val="kk-KZ"/>
              </w:rPr>
            </w:pPr>
            <w:r w:rsidRPr="00FC6A12">
              <w:rPr>
                <w:b/>
                <w:lang w:val="kk-KZ"/>
              </w:rPr>
              <w:t>«Шаңғымен жүру» (таза ауада)</w:t>
            </w:r>
          </w:p>
          <w:p w:rsidR="00416669" w:rsidRPr="004262FB" w:rsidRDefault="00416669" w:rsidP="00E8413B">
            <w:pPr>
              <w:pStyle w:val="TableParagraph"/>
              <w:ind w:right="411"/>
            </w:pPr>
            <w:r w:rsidRPr="004262FB">
              <w:t>Дене қимыл жаттығуларын біртіндеп көбейте отырып, төзімділік пен жаттыққандықты арттыру. Бір аяқпен мейлінше ұзақ сырғи білуді</w:t>
            </w:r>
          </w:p>
          <w:p w:rsidR="00416669" w:rsidRPr="004262FB" w:rsidRDefault="00416669" w:rsidP="00E8413B">
            <w:pPr>
              <w:pStyle w:val="TableParagraph"/>
            </w:pPr>
            <w:r w:rsidRPr="004262FB">
              <w:t>жалғастыру. Кеңістікті бағдарлау, төзімділік, реакция шапшаңдығын дамыту. Спортпен шұғылдануға қызығушылығын қалыптастыру, қойған мақсатына жете білу мен ұйымшылдыққа тәрбиелеу.</w:t>
            </w:r>
          </w:p>
          <w:p w:rsidR="00416669" w:rsidRPr="00E8413B" w:rsidRDefault="00416669" w:rsidP="00E8413B">
            <w:pPr>
              <w:pStyle w:val="NoSpacing"/>
              <w:rPr>
                <w:lang w:val="kk-KZ"/>
              </w:rPr>
            </w:pPr>
            <w:r w:rsidRPr="00E8413B">
              <w:rPr>
                <w:lang w:val="kk-KZ"/>
              </w:rPr>
              <w:t>б) Өз бетінше қозғалыс белсенділігін дамыту, күнделікті қимыл қозғалыс қажеттілігін, салауатты өмір салтында қимыл-қозғалыстың маңызын саналы түсінуін қалыптастыру</w:t>
            </w:r>
          </w:p>
        </w:tc>
      </w:tr>
      <w:tr w:rsidR="00416669" w:rsidRPr="00295684" w:rsidTr="00E85271">
        <w:tc>
          <w:tcPr>
            <w:tcW w:w="797" w:type="pct"/>
          </w:tcPr>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Білім беру ұйымының кестесі бойынша ұйымдастырылған іс-әрекет</w:t>
            </w:r>
          </w:p>
        </w:tc>
        <w:tc>
          <w:tcPr>
            <w:tcW w:w="864" w:type="pct"/>
          </w:tcPr>
          <w:p w:rsidR="00416669" w:rsidRDefault="00416669" w:rsidP="00B7514F">
            <w:pPr>
              <w:spacing w:after="0" w:line="240" w:lineRule="auto"/>
              <w:rPr>
                <w:rFonts w:ascii="Times New Roman" w:hAnsi="Times New Roman"/>
                <w:b/>
                <w:sz w:val="24"/>
                <w:szCs w:val="24"/>
                <w:lang w:val="kk-KZ"/>
              </w:rPr>
            </w:pPr>
            <w:r>
              <w:rPr>
                <w:rFonts w:ascii="Times New Roman" w:hAnsi="Times New Roman"/>
                <w:b/>
                <w:color w:val="000000"/>
                <w:sz w:val="24"/>
                <w:szCs w:val="24"/>
                <w:lang w:val="kk-KZ"/>
              </w:rPr>
              <w:t>4.</w:t>
            </w:r>
            <w:r w:rsidRPr="00295684">
              <w:rPr>
                <w:rFonts w:ascii="Times New Roman" w:hAnsi="Times New Roman"/>
                <w:b/>
                <w:sz w:val="24"/>
                <w:szCs w:val="24"/>
                <w:lang w:val="kk-KZ"/>
              </w:rPr>
              <w:t xml:space="preserve"> Дене шынықтыру</w:t>
            </w:r>
          </w:p>
          <w:p w:rsidR="00416669" w:rsidRDefault="00416669" w:rsidP="00B7514F">
            <w:pPr>
              <w:spacing w:after="0" w:line="240" w:lineRule="auto"/>
              <w:rPr>
                <w:rFonts w:ascii="Times New Roman" w:hAnsi="Times New Roman"/>
                <w:b/>
                <w:i/>
                <w:lang w:val="kk-KZ"/>
              </w:rPr>
            </w:pPr>
            <w:r w:rsidRPr="00FC6A12">
              <w:rPr>
                <w:rFonts w:ascii="Times New Roman" w:hAnsi="Times New Roman"/>
                <w:b/>
                <w:i/>
                <w:lang w:val="kk-KZ"/>
              </w:rPr>
              <w:t>Құрлықтар бойынша саяхат</w:t>
            </w:r>
          </w:p>
          <w:p w:rsidR="00416669" w:rsidRPr="004262FB" w:rsidRDefault="00416669" w:rsidP="00024BA2">
            <w:pPr>
              <w:pStyle w:val="TableParagraph"/>
            </w:pPr>
            <w:r w:rsidRPr="004262FB">
              <w:t>Іші толтырылған допты алысқа бір қолмен лақтыруға үйрету: қолды алдыға, жоғары созып, ширақ сермеп, доптың ұшу траекториясын дұрыс беру және бастапқы қалыпқа қайтадан тұра білу шеберліктерін (машықтарын) қалыптастыру.  Гимнастикалық қабырғаның бір сатысынан екінші сатысына</w:t>
            </w:r>
            <w:r w:rsidRPr="007B5FE7">
              <w:rPr>
                <w:spacing w:val="53"/>
              </w:rPr>
              <w:t xml:space="preserve"> </w:t>
            </w:r>
            <w:r w:rsidRPr="004262FB">
              <w:t>диагональ</w:t>
            </w:r>
          </w:p>
          <w:p w:rsidR="00416669" w:rsidRPr="00024BA2" w:rsidRDefault="00416669" w:rsidP="00024BA2">
            <w:pPr>
              <w:pStyle w:val="TableParagraph"/>
              <w:ind w:right="542"/>
            </w:pPr>
            <w:r w:rsidRPr="004262FB">
              <w:t>бойынша адымдап өту, өрмелеуді бекіту. Ойын жаттығулары арқылы қимыл- қозғалыс тәжірибелерін толықтыру, шыдамдылық, ептілік секілді дене сапаларын, кеңістікті бағдарлай білу қабілеттерін дамыту. Өмірге, қоршаған ортаға деген жағымды көзқарастарын қалыптастыру, айналаға және өзін қоршаған адамдарға қайырымды болуға тәрбиелеу</w:t>
            </w:r>
          </w:p>
        </w:tc>
        <w:tc>
          <w:tcPr>
            <w:tcW w:w="812" w:type="pct"/>
          </w:tcPr>
          <w:p w:rsidR="00416669" w:rsidRPr="00295684" w:rsidRDefault="00416669" w:rsidP="00024BA2">
            <w:pPr>
              <w:spacing w:after="0" w:line="240" w:lineRule="auto"/>
              <w:rPr>
                <w:rFonts w:ascii="Times New Roman" w:hAnsi="Times New Roman"/>
                <w:b/>
                <w:color w:val="000000"/>
                <w:sz w:val="24"/>
                <w:szCs w:val="24"/>
                <w:lang w:val="kk-KZ"/>
              </w:rPr>
            </w:pPr>
          </w:p>
        </w:tc>
        <w:tc>
          <w:tcPr>
            <w:tcW w:w="829" w:type="pct"/>
          </w:tcPr>
          <w:p w:rsidR="00416669" w:rsidRDefault="00416669" w:rsidP="00A66FD6">
            <w:pPr>
              <w:spacing w:after="0" w:line="240" w:lineRule="auto"/>
              <w:rPr>
                <w:rFonts w:ascii="Times New Roman" w:hAnsi="Times New Roman"/>
                <w:b/>
                <w:sz w:val="24"/>
                <w:szCs w:val="24"/>
                <w:lang w:val="kk-KZ"/>
              </w:rPr>
            </w:pPr>
            <w:r>
              <w:rPr>
                <w:rFonts w:ascii="Times New Roman" w:hAnsi="Times New Roman"/>
                <w:b/>
                <w:color w:val="000000"/>
                <w:sz w:val="24"/>
                <w:szCs w:val="24"/>
                <w:lang w:val="kk-KZ"/>
              </w:rPr>
              <w:t>4.</w:t>
            </w:r>
            <w:r w:rsidRPr="00295684">
              <w:rPr>
                <w:rFonts w:ascii="Times New Roman" w:hAnsi="Times New Roman"/>
                <w:b/>
                <w:sz w:val="24"/>
                <w:szCs w:val="24"/>
                <w:lang w:val="kk-KZ"/>
              </w:rPr>
              <w:t xml:space="preserve"> Дене шынықтыру</w:t>
            </w:r>
          </w:p>
          <w:p w:rsidR="00416669" w:rsidRDefault="00416669" w:rsidP="00A66FD6">
            <w:pPr>
              <w:spacing w:after="0" w:line="240" w:lineRule="auto"/>
              <w:rPr>
                <w:rFonts w:ascii="Times New Roman" w:hAnsi="Times New Roman"/>
                <w:b/>
                <w:i/>
                <w:lang w:val="kk-KZ"/>
              </w:rPr>
            </w:pPr>
            <w:r w:rsidRPr="00FC6A12">
              <w:rPr>
                <w:rFonts w:ascii="Times New Roman" w:hAnsi="Times New Roman"/>
                <w:b/>
                <w:i/>
                <w:lang w:val="kk-KZ"/>
              </w:rPr>
              <w:t>Байқоңыр</w:t>
            </w:r>
          </w:p>
          <w:p w:rsidR="00416669" w:rsidRDefault="00416669" w:rsidP="00A66FD6">
            <w:pPr>
              <w:pStyle w:val="TableParagraph"/>
              <w:ind w:right="97"/>
              <w:jc w:val="both"/>
            </w:pPr>
            <w:r w:rsidRPr="004262FB">
              <w:t xml:space="preserve">Қозғалыс </w:t>
            </w:r>
            <w:r>
              <w:t xml:space="preserve">        </w:t>
            </w:r>
          </w:p>
          <w:p w:rsidR="00416669" w:rsidRDefault="00416669" w:rsidP="00A66FD6">
            <w:pPr>
              <w:pStyle w:val="TableParagraph"/>
              <w:ind w:right="97"/>
              <w:jc w:val="both"/>
            </w:pPr>
            <w:r w:rsidRPr="004262FB">
              <w:t xml:space="preserve">міндеттерін </w:t>
            </w:r>
          </w:p>
          <w:p w:rsidR="00416669" w:rsidRDefault="00416669" w:rsidP="00A66FD6">
            <w:pPr>
              <w:pStyle w:val="TableParagraph"/>
              <w:ind w:right="97"/>
              <w:jc w:val="both"/>
            </w:pPr>
            <w:r w:rsidRPr="004262FB">
              <w:t xml:space="preserve">шешуде </w:t>
            </w:r>
          </w:p>
          <w:p w:rsidR="00416669" w:rsidRDefault="00416669" w:rsidP="00A66FD6">
            <w:pPr>
              <w:pStyle w:val="TableParagraph"/>
              <w:ind w:right="97"/>
              <w:jc w:val="both"/>
            </w:pPr>
            <w:r w:rsidRPr="004262FB">
              <w:t xml:space="preserve">қимыл-қозғалыстарын үйлестіре </w:t>
            </w:r>
          </w:p>
          <w:p w:rsidR="00416669" w:rsidRDefault="00416669" w:rsidP="00A66FD6">
            <w:pPr>
              <w:pStyle w:val="TableParagraph"/>
              <w:ind w:right="97"/>
              <w:jc w:val="both"/>
            </w:pPr>
            <w:r w:rsidRPr="004262FB">
              <w:t xml:space="preserve">білу </w:t>
            </w:r>
          </w:p>
          <w:p w:rsidR="00416669" w:rsidRPr="004262FB" w:rsidRDefault="00416669" w:rsidP="00A66FD6">
            <w:pPr>
              <w:pStyle w:val="TableParagraph"/>
              <w:ind w:right="97"/>
              <w:jc w:val="both"/>
            </w:pPr>
            <w:r w:rsidRPr="004262FB">
              <w:t xml:space="preserve">шеберліктерін (машықтарын) қалыптастыру. </w:t>
            </w:r>
            <w:r>
              <w:t xml:space="preserve">      </w:t>
            </w:r>
            <w:r w:rsidRPr="004262FB">
              <w:t xml:space="preserve">Сапта тұрып бір-екі санаққа санауға және сапта тұрып түзелуге үйрету. </w:t>
            </w:r>
            <w:smartTag w:uri="urn:schemas-microsoft-com:office:smarttags" w:element="metricconverter">
              <w:smartTagPr>
                <w:attr w:name="ProductID" w:val="30 см"/>
              </w:smartTagPr>
              <w:r w:rsidRPr="004262FB">
                <w:t>30 см</w:t>
              </w:r>
            </w:smartTag>
            <w:r w:rsidRPr="004262FB">
              <w:t xml:space="preserve"> биік заттар арқылы кезекпен секіруге үйретуді жалғастыру.Гимнастикалық қабырғада қол мен аяқ қозғалыстарын үйлестіріп өрмелеуге жаттықтыруды жалғастыру. Гимнастикалық орындық үстінде бір аяқпен отырып, ал екінші аяқты орындықтың бір қырымен алып жүру шеберліктерін (машықтарын) қалыптастыру.</w:t>
            </w:r>
          </w:p>
          <w:p w:rsidR="00416669" w:rsidRPr="00A66FD6" w:rsidRDefault="00416669" w:rsidP="00A66FD6">
            <w:pPr>
              <w:spacing w:after="0" w:line="240" w:lineRule="auto"/>
              <w:rPr>
                <w:rFonts w:ascii="Times New Roman" w:hAnsi="Times New Roman"/>
                <w:b/>
                <w:i/>
                <w:lang w:val="kk-KZ"/>
              </w:rPr>
            </w:pPr>
            <w:r w:rsidRPr="00A66FD6">
              <w:rPr>
                <w:rFonts w:ascii="Times New Roman" w:hAnsi="Times New Roman"/>
                <w:lang w:val="kk-KZ"/>
              </w:rPr>
              <w:t xml:space="preserve">Шапшаңдық, ептілік сияқты дене сапаларын, зейіндерін дамыту. </w:t>
            </w:r>
            <w:r w:rsidRPr="00A66FD6">
              <w:rPr>
                <w:rFonts w:ascii="Times New Roman" w:hAnsi="Times New Roman"/>
              </w:rPr>
              <w:t>Өз күшіне сенімділіктерін, тәртіптіліктерін тәрбиелеу</w:t>
            </w:r>
          </w:p>
          <w:p w:rsidR="00416669" w:rsidRPr="00A66FD6" w:rsidRDefault="00416669" w:rsidP="00A66FD6">
            <w:pPr>
              <w:spacing w:after="0" w:line="240" w:lineRule="auto"/>
              <w:rPr>
                <w:rFonts w:ascii="Times New Roman" w:hAnsi="Times New Roman"/>
                <w:b/>
                <w:sz w:val="24"/>
                <w:szCs w:val="24"/>
                <w:lang w:val="kk-KZ"/>
              </w:rPr>
            </w:pPr>
          </w:p>
          <w:p w:rsidR="00416669" w:rsidRPr="00295684" w:rsidRDefault="00416669" w:rsidP="00295684">
            <w:pPr>
              <w:spacing w:after="0" w:line="240" w:lineRule="auto"/>
              <w:rPr>
                <w:rFonts w:ascii="Times New Roman" w:hAnsi="Times New Roman"/>
                <w:color w:val="000000"/>
                <w:sz w:val="24"/>
                <w:szCs w:val="24"/>
                <w:lang w:val="kk-KZ"/>
              </w:rPr>
            </w:pPr>
          </w:p>
        </w:tc>
        <w:tc>
          <w:tcPr>
            <w:tcW w:w="866" w:type="pct"/>
          </w:tcPr>
          <w:p w:rsidR="00416669" w:rsidRDefault="00416669" w:rsidP="00295684">
            <w:pPr>
              <w:spacing w:after="0" w:line="240" w:lineRule="auto"/>
              <w:rPr>
                <w:rFonts w:ascii="Times New Roman" w:hAnsi="Times New Roman"/>
                <w:b/>
                <w:color w:val="000000"/>
                <w:sz w:val="24"/>
                <w:szCs w:val="24"/>
                <w:lang w:val="kk-KZ"/>
              </w:rPr>
            </w:pPr>
            <w:r>
              <w:rPr>
                <w:rFonts w:ascii="Times New Roman" w:hAnsi="Times New Roman"/>
                <w:b/>
                <w:sz w:val="24"/>
                <w:szCs w:val="24"/>
                <w:lang w:val="kk-KZ"/>
              </w:rPr>
              <w:t>4.</w:t>
            </w:r>
            <w:r w:rsidRPr="00295684">
              <w:rPr>
                <w:rFonts w:ascii="Times New Roman" w:hAnsi="Times New Roman"/>
                <w:b/>
                <w:color w:val="000000"/>
                <w:sz w:val="24"/>
                <w:szCs w:val="24"/>
                <w:lang w:val="kk-KZ"/>
              </w:rPr>
              <w:t xml:space="preserve"> Қазақ тілі</w:t>
            </w:r>
          </w:p>
          <w:p w:rsidR="00416669" w:rsidRDefault="00416669" w:rsidP="00295684">
            <w:pPr>
              <w:spacing w:after="0" w:line="240" w:lineRule="auto"/>
              <w:rPr>
                <w:rFonts w:ascii="Times New Roman" w:hAnsi="Times New Roman"/>
                <w:b/>
                <w:sz w:val="23"/>
                <w:szCs w:val="23"/>
                <w:lang w:val="kk-KZ"/>
              </w:rPr>
            </w:pPr>
            <w:r w:rsidRPr="00FC6A12">
              <w:rPr>
                <w:rFonts w:ascii="Times New Roman" w:hAnsi="Times New Roman"/>
                <w:b/>
                <w:sz w:val="23"/>
                <w:szCs w:val="23"/>
                <w:lang w:val="kk-KZ"/>
              </w:rPr>
              <w:t>Ұлттық ыдыстар</w:t>
            </w:r>
          </w:p>
          <w:p w:rsidR="00416669" w:rsidRPr="0087575F" w:rsidRDefault="00416669" w:rsidP="00295684">
            <w:pPr>
              <w:spacing w:after="0" w:line="240" w:lineRule="auto"/>
              <w:rPr>
                <w:rFonts w:ascii="Times New Roman" w:hAnsi="Times New Roman"/>
                <w:b/>
                <w:sz w:val="24"/>
                <w:szCs w:val="24"/>
                <w:lang w:val="kk-KZ"/>
              </w:rPr>
            </w:pPr>
            <w:r w:rsidRPr="0087575F">
              <w:rPr>
                <w:rFonts w:ascii="Times New Roman" w:hAnsi="Times New Roman"/>
                <w:sz w:val="20"/>
                <w:szCs w:val="20"/>
                <w:lang w:val="kk-KZ"/>
              </w:rPr>
              <w:t>қазақ тіліндегі сөздер мен сөйлемдерді түсініп және күнделікті өмірде қолдана білуге үйрету. Сөздерді бір-бірімен байланыстырып,</w:t>
            </w:r>
            <w:r w:rsidRPr="007B5FE7">
              <w:rPr>
                <w:sz w:val="20"/>
                <w:szCs w:val="20"/>
                <w:lang w:val="kk-KZ"/>
              </w:rPr>
              <w:t xml:space="preserve"> </w:t>
            </w:r>
            <w:r w:rsidRPr="0087575F">
              <w:rPr>
                <w:rFonts w:ascii="Times New Roman" w:hAnsi="Times New Roman"/>
                <w:sz w:val="20"/>
                <w:szCs w:val="20"/>
                <w:lang w:val="kk-KZ"/>
              </w:rPr>
              <w:t xml:space="preserve">сөйлем құрай білу дағдыларын жетілдіру. 2-3 сөйлеммен затты сипаттай білу дағдыларын дамыту. Жаңылтпашты жатқа және жылдам айта білуге үйрету. </w:t>
            </w:r>
            <w:r w:rsidRPr="0087575F">
              <w:rPr>
                <w:rFonts w:ascii="Times New Roman" w:hAnsi="Times New Roman"/>
                <w:b/>
                <w:bCs/>
                <w:sz w:val="20"/>
                <w:szCs w:val="20"/>
                <w:lang w:val="kk-KZ"/>
              </w:rPr>
              <w:t xml:space="preserve"> </w:t>
            </w:r>
            <w:r w:rsidRPr="0087575F">
              <w:rPr>
                <w:rFonts w:ascii="Times New Roman" w:hAnsi="Times New Roman"/>
                <w:sz w:val="20"/>
                <w:szCs w:val="20"/>
                <w:lang w:val="kk-KZ"/>
              </w:rPr>
              <w:t xml:space="preserve">қазақ тіліне тән дыбыстарды дұрыс айтуға жаттықтыру. Қарапайым сұрақтар қоюды және оларға жай сөйлеммен жауап беруді дағдыландыру.  </w:t>
            </w:r>
            <w:r w:rsidRPr="0087575F">
              <w:rPr>
                <w:rFonts w:ascii="Times New Roman" w:hAnsi="Times New Roman"/>
                <w:sz w:val="20"/>
                <w:szCs w:val="20"/>
              </w:rPr>
              <w:t>ыдыстарды ұқыпты ұстауға тәрбиелеу.</w:t>
            </w:r>
          </w:p>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p>
        </w:tc>
        <w:tc>
          <w:tcPr>
            <w:tcW w:w="832" w:type="pct"/>
          </w:tcPr>
          <w:p w:rsidR="00416669" w:rsidRPr="00E8413B" w:rsidRDefault="00416669" w:rsidP="00295684">
            <w:pPr>
              <w:spacing w:after="0" w:line="240" w:lineRule="auto"/>
              <w:rPr>
                <w:rFonts w:ascii="Times New Roman" w:hAnsi="Times New Roman"/>
                <w:b/>
                <w:sz w:val="24"/>
                <w:szCs w:val="24"/>
                <w:lang w:val="kk-KZ"/>
              </w:rPr>
            </w:pPr>
          </w:p>
        </w:tc>
      </w:tr>
      <w:tr w:rsidR="00416669" w:rsidRPr="00295684" w:rsidTr="00E85271">
        <w:tc>
          <w:tcPr>
            <w:tcW w:w="797" w:type="pct"/>
          </w:tcPr>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Серуенге дайындық</w:t>
            </w:r>
          </w:p>
        </w:tc>
        <w:tc>
          <w:tcPr>
            <w:tcW w:w="864" w:type="pct"/>
          </w:tcPr>
          <w:p w:rsidR="00416669" w:rsidRDefault="00416669" w:rsidP="00295684">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Балалалардың серуенге деген қызығушылықтарын туғызу, балалармен жеке әңгімелесу.</w:t>
            </w:r>
          </w:p>
          <w:p w:rsidR="00416669" w:rsidRPr="00295684" w:rsidRDefault="00416669" w:rsidP="00295684">
            <w:pPr>
              <w:spacing w:after="0" w:line="240" w:lineRule="auto"/>
              <w:rPr>
                <w:rFonts w:ascii="Times New Roman" w:hAnsi="Times New Roman"/>
                <w:color w:val="000000"/>
                <w:sz w:val="24"/>
                <w:szCs w:val="24"/>
                <w:lang w:val="kk-KZ"/>
              </w:rPr>
            </w:pPr>
          </w:p>
        </w:tc>
        <w:tc>
          <w:tcPr>
            <w:tcW w:w="812" w:type="pct"/>
          </w:tcPr>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Серуенге ойын құралдарын дайындау.</w:t>
            </w:r>
          </w:p>
        </w:tc>
        <w:tc>
          <w:tcPr>
            <w:tcW w:w="829" w:type="pct"/>
          </w:tcPr>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Серуенде балаларды жақсы әрекеттер етуге ынталандыру.</w:t>
            </w:r>
          </w:p>
        </w:tc>
        <w:tc>
          <w:tcPr>
            <w:tcW w:w="866" w:type="pct"/>
          </w:tcPr>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Серуенге ойын құралдарын дайындау.</w:t>
            </w:r>
          </w:p>
        </w:tc>
        <w:tc>
          <w:tcPr>
            <w:tcW w:w="832" w:type="pct"/>
          </w:tcPr>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Серуенге ойын құралдарын дайындау.</w:t>
            </w:r>
          </w:p>
        </w:tc>
      </w:tr>
      <w:tr w:rsidR="00416669" w:rsidRPr="00295684" w:rsidTr="00E85271">
        <w:tc>
          <w:tcPr>
            <w:tcW w:w="797" w:type="pct"/>
          </w:tcPr>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Балалармен жеке жұмыс</w:t>
            </w:r>
          </w:p>
        </w:tc>
        <w:tc>
          <w:tcPr>
            <w:tcW w:w="864" w:type="pct"/>
          </w:tcPr>
          <w:p w:rsidR="00416669" w:rsidRPr="00295684" w:rsidRDefault="00416669" w:rsidP="00295684">
            <w:pPr>
              <w:spacing w:after="0" w:line="240" w:lineRule="auto"/>
              <w:ind w:right="-108"/>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Мақал-мәтел.</w:t>
            </w:r>
          </w:p>
          <w:p w:rsidR="00416669" w:rsidRPr="00295684" w:rsidRDefault="00416669" w:rsidP="00295684">
            <w:pPr>
              <w:spacing w:after="0" w:line="240" w:lineRule="auto"/>
              <w:ind w:right="-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Отан елдің анасы,</w:t>
            </w:r>
          </w:p>
          <w:p w:rsidR="00416669" w:rsidRPr="00295684" w:rsidRDefault="00416669" w:rsidP="00295684">
            <w:pPr>
              <w:spacing w:after="0" w:line="240" w:lineRule="auto"/>
              <w:ind w:right="-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Ел ердің анасы.</w:t>
            </w:r>
          </w:p>
          <w:p w:rsidR="00416669" w:rsidRPr="00295684" w:rsidRDefault="00416669" w:rsidP="00295684">
            <w:pPr>
              <w:spacing w:after="0" w:line="240" w:lineRule="auto"/>
              <w:ind w:right="-108"/>
              <w:rPr>
                <w:rFonts w:ascii="Times New Roman" w:hAnsi="Times New Roman"/>
                <w:color w:val="000000"/>
                <w:sz w:val="24"/>
                <w:szCs w:val="24"/>
                <w:lang w:val="kk-KZ" w:eastAsia="ru-RU"/>
              </w:rPr>
            </w:pPr>
            <w:r w:rsidRPr="00295684">
              <w:rPr>
                <w:rFonts w:ascii="Times New Roman" w:hAnsi="Times New Roman"/>
                <w:b/>
                <w:color w:val="000000"/>
                <w:sz w:val="24"/>
                <w:szCs w:val="24"/>
                <w:lang w:val="kk-KZ" w:eastAsia="ru-RU"/>
              </w:rPr>
              <w:t>«Қуыршақпен  танысайық»</w:t>
            </w:r>
            <w:r w:rsidRPr="00295684">
              <w:rPr>
                <w:rFonts w:ascii="Times New Roman" w:hAnsi="Times New Roman"/>
                <w:color w:val="000000"/>
                <w:sz w:val="24"/>
                <w:szCs w:val="24"/>
                <w:lang w:val="kk-KZ" w:eastAsia="ru-RU"/>
              </w:rPr>
              <w:t xml:space="preserve"> Дидактикалық ойын </w:t>
            </w:r>
          </w:p>
          <w:p w:rsidR="00416669" w:rsidRPr="00295684" w:rsidRDefault="00416669" w:rsidP="00295684">
            <w:pPr>
              <w:spacing w:after="0" w:line="240" w:lineRule="auto"/>
              <w:ind w:right="-108"/>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Мақсаты:</w:t>
            </w:r>
          </w:p>
          <w:p w:rsidR="00416669" w:rsidRPr="00295684" w:rsidRDefault="00416669" w:rsidP="00295684">
            <w:pPr>
              <w:spacing w:after="0" w:line="240" w:lineRule="auto"/>
              <w:ind w:left="-108" w:right="-108" w:firstLine="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балаларды дене бөліктерін көрсетіп атай білуге үйрету</w:t>
            </w:r>
          </w:p>
          <w:p w:rsidR="00416669" w:rsidRPr="00295684" w:rsidRDefault="00416669" w:rsidP="00295684">
            <w:pPr>
              <w:spacing w:after="0" w:line="240" w:lineRule="auto"/>
              <w:ind w:left="-108" w:right="-108" w:firstLine="108"/>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Ертегі оқу. Суретпен жұмыс</w:t>
            </w:r>
          </w:p>
        </w:tc>
        <w:tc>
          <w:tcPr>
            <w:tcW w:w="812" w:type="pct"/>
          </w:tcPr>
          <w:p w:rsidR="00416669" w:rsidRPr="00295684" w:rsidRDefault="00416669" w:rsidP="00295684">
            <w:pPr>
              <w:spacing w:after="0" w:line="240" w:lineRule="auto"/>
              <w:rPr>
                <w:rFonts w:ascii="Times New Roman" w:hAnsi="Times New Roman"/>
                <w:b/>
                <w:color w:val="000000"/>
                <w:sz w:val="24"/>
                <w:szCs w:val="24"/>
                <w:lang w:eastAsia="ru-RU"/>
              </w:rPr>
            </w:pPr>
            <w:r w:rsidRPr="00295684">
              <w:rPr>
                <w:rFonts w:ascii="Times New Roman" w:hAnsi="Times New Roman"/>
                <w:color w:val="000000"/>
                <w:sz w:val="24"/>
                <w:szCs w:val="24"/>
                <w:lang w:eastAsia="ru-RU"/>
              </w:rPr>
              <w:t xml:space="preserve">Тақырыбы: «Мұзға бақылау»                 Мақсаты: </w:t>
            </w:r>
            <w:r w:rsidRPr="00295684">
              <w:rPr>
                <w:rFonts w:ascii="Times New Roman" w:hAnsi="Times New Roman"/>
                <w:sz w:val="24"/>
                <w:szCs w:val="24"/>
                <w:lang w:eastAsia="ru-RU"/>
              </w:rPr>
              <w:t xml:space="preserve">Қысқы табиғат құбылысы ерекшеліктеріне бақылау жасау,жылы жерге әкеліп еріту,ойын арқылы бақылау жасау. </w:t>
            </w:r>
            <w:r w:rsidRPr="00295684">
              <w:rPr>
                <w:rFonts w:ascii="Times New Roman" w:hAnsi="Times New Roman"/>
                <w:b/>
                <w:color w:val="000000"/>
                <w:sz w:val="24"/>
                <w:szCs w:val="24"/>
                <w:lang w:eastAsia="ru-RU"/>
              </w:rPr>
              <w:t xml:space="preserve">  «Түстес сақинаны тап» дидактикалық ойын:</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қызыл,   сары, жасыл, көкке боялған біртекті заттарды табуға үйретуді жалғастыру.</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Суретке қарап отырып әңгіме құрастыру.                         </w:t>
            </w:r>
          </w:p>
        </w:tc>
        <w:tc>
          <w:tcPr>
            <w:tcW w:w="829" w:type="pct"/>
          </w:tcPr>
          <w:p w:rsidR="00416669" w:rsidRPr="00295684" w:rsidRDefault="00416669" w:rsidP="00295684">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Жаңылтпаш жаттау.</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Доп теп, дөптеп.</w:t>
            </w:r>
          </w:p>
          <w:p w:rsidR="00416669" w:rsidRPr="00295684" w:rsidRDefault="00416669" w:rsidP="00295684">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«Түстес ыдысқа сал»  дидактикалық ойын:</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түрлі-түсті тастарды теріп алып, түстес ыдысқа салу арқылы саусақ  қимылын жетілдіру, бір-бірімен байланысты тура және кері әрекеттерді орындауға үйрету.</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Сиқырлы қарындаштар. Түрлі түсті қарындаштармен сурет бояту, түстердің атауын атау.</w:t>
            </w:r>
          </w:p>
          <w:p w:rsidR="00416669" w:rsidRPr="00295684" w:rsidRDefault="00416669" w:rsidP="00295684">
            <w:pPr>
              <w:spacing w:after="0" w:line="240" w:lineRule="auto"/>
              <w:rPr>
                <w:rFonts w:ascii="Times New Roman" w:hAnsi="Times New Roman"/>
                <w:color w:val="000000"/>
                <w:sz w:val="24"/>
                <w:szCs w:val="24"/>
                <w:lang w:eastAsia="ru-RU"/>
              </w:rPr>
            </w:pPr>
          </w:p>
        </w:tc>
        <w:tc>
          <w:tcPr>
            <w:tcW w:w="866" w:type="pct"/>
          </w:tcPr>
          <w:p w:rsidR="00416669" w:rsidRPr="00295684" w:rsidRDefault="00416669" w:rsidP="00295684">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Мақал- мәтел.</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Отан отбасынан басталады.</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«Мені қайтала»</w:t>
            </w:r>
            <w:r w:rsidRPr="00295684">
              <w:rPr>
                <w:rFonts w:ascii="Times New Roman" w:hAnsi="Times New Roman"/>
                <w:color w:val="000000"/>
                <w:sz w:val="24"/>
                <w:szCs w:val="24"/>
                <w:lang w:eastAsia="ru-RU"/>
              </w:rPr>
              <w:t xml:space="preserve"> дидактикалық ойын                 </w:t>
            </w:r>
          </w:p>
          <w:p w:rsidR="00416669" w:rsidRPr="00295684" w:rsidRDefault="00416669" w:rsidP="00295684">
            <w:pPr>
              <w:spacing w:after="0" w:line="240" w:lineRule="auto"/>
              <w:ind w:left="-108" w:right="-108" w:firstLine="108"/>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Мақсаты:</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 xml:space="preserve">ересектердің    сөзін қайталай отырып, сөздік қорын молайту, тілін жаттықтыру.                  </w:t>
            </w: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Қылқаламмен жұмыс. Қылқаламды ұстап суретті бояуға үйрету</w:t>
            </w:r>
          </w:p>
        </w:tc>
        <w:tc>
          <w:tcPr>
            <w:tcW w:w="832" w:type="pct"/>
          </w:tcPr>
          <w:p w:rsidR="00416669" w:rsidRPr="00295684" w:rsidRDefault="00416669" w:rsidP="00295684">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Мақал- мәтел.</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Күш- білімде, білім- кітапта.</w:t>
            </w:r>
          </w:p>
          <w:p w:rsidR="00416669" w:rsidRPr="00295684" w:rsidRDefault="00416669" w:rsidP="00295684">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 xml:space="preserve">Моншақты тіземіз» дидактикалық ойын. </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 xml:space="preserve">Алақанына сиятын көлемдегі сақиналарды көлденеңінен жіпке тізу арқылы қол қимылын, саусақ бұлшық етін дамыту.                                             </w:t>
            </w: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w:t>
            </w:r>
            <w:r w:rsidRPr="00295684">
              <w:rPr>
                <w:rFonts w:ascii="Times New Roman" w:hAnsi="Times New Roman"/>
                <w:color w:val="000000"/>
                <w:sz w:val="24"/>
                <w:szCs w:val="24"/>
                <w:lang w:val="kk-KZ" w:eastAsia="ru-RU"/>
              </w:rPr>
              <w:t xml:space="preserve"> </w:t>
            </w:r>
            <w:r w:rsidRPr="00295684">
              <w:rPr>
                <w:rFonts w:ascii="Times New Roman" w:hAnsi="Times New Roman"/>
                <w:color w:val="000000"/>
                <w:sz w:val="24"/>
                <w:szCs w:val="24"/>
                <w:lang w:eastAsia="ru-RU"/>
              </w:rPr>
              <w:t xml:space="preserve">Үш бөліктен тұратын суреттерді құрастыру.                   </w:t>
            </w:r>
          </w:p>
        </w:tc>
      </w:tr>
      <w:tr w:rsidR="00416669" w:rsidRPr="00637E45" w:rsidTr="00E85271">
        <w:tc>
          <w:tcPr>
            <w:tcW w:w="797" w:type="pct"/>
          </w:tcPr>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Серуенге дайындық</w:t>
            </w:r>
          </w:p>
        </w:tc>
        <w:tc>
          <w:tcPr>
            <w:tcW w:w="864" w:type="pct"/>
          </w:tcPr>
          <w:p w:rsidR="00416669" w:rsidRPr="00295684" w:rsidRDefault="00416669" w:rsidP="00295684">
            <w:pPr>
              <w:spacing w:after="0" w:line="240" w:lineRule="auto"/>
              <w:rPr>
                <w:rFonts w:ascii="Times New Roman" w:hAnsi="Times New Roman"/>
                <w:color w:val="000000"/>
                <w:sz w:val="24"/>
                <w:szCs w:val="24"/>
                <w:lang w:val="kk-KZ"/>
              </w:rPr>
            </w:pPr>
            <w:r w:rsidRPr="00295684">
              <w:rPr>
                <w:rFonts w:ascii="Times New Roman" w:hAnsi="Times New Roman"/>
                <w:bCs/>
                <w:color w:val="000000"/>
                <w:sz w:val="24"/>
                <w:szCs w:val="24"/>
                <w:lang w:val="kk-KZ" w:eastAsia="ru-RU"/>
              </w:rPr>
              <w:t>Балалардың киіну реттілігін бақылау.</w:t>
            </w:r>
          </w:p>
        </w:tc>
        <w:tc>
          <w:tcPr>
            <w:tcW w:w="812" w:type="pct"/>
          </w:tcPr>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c>
          <w:tcPr>
            <w:tcW w:w="829" w:type="pct"/>
          </w:tcPr>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Балалармен жеке әңгімелесу.</w:t>
            </w:r>
          </w:p>
        </w:tc>
        <w:tc>
          <w:tcPr>
            <w:tcW w:w="866" w:type="pct"/>
          </w:tcPr>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c>
          <w:tcPr>
            <w:tcW w:w="832" w:type="pct"/>
          </w:tcPr>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r>
      <w:tr w:rsidR="00416669" w:rsidRPr="00637E45" w:rsidTr="00E85271">
        <w:tc>
          <w:tcPr>
            <w:tcW w:w="797" w:type="pct"/>
          </w:tcPr>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үйге қайтуы</w:t>
            </w:r>
          </w:p>
        </w:tc>
        <w:tc>
          <w:tcPr>
            <w:tcW w:w="864" w:type="pct"/>
          </w:tcPr>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 xml:space="preserve">Ата-аналарға кеңес: </w:t>
            </w:r>
          </w:p>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«Балаңызды сөйлеуге үйрету үшін  үй жағдайында не істей аласыз?».</w:t>
            </w:r>
          </w:p>
        </w:tc>
        <w:tc>
          <w:tcPr>
            <w:tcW w:w="812" w:type="pct"/>
          </w:tcPr>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Психологтың  кеңесі: «Балаңыз балабақшаға келгісі келмей жыласа не істер едіңіз»</w:t>
            </w:r>
          </w:p>
        </w:tc>
        <w:tc>
          <w:tcPr>
            <w:tcW w:w="829" w:type="pct"/>
          </w:tcPr>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Ата-анаға:</w:t>
            </w:r>
          </w:p>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«Балаңызды киіндірген кезде киімдердің түстерін айтып отырасыз ба?</w:t>
            </w:r>
          </w:p>
        </w:tc>
        <w:tc>
          <w:tcPr>
            <w:tcW w:w="866" w:type="pct"/>
          </w:tcPr>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Кеңес:</w:t>
            </w:r>
          </w:p>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 xml:space="preserve"> «Үйде балаңыздың өзіне-өзі қызмет көрсетуіне қандай жағдай жасайсыз?».</w:t>
            </w:r>
          </w:p>
        </w:tc>
        <w:tc>
          <w:tcPr>
            <w:tcW w:w="832" w:type="pct"/>
          </w:tcPr>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Ата-анаға:</w:t>
            </w:r>
          </w:p>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«Демалыс күндері балаңызбен ойнайсыз ба?</w:t>
            </w:r>
          </w:p>
        </w:tc>
      </w:tr>
    </w:tbl>
    <w:p w:rsidR="00416669" w:rsidRPr="007B3D80" w:rsidRDefault="00416669" w:rsidP="00F77BD9">
      <w:pPr>
        <w:rPr>
          <w:rFonts w:ascii="Times New Roman" w:hAnsi="Times New Roman"/>
          <w:sz w:val="24"/>
          <w:szCs w:val="24"/>
          <w:lang w:val="kk-KZ"/>
        </w:rPr>
      </w:pPr>
    </w:p>
    <w:p w:rsidR="00416669" w:rsidRDefault="00416669" w:rsidP="00F77BD9">
      <w:pPr>
        <w:rPr>
          <w:rFonts w:ascii="Times New Roman" w:hAnsi="Times New Roman"/>
          <w:sz w:val="24"/>
          <w:szCs w:val="24"/>
          <w:lang w:val="kk-KZ"/>
        </w:rPr>
      </w:pPr>
    </w:p>
    <w:p w:rsidR="00416669" w:rsidRDefault="00416669" w:rsidP="00F77BD9">
      <w:pPr>
        <w:rPr>
          <w:rFonts w:ascii="Times New Roman" w:hAnsi="Times New Roman"/>
          <w:sz w:val="24"/>
          <w:szCs w:val="24"/>
          <w:lang w:val="kk-KZ"/>
        </w:rPr>
      </w:pPr>
    </w:p>
    <w:p w:rsidR="00416669" w:rsidRPr="007B3D80" w:rsidRDefault="00416669" w:rsidP="00F77BD9">
      <w:pPr>
        <w:spacing w:after="0" w:line="240" w:lineRule="auto"/>
        <w:jc w:val="center"/>
        <w:rPr>
          <w:rFonts w:ascii="Times New Roman" w:hAnsi="Times New Roman"/>
          <w:sz w:val="24"/>
          <w:szCs w:val="24"/>
          <w:lang w:val="kk-KZ"/>
        </w:rPr>
      </w:pPr>
    </w:p>
    <w:p w:rsidR="00416669" w:rsidRDefault="00416669" w:rsidP="00F77BD9">
      <w:pPr>
        <w:spacing w:after="0" w:line="240" w:lineRule="auto"/>
        <w:jc w:val="center"/>
        <w:rPr>
          <w:rFonts w:ascii="Times New Roman" w:hAnsi="Times New Roman"/>
          <w:sz w:val="24"/>
          <w:szCs w:val="24"/>
          <w:lang w:val="kk-KZ"/>
        </w:rPr>
      </w:pPr>
    </w:p>
    <w:p w:rsidR="00416669" w:rsidRDefault="00416669" w:rsidP="00F77BD9">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5D2D2F">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Циклограмма</w:t>
      </w:r>
    </w:p>
    <w:p w:rsidR="00416669" w:rsidRDefault="00416669" w:rsidP="005D2D2F">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4-апта (30 қаңтар – 03 ақпан,2023жыл)</w:t>
      </w:r>
    </w:p>
    <w:p w:rsidR="00416669" w:rsidRPr="001D12B6" w:rsidRDefault="00416669" w:rsidP="005D2D2F">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Мектепалды даярлық сыныбы</w:t>
      </w:r>
    </w:p>
    <w:p w:rsidR="00416669" w:rsidRDefault="00416669" w:rsidP="005D2D2F">
      <w:pPr>
        <w:spacing w:after="0" w:line="240" w:lineRule="auto"/>
        <w:jc w:val="center"/>
        <w:rPr>
          <w:rFonts w:ascii="Times New Roman" w:hAnsi="Times New Roman"/>
          <w:b/>
          <w:bCs/>
          <w:sz w:val="24"/>
          <w:szCs w:val="24"/>
          <w:lang w:val="kk-KZ"/>
        </w:rPr>
      </w:pPr>
    </w:p>
    <w:p w:rsidR="00416669" w:rsidRDefault="00416669" w:rsidP="005D2D2F">
      <w:pPr>
        <w:spacing w:after="0" w:line="240" w:lineRule="auto"/>
        <w:jc w:val="center"/>
        <w:rPr>
          <w:rFonts w:ascii="Times New Roman" w:hAnsi="Times New Roman"/>
          <w:b/>
          <w:bCs/>
          <w:sz w:val="24"/>
          <w:szCs w:val="24"/>
          <w:lang w:val="kk-KZ"/>
        </w:rPr>
      </w:pPr>
    </w:p>
    <w:p w:rsidR="00416669" w:rsidRPr="005D2D2F" w:rsidRDefault="00416669" w:rsidP="0005454D">
      <w:pPr>
        <w:rPr>
          <w:rFonts w:ascii="Times New Roman" w:hAnsi="Times New Roman"/>
          <w:b/>
          <w:sz w:val="24"/>
          <w:szCs w:val="24"/>
          <w:lang w:val="kk-KZ"/>
        </w:rPr>
      </w:pPr>
      <w:r w:rsidRPr="006C1BB3">
        <w:rPr>
          <w:rFonts w:ascii="Times New Roman" w:hAnsi="Times New Roman"/>
          <w:b/>
          <w:sz w:val="24"/>
          <w:szCs w:val="24"/>
          <w:lang w:val="kk-KZ"/>
        </w:rPr>
        <w:t>Тексерілді:</w:t>
      </w:r>
    </w:p>
    <w:tbl>
      <w:tblPr>
        <w:tblW w:w="53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55"/>
        <w:gridCol w:w="2406"/>
        <w:gridCol w:w="2399"/>
        <w:gridCol w:w="2746"/>
        <w:gridCol w:w="2461"/>
        <w:gridCol w:w="2411"/>
      </w:tblGrid>
      <w:tr w:rsidR="00416669" w:rsidRPr="00295684" w:rsidTr="00C01773">
        <w:tc>
          <w:tcPr>
            <w:tcW w:w="798" w:type="pct"/>
          </w:tcPr>
          <w:p w:rsidR="00416669" w:rsidRPr="00295684" w:rsidRDefault="00416669" w:rsidP="00295684">
            <w:pPr>
              <w:autoSpaceDE w:val="0"/>
              <w:autoSpaceDN w:val="0"/>
              <w:adjustRightInd w:val="0"/>
              <w:spacing w:after="0" w:line="240" w:lineRule="auto"/>
              <w:rPr>
                <w:rFonts w:ascii="Times New Roman" w:hAnsi="Times New Roman"/>
                <w:b/>
                <w:bCs/>
                <w:sz w:val="24"/>
                <w:szCs w:val="24"/>
                <w:lang w:val="kk-KZ"/>
              </w:rPr>
            </w:pPr>
            <w:r w:rsidRPr="00295684">
              <w:rPr>
                <w:rFonts w:ascii="Times New Roman" w:hAnsi="Times New Roman"/>
                <w:b/>
                <w:bCs/>
                <w:color w:val="000000"/>
                <w:sz w:val="24"/>
                <w:szCs w:val="24"/>
                <w:lang w:val="kk-KZ"/>
              </w:rPr>
              <w:t>Күн тәртібінің үлгісі</w:t>
            </w:r>
          </w:p>
        </w:tc>
        <w:tc>
          <w:tcPr>
            <w:tcW w:w="850" w:type="pct"/>
          </w:tcPr>
          <w:p w:rsidR="00416669" w:rsidRDefault="00416669" w:rsidP="00295684">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Дүйсенбі</w:t>
            </w:r>
          </w:p>
          <w:p w:rsidR="00416669" w:rsidRPr="00295684" w:rsidRDefault="00416669" w:rsidP="00295684">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30.01.2023</w:t>
            </w:r>
          </w:p>
        </w:tc>
        <w:tc>
          <w:tcPr>
            <w:tcW w:w="812" w:type="pct"/>
          </w:tcPr>
          <w:p w:rsidR="00416669" w:rsidRDefault="00416669" w:rsidP="00295684">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Сейсенбі</w:t>
            </w:r>
          </w:p>
          <w:p w:rsidR="00416669" w:rsidRPr="00295684" w:rsidRDefault="00416669" w:rsidP="00295684">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31.01.2023</w:t>
            </w:r>
          </w:p>
        </w:tc>
        <w:tc>
          <w:tcPr>
            <w:tcW w:w="837" w:type="pct"/>
          </w:tcPr>
          <w:p w:rsidR="00416669" w:rsidRDefault="00416669" w:rsidP="00295684">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Сәрсенбі</w:t>
            </w:r>
          </w:p>
          <w:p w:rsidR="00416669" w:rsidRPr="00295684" w:rsidRDefault="00416669" w:rsidP="00295684">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01.02.2023</w:t>
            </w:r>
          </w:p>
          <w:p w:rsidR="00416669" w:rsidRPr="00295684" w:rsidRDefault="00416669" w:rsidP="00295684">
            <w:pPr>
              <w:autoSpaceDE w:val="0"/>
              <w:autoSpaceDN w:val="0"/>
              <w:adjustRightInd w:val="0"/>
              <w:spacing w:after="0" w:line="240" w:lineRule="auto"/>
              <w:rPr>
                <w:rFonts w:ascii="Times New Roman" w:hAnsi="Times New Roman"/>
                <w:b/>
                <w:bCs/>
                <w:sz w:val="24"/>
                <w:szCs w:val="24"/>
                <w:lang w:val="kk-KZ"/>
              </w:rPr>
            </w:pPr>
          </w:p>
        </w:tc>
        <w:tc>
          <w:tcPr>
            <w:tcW w:w="869" w:type="pct"/>
          </w:tcPr>
          <w:p w:rsidR="00416669" w:rsidRDefault="00416669" w:rsidP="00295684">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Бейсенбі</w:t>
            </w:r>
          </w:p>
          <w:p w:rsidR="00416669" w:rsidRPr="00295684" w:rsidRDefault="00416669" w:rsidP="00295684">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02.02.2023</w:t>
            </w:r>
          </w:p>
        </w:tc>
        <w:tc>
          <w:tcPr>
            <w:tcW w:w="834" w:type="pct"/>
          </w:tcPr>
          <w:p w:rsidR="00416669" w:rsidRDefault="00416669" w:rsidP="00295684">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Жұма</w:t>
            </w:r>
          </w:p>
          <w:p w:rsidR="00416669" w:rsidRPr="00295684" w:rsidRDefault="00416669" w:rsidP="00295684">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03.02.2023</w:t>
            </w:r>
          </w:p>
          <w:p w:rsidR="00416669" w:rsidRPr="00295684" w:rsidRDefault="00416669" w:rsidP="00295684">
            <w:pPr>
              <w:autoSpaceDE w:val="0"/>
              <w:autoSpaceDN w:val="0"/>
              <w:adjustRightInd w:val="0"/>
              <w:spacing w:after="0" w:line="240" w:lineRule="auto"/>
              <w:rPr>
                <w:rFonts w:ascii="Times New Roman" w:hAnsi="Times New Roman"/>
                <w:b/>
                <w:bCs/>
                <w:sz w:val="24"/>
                <w:szCs w:val="24"/>
                <w:lang w:val="kk-KZ"/>
              </w:rPr>
            </w:pPr>
          </w:p>
        </w:tc>
      </w:tr>
      <w:tr w:rsidR="00416669" w:rsidRPr="009B1E8A" w:rsidTr="00C01773">
        <w:trPr>
          <w:trHeight w:val="4831"/>
        </w:trPr>
        <w:tc>
          <w:tcPr>
            <w:tcW w:w="798" w:type="pct"/>
          </w:tcPr>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 қабылдау</w:t>
            </w:r>
          </w:p>
        </w:tc>
        <w:tc>
          <w:tcPr>
            <w:tcW w:w="850" w:type="pct"/>
          </w:tcPr>
          <w:p w:rsidR="00416669" w:rsidRPr="00134891" w:rsidRDefault="00416669" w:rsidP="00295684">
            <w:pPr>
              <w:spacing w:after="0" w:line="240" w:lineRule="auto"/>
              <w:rPr>
                <w:rFonts w:ascii="Times New Roman" w:hAnsi="Times New Roman"/>
                <w:color w:val="FF0000"/>
                <w:sz w:val="24"/>
                <w:szCs w:val="24"/>
                <w:lang w:val="kk-KZ"/>
              </w:rPr>
            </w:pPr>
            <w:r w:rsidRPr="00134891">
              <w:rPr>
                <w:rFonts w:ascii="Times New Roman" w:hAnsi="Times New Roman"/>
                <w:color w:val="FF0000"/>
                <w:sz w:val="24"/>
                <w:szCs w:val="24"/>
                <w:lang w:val="kk-KZ"/>
              </w:rPr>
              <w:t xml:space="preserve">Балаларды жақсы көңіл күймен қарсы алу. </w:t>
            </w:r>
          </w:p>
          <w:p w:rsidR="00416669" w:rsidRPr="00134891" w:rsidRDefault="00416669" w:rsidP="00295684">
            <w:pPr>
              <w:spacing w:after="0" w:line="240" w:lineRule="auto"/>
              <w:rPr>
                <w:rFonts w:ascii="Times New Roman" w:hAnsi="Times New Roman"/>
                <w:b/>
                <w:color w:val="FF0000"/>
                <w:sz w:val="24"/>
                <w:szCs w:val="24"/>
                <w:lang w:val="kk-KZ"/>
              </w:rPr>
            </w:pPr>
            <w:r w:rsidRPr="00134891">
              <w:rPr>
                <w:rFonts w:ascii="Times New Roman" w:hAnsi="Times New Roman"/>
                <w:b/>
                <w:color w:val="FF0000"/>
                <w:sz w:val="24"/>
                <w:szCs w:val="24"/>
                <w:lang w:val="kk-KZ"/>
              </w:rPr>
              <w:t xml:space="preserve"> Дидактикалық ойын: «Сөзді аяқта»</w:t>
            </w:r>
          </w:p>
          <w:p w:rsidR="00416669" w:rsidRPr="00295684" w:rsidRDefault="00416669" w:rsidP="00D808AB">
            <w:pPr>
              <w:pStyle w:val="NoSpacing"/>
              <w:rPr>
                <w:sz w:val="24"/>
                <w:szCs w:val="24"/>
                <w:lang w:val="kk-KZ"/>
              </w:rPr>
            </w:pPr>
            <w:r w:rsidRPr="00295684">
              <w:rPr>
                <w:sz w:val="24"/>
                <w:szCs w:val="24"/>
                <w:lang w:val="kk-KZ"/>
              </w:rPr>
              <w:t>Мақсаты: Балаларға сөйлемді бастап, жиһаз атауымен аяқтауға үйрету.</w:t>
            </w:r>
          </w:p>
          <w:p w:rsidR="00416669" w:rsidRDefault="00416669" w:rsidP="00D808AB">
            <w:pPr>
              <w:pStyle w:val="NoSpacing"/>
              <w:rPr>
                <w:b/>
                <w:sz w:val="24"/>
                <w:szCs w:val="24"/>
                <w:lang w:val="kk-KZ"/>
              </w:rPr>
            </w:pPr>
            <w:r>
              <w:rPr>
                <w:b/>
                <w:sz w:val="24"/>
                <w:szCs w:val="24"/>
                <w:lang w:val="kk-KZ"/>
              </w:rPr>
              <w:t>1.</w:t>
            </w:r>
            <w:r w:rsidRPr="00295684">
              <w:rPr>
                <w:b/>
                <w:sz w:val="24"/>
                <w:szCs w:val="24"/>
                <w:lang w:val="kk-KZ"/>
              </w:rPr>
              <w:t>Сөйлеуді дамыту</w:t>
            </w:r>
          </w:p>
          <w:p w:rsidR="00416669" w:rsidRDefault="00416669" w:rsidP="00D808AB">
            <w:pPr>
              <w:pStyle w:val="NoSpacing"/>
              <w:rPr>
                <w:b/>
                <w:sz w:val="24"/>
                <w:szCs w:val="24"/>
                <w:lang w:val="kk-KZ"/>
              </w:rPr>
            </w:pPr>
            <w:r w:rsidRPr="00FC6A12">
              <w:rPr>
                <w:b/>
                <w:sz w:val="24"/>
                <w:szCs w:val="24"/>
                <w:lang w:val="kk-KZ"/>
              </w:rPr>
              <w:t>Қаңтар</w:t>
            </w:r>
            <w:r w:rsidRPr="00134891">
              <w:rPr>
                <w:b/>
                <w:sz w:val="24"/>
                <w:szCs w:val="24"/>
                <w:lang w:val="kk-KZ"/>
              </w:rPr>
              <w:t>.</w:t>
            </w:r>
          </w:p>
          <w:p w:rsidR="00416669" w:rsidRDefault="00416669" w:rsidP="00134891">
            <w:pPr>
              <w:pStyle w:val="TableParagraph"/>
              <w:spacing w:line="276" w:lineRule="auto"/>
              <w:ind w:right="95"/>
              <w:jc w:val="both"/>
              <w:rPr>
                <w:sz w:val="24"/>
              </w:rPr>
            </w:pPr>
            <w:r w:rsidRPr="007B5FE7">
              <w:rPr>
                <w:sz w:val="24"/>
              </w:rPr>
              <w:t xml:space="preserve">Қыс </w:t>
            </w:r>
          </w:p>
          <w:p w:rsidR="00416669" w:rsidRPr="007B5FE7" w:rsidRDefault="00416669" w:rsidP="00134891">
            <w:pPr>
              <w:pStyle w:val="TableParagraph"/>
              <w:spacing w:line="276" w:lineRule="auto"/>
              <w:ind w:right="95"/>
              <w:jc w:val="both"/>
              <w:rPr>
                <w:sz w:val="24"/>
              </w:rPr>
            </w:pPr>
            <w:r w:rsidRPr="007B5FE7">
              <w:rPr>
                <w:sz w:val="24"/>
              </w:rPr>
              <w:t>мезгілінің ерекшеліктерін</w:t>
            </w:r>
            <w:r w:rsidRPr="007B5FE7">
              <w:rPr>
                <w:spacing w:val="-57"/>
                <w:sz w:val="24"/>
              </w:rPr>
              <w:t xml:space="preserve"> </w:t>
            </w:r>
            <w:r w:rsidRPr="007B5FE7">
              <w:rPr>
                <w:sz w:val="24"/>
              </w:rPr>
              <w:t>түсіндіру.</w:t>
            </w:r>
          </w:p>
          <w:p w:rsidR="00416669" w:rsidRDefault="00416669" w:rsidP="00134891">
            <w:pPr>
              <w:pStyle w:val="NoSpacing"/>
              <w:rPr>
                <w:sz w:val="24"/>
                <w:lang w:val="kk-KZ"/>
              </w:rPr>
            </w:pPr>
            <w:r w:rsidRPr="00134891">
              <w:rPr>
                <w:sz w:val="24"/>
                <w:lang w:val="kk-KZ"/>
              </w:rPr>
              <w:t>Балаларға</w:t>
            </w:r>
            <w:r w:rsidRPr="00134891">
              <w:rPr>
                <w:spacing w:val="1"/>
                <w:sz w:val="24"/>
                <w:lang w:val="kk-KZ"/>
              </w:rPr>
              <w:t xml:space="preserve"> </w:t>
            </w:r>
            <w:r w:rsidRPr="00134891">
              <w:rPr>
                <w:sz w:val="24"/>
                <w:lang w:val="kk-KZ"/>
              </w:rPr>
              <w:t>өлең</w:t>
            </w:r>
            <w:r w:rsidRPr="00134891">
              <w:rPr>
                <w:spacing w:val="1"/>
                <w:sz w:val="24"/>
                <w:lang w:val="kk-KZ"/>
              </w:rPr>
              <w:t xml:space="preserve"> </w:t>
            </w:r>
            <w:r w:rsidRPr="00134891">
              <w:rPr>
                <w:sz w:val="24"/>
                <w:lang w:val="kk-KZ"/>
              </w:rPr>
              <w:t>жаттатқызу,</w:t>
            </w:r>
            <w:r w:rsidRPr="00134891">
              <w:rPr>
                <w:spacing w:val="1"/>
                <w:sz w:val="24"/>
                <w:lang w:val="kk-KZ"/>
              </w:rPr>
              <w:t xml:space="preserve"> </w:t>
            </w:r>
            <w:r w:rsidRPr="00134891">
              <w:rPr>
                <w:sz w:val="24"/>
                <w:lang w:val="kk-KZ"/>
              </w:rPr>
              <w:t>мақал-мәтел,</w:t>
            </w:r>
            <w:r w:rsidRPr="00134891">
              <w:rPr>
                <w:spacing w:val="-57"/>
                <w:sz w:val="24"/>
                <w:lang w:val="kk-KZ"/>
              </w:rPr>
              <w:t xml:space="preserve"> </w:t>
            </w:r>
            <w:r w:rsidRPr="00134891">
              <w:rPr>
                <w:sz w:val="24"/>
                <w:lang w:val="kk-KZ"/>
              </w:rPr>
              <w:t>жаңылтпашты</w:t>
            </w:r>
            <w:r w:rsidRPr="00134891">
              <w:rPr>
                <w:spacing w:val="1"/>
                <w:sz w:val="24"/>
                <w:lang w:val="kk-KZ"/>
              </w:rPr>
              <w:t xml:space="preserve"> </w:t>
            </w:r>
            <w:r w:rsidRPr="00134891">
              <w:rPr>
                <w:sz w:val="24"/>
                <w:lang w:val="kk-KZ"/>
              </w:rPr>
              <w:t>қайталату,</w:t>
            </w:r>
            <w:r w:rsidRPr="00134891">
              <w:rPr>
                <w:spacing w:val="1"/>
                <w:sz w:val="24"/>
                <w:lang w:val="kk-KZ"/>
              </w:rPr>
              <w:t xml:space="preserve"> </w:t>
            </w:r>
            <w:r w:rsidRPr="00134891">
              <w:rPr>
                <w:sz w:val="24"/>
                <w:lang w:val="kk-KZ"/>
              </w:rPr>
              <w:t>сөздік</w:t>
            </w:r>
            <w:r w:rsidRPr="00134891">
              <w:rPr>
                <w:spacing w:val="1"/>
                <w:sz w:val="24"/>
                <w:lang w:val="kk-KZ"/>
              </w:rPr>
              <w:t xml:space="preserve"> </w:t>
            </w:r>
            <w:r w:rsidRPr="00134891">
              <w:rPr>
                <w:sz w:val="24"/>
                <w:lang w:val="kk-KZ"/>
              </w:rPr>
              <w:t>қорларын</w:t>
            </w:r>
            <w:r w:rsidRPr="00134891">
              <w:rPr>
                <w:spacing w:val="1"/>
                <w:sz w:val="24"/>
                <w:lang w:val="kk-KZ"/>
              </w:rPr>
              <w:t xml:space="preserve"> </w:t>
            </w:r>
            <w:r w:rsidRPr="00134891">
              <w:rPr>
                <w:sz w:val="24"/>
                <w:lang w:val="kk-KZ"/>
              </w:rPr>
              <w:t>дамыту.</w:t>
            </w:r>
          </w:p>
          <w:p w:rsidR="00416669" w:rsidRDefault="00416669" w:rsidP="00134891">
            <w:pPr>
              <w:pStyle w:val="NoSpacing"/>
              <w:rPr>
                <w:b/>
                <w:sz w:val="24"/>
                <w:szCs w:val="24"/>
                <w:lang w:val="kk-KZ"/>
              </w:rPr>
            </w:pPr>
            <w:r w:rsidRPr="00134891">
              <w:rPr>
                <w:b/>
                <w:sz w:val="24"/>
                <w:lang w:val="kk-KZ"/>
              </w:rPr>
              <w:t>2.</w:t>
            </w:r>
            <w:r w:rsidRPr="00295684">
              <w:rPr>
                <w:b/>
                <w:sz w:val="24"/>
                <w:szCs w:val="24"/>
                <w:lang w:val="kk-KZ"/>
              </w:rPr>
              <w:t>Математика негіздері</w:t>
            </w:r>
          </w:p>
          <w:p w:rsidR="00416669" w:rsidRDefault="00416669" w:rsidP="00134891">
            <w:pPr>
              <w:pStyle w:val="Default"/>
              <w:rPr>
                <w:b/>
                <w:bCs/>
                <w:sz w:val="23"/>
                <w:szCs w:val="23"/>
                <w:lang w:val="kk-KZ"/>
              </w:rPr>
            </w:pPr>
            <w:r w:rsidRPr="00FC6A12">
              <w:rPr>
                <w:b/>
                <w:bCs/>
                <w:sz w:val="23"/>
                <w:szCs w:val="23"/>
                <w:lang w:val="kk-KZ"/>
              </w:rPr>
              <w:t xml:space="preserve">Бүтін және бөлік </w:t>
            </w:r>
          </w:p>
          <w:p w:rsidR="00416669" w:rsidRPr="00134891" w:rsidRDefault="00416669" w:rsidP="00134891">
            <w:pPr>
              <w:pStyle w:val="Default"/>
              <w:rPr>
                <w:sz w:val="23"/>
                <w:szCs w:val="23"/>
                <w:lang w:val="kk-KZ"/>
              </w:rPr>
            </w:pPr>
            <w:r w:rsidRPr="00134891">
              <w:rPr>
                <w:sz w:val="23"/>
                <w:szCs w:val="23"/>
                <w:lang w:val="kk-KZ"/>
              </w:rPr>
              <w:t xml:space="preserve">түпкілікті жиын мен оның құрамдас бөліктерінің арасындағы қатынасты анықтау білігін дамыту: бүтін өзінің бөлшегінен үлкен сандарды салыстыру білігін </w:t>
            </w:r>
          </w:p>
          <w:p w:rsidR="00416669" w:rsidRPr="00134891" w:rsidRDefault="00416669" w:rsidP="00134891">
            <w:pPr>
              <w:pStyle w:val="Default"/>
              <w:rPr>
                <w:b/>
                <w:sz w:val="23"/>
                <w:szCs w:val="23"/>
                <w:lang w:val="kk-KZ"/>
              </w:rPr>
            </w:pPr>
            <w:r w:rsidRPr="00FC6A12">
              <w:rPr>
                <w:sz w:val="23"/>
                <w:szCs w:val="23"/>
                <w:lang w:val="kk-KZ"/>
              </w:rPr>
              <w:t xml:space="preserve">қалыптастыруды жалғастыру. Есте сақтау, сөйлеу, назар аудару дағдыларын дамыту. </w:t>
            </w:r>
            <w:r w:rsidRPr="007B5FE7">
              <w:rPr>
                <w:sz w:val="23"/>
                <w:szCs w:val="23"/>
              </w:rPr>
              <w:t>Шыдамдылыққа тәрбиелеу</w:t>
            </w:r>
          </w:p>
          <w:p w:rsidR="00416669" w:rsidRPr="00134891" w:rsidRDefault="00416669" w:rsidP="00134891">
            <w:pPr>
              <w:pStyle w:val="NoSpacing"/>
              <w:rPr>
                <w:b/>
                <w:sz w:val="24"/>
                <w:szCs w:val="24"/>
                <w:lang w:val="kk-KZ"/>
              </w:rPr>
            </w:pPr>
          </w:p>
          <w:p w:rsidR="00416669" w:rsidRPr="00295684" w:rsidRDefault="00416669" w:rsidP="00D808AB">
            <w:pPr>
              <w:pStyle w:val="NoSpacing"/>
              <w:rPr>
                <w:b/>
                <w:sz w:val="24"/>
                <w:szCs w:val="24"/>
                <w:lang w:val="kk-KZ"/>
              </w:rPr>
            </w:pPr>
          </w:p>
          <w:p w:rsidR="00416669" w:rsidRPr="00295684" w:rsidRDefault="00416669" w:rsidP="00134891">
            <w:pPr>
              <w:pStyle w:val="NoSpacing"/>
              <w:rPr>
                <w:b/>
                <w:color w:val="000000"/>
                <w:sz w:val="24"/>
                <w:szCs w:val="24"/>
                <w:lang w:val="kk-KZ"/>
              </w:rPr>
            </w:pPr>
          </w:p>
        </w:tc>
        <w:tc>
          <w:tcPr>
            <w:tcW w:w="812" w:type="pct"/>
          </w:tcPr>
          <w:p w:rsidR="00416669" w:rsidRPr="00134891" w:rsidRDefault="00416669" w:rsidP="00295684">
            <w:pPr>
              <w:spacing w:after="0" w:line="240" w:lineRule="auto"/>
              <w:rPr>
                <w:rFonts w:ascii="Times New Roman" w:hAnsi="Times New Roman"/>
                <w:b/>
                <w:color w:val="FF0000"/>
                <w:sz w:val="24"/>
                <w:szCs w:val="24"/>
                <w:lang w:val="kk-KZ"/>
              </w:rPr>
            </w:pPr>
            <w:r w:rsidRPr="00134891">
              <w:rPr>
                <w:rFonts w:ascii="Times New Roman" w:hAnsi="Times New Roman"/>
                <w:b/>
                <w:color w:val="FF0000"/>
                <w:sz w:val="24"/>
                <w:szCs w:val="24"/>
                <w:lang w:val="kk-KZ"/>
              </w:rPr>
              <w:t>Сюжеттік ойын:</w:t>
            </w:r>
          </w:p>
          <w:p w:rsidR="00416669" w:rsidRPr="00134891" w:rsidRDefault="00416669" w:rsidP="00295684">
            <w:pPr>
              <w:spacing w:after="0" w:line="240" w:lineRule="auto"/>
              <w:rPr>
                <w:rFonts w:ascii="Times New Roman" w:hAnsi="Times New Roman"/>
                <w:color w:val="FF0000"/>
                <w:sz w:val="24"/>
                <w:szCs w:val="24"/>
                <w:lang w:val="kk-KZ"/>
              </w:rPr>
            </w:pPr>
            <w:r w:rsidRPr="00134891">
              <w:rPr>
                <w:rFonts w:ascii="Times New Roman" w:hAnsi="Times New Roman"/>
                <w:color w:val="FF0000"/>
                <w:sz w:val="24"/>
                <w:szCs w:val="24"/>
                <w:lang w:val="kk-KZ"/>
              </w:rPr>
              <w:t>«Менің ата-әжем»</w:t>
            </w:r>
          </w:p>
          <w:p w:rsidR="00416669" w:rsidRPr="00295684" w:rsidRDefault="00416669" w:rsidP="00295684">
            <w:pPr>
              <w:spacing w:after="0" w:line="240" w:lineRule="auto"/>
              <w:rPr>
                <w:rFonts w:ascii="Times New Roman" w:hAnsi="Times New Roman"/>
                <w:color w:val="000000"/>
                <w:sz w:val="24"/>
                <w:szCs w:val="24"/>
                <w:lang w:val="kk-KZ"/>
              </w:rPr>
            </w:pPr>
            <w:r w:rsidRPr="00134891">
              <w:rPr>
                <w:rFonts w:ascii="Times New Roman" w:hAnsi="Times New Roman"/>
                <w:b/>
                <w:color w:val="FF0000"/>
                <w:sz w:val="24"/>
                <w:szCs w:val="24"/>
                <w:lang w:val="kk-KZ"/>
              </w:rPr>
              <w:t>Мақсаты:</w:t>
            </w:r>
            <w:r w:rsidRPr="00295684">
              <w:rPr>
                <w:rFonts w:ascii="Times New Roman" w:hAnsi="Times New Roman"/>
                <w:b/>
                <w:color w:val="000000"/>
                <w:sz w:val="24"/>
                <w:szCs w:val="24"/>
                <w:lang w:val="kk-KZ"/>
              </w:rPr>
              <w:t xml:space="preserve"> </w:t>
            </w:r>
            <w:r w:rsidRPr="00295684">
              <w:rPr>
                <w:rFonts w:ascii="Times New Roman" w:hAnsi="Times New Roman"/>
                <w:color w:val="000000"/>
                <w:sz w:val="24"/>
                <w:szCs w:val="24"/>
                <w:lang w:val="kk-KZ"/>
              </w:rPr>
              <w:t>Отбасы мүшелерінің үйдегі қызметтерін үйрету.</w:t>
            </w:r>
          </w:p>
          <w:p w:rsidR="00416669" w:rsidRDefault="00416669" w:rsidP="0051691C">
            <w:pPr>
              <w:pStyle w:val="NoSpacing"/>
              <w:rPr>
                <w:b/>
                <w:sz w:val="24"/>
                <w:szCs w:val="24"/>
                <w:lang w:val="kk-KZ"/>
              </w:rPr>
            </w:pPr>
            <w:r>
              <w:rPr>
                <w:b/>
                <w:sz w:val="24"/>
                <w:szCs w:val="24"/>
                <w:lang w:val="kk-KZ"/>
              </w:rPr>
              <w:t>1.Сауат ашу негіздері</w:t>
            </w:r>
          </w:p>
          <w:p w:rsidR="00416669" w:rsidRDefault="00416669" w:rsidP="0051691C">
            <w:pPr>
              <w:pStyle w:val="NoSpacing"/>
              <w:rPr>
                <w:b/>
                <w:sz w:val="24"/>
                <w:szCs w:val="24"/>
                <w:lang w:val="kk-KZ"/>
              </w:rPr>
            </w:pPr>
            <w:r w:rsidRPr="0051691C">
              <w:rPr>
                <w:b/>
                <w:sz w:val="24"/>
                <w:szCs w:val="24"/>
                <w:lang w:val="kk-KZ"/>
              </w:rPr>
              <w:t>Сөйлем</w:t>
            </w:r>
          </w:p>
          <w:p w:rsidR="00416669" w:rsidRDefault="00416669" w:rsidP="0051691C">
            <w:pPr>
              <w:pStyle w:val="NoSpacing"/>
              <w:rPr>
                <w:lang w:val="kk-KZ"/>
              </w:rPr>
            </w:pPr>
            <w:r w:rsidRPr="007B5FE7">
              <w:rPr>
                <w:lang w:val="kk-KZ"/>
              </w:rPr>
              <w:t xml:space="preserve">Міндеттері: 1. Сөйлем ұғымымен таныстыру, екі-үш сөзден тұратын сөйлем құратып, сөйлемдегі сөздерді ретімен айтқызып үйрету. 2. Берілген буынға сөз құрау жəне антоним сөздерді айта алу дағдыларын бекіту. </w:t>
            </w:r>
            <w:r w:rsidRPr="00FC6A12">
              <w:rPr>
                <w:lang w:val="kk-KZ"/>
              </w:rPr>
              <w:t>3. Ойын арқылы көшбасшы болуға тəрбиелеу.</w:t>
            </w:r>
          </w:p>
          <w:p w:rsidR="00416669" w:rsidRDefault="00416669" w:rsidP="0051691C">
            <w:pPr>
              <w:pStyle w:val="NoSpacing"/>
              <w:rPr>
                <w:b/>
                <w:lang w:val="kk-KZ"/>
              </w:rPr>
            </w:pPr>
            <w:r w:rsidRPr="0051691C">
              <w:rPr>
                <w:b/>
                <w:lang w:val="kk-KZ"/>
              </w:rPr>
              <w:t>2.Қоршаған орта</w:t>
            </w:r>
          </w:p>
          <w:p w:rsidR="00416669" w:rsidRDefault="00416669" w:rsidP="0051691C">
            <w:pPr>
              <w:pStyle w:val="NoSpacing"/>
              <w:rPr>
                <w:b/>
                <w:lang w:val="kk-KZ"/>
              </w:rPr>
            </w:pPr>
            <w:r w:rsidRPr="0051691C">
              <w:rPr>
                <w:b/>
                <w:lang w:val="kk-KZ"/>
              </w:rPr>
              <w:t>Бөлме өсімдіктері және оларды күту.</w:t>
            </w:r>
          </w:p>
          <w:p w:rsidR="00416669" w:rsidRPr="007B5FE7" w:rsidRDefault="00416669" w:rsidP="0051691C">
            <w:pPr>
              <w:pStyle w:val="Default"/>
              <w:rPr>
                <w:sz w:val="22"/>
                <w:szCs w:val="22"/>
                <w:lang w:val="kk-KZ"/>
              </w:rPr>
            </w:pPr>
            <w:r w:rsidRPr="007B5FE7">
              <w:rPr>
                <w:sz w:val="22"/>
                <w:szCs w:val="22"/>
                <w:lang w:val="kk-KZ"/>
              </w:rPr>
              <w:t xml:space="preserve">Балалардың бөлме өсімдіктері туралы білімдерін бекіту (атауы, құрылысы); өсімдіктерді салыстыра білу, олардың айырмашылығы мен ұқсастығын таба алу; олардың өсуіне қажетті жағдаймен таныстыру. </w:t>
            </w:r>
          </w:p>
          <w:p w:rsidR="00416669" w:rsidRPr="0051691C" w:rsidRDefault="00416669" w:rsidP="0051691C">
            <w:pPr>
              <w:pStyle w:val="NoSpacing"/>
              <w:rPr>
                <w:b/>
                <w:sz w:val="24"/>
                <w:szCs w:val="24"/>
                <w:lang w:val="kk-KZ"/>
              </w:rPr>
            </w:pPr>
            <w:r w:rsidRPr="007B5FE7">
              <w:rPr>
                <w:lang w:val="kk-KZ"/>
              </w:rPr>
              <w:t>Практикалық жұмыс істеу дағдыларын арттыру; өсімдіктер туралы білімдерін дамыту.  Әңгімеге араласа білуге, өз көзқарасын айта алуға тәрбиелеу; өсімдіктерді өсіруге, күтуге деген қызығушылықтарын арттыру</w:t>
            </w:r>
          </w:p>
          <w:p w:rsidR="00416669" w:rsidRPr="00295684" w:rsidRDefault="00416669" w:rsidP="0051691C">
            <w:pPr>
              <w:pStyle w:val="NoSpacing"/>
              <w:rPr>
                <w:b/>
                <w:color w:val="000000"/>
                <w:sz w:val="24"/>
                <w:szCs w:val="24"/>
                <w:lang w:val="kk-KZ"/>
              </w:rPr>
            </w:pPr>
          </w:p>
        </w:tc>
        <w:tc>
          <w:tcPr>
            <w:tcW w:w="837" w:type="pct"/>
          </w:tcPr>
          <w:p w:rsidR="00416669" w:rsidRPr="00134891" w:rsidRDefault="00416669" w:rsidP="00295684">
            <w:pPr>
              <w:spacing w:after="0" w:line="240" w:lineRule="auto"/>
              <w:ind w:right="-79"/>
              <w:rPr>
                <w:rFonts w:ascii="Times New Roman" w:hAnsi="Times New Roman"/>
                <w:b/>
                <w:color w:val="FF0000"/>
                <w:sz w:val="24"/>
                <w:szCs w:val="24"/>
                <w:lang w:val="kk-KZ" w:eastAsia="ru-RU"/>
              </w:rPr>
            </w:pPr>
            <w:r w:rsidRPr="00134891">
              <w:rPr>
                <w:rFonts w:ascii="Times New Roman" w:hAnsi="Times New Roman"/>
                <w:b/>
                <w:color w:val="FF0000"/>
                <w:sz w:val="24"/>
                <w:szCs w:val="24"/>
                <w:lang w:val="kk-KZ" w:eastAsia="ru-RU"/>
              </w:rPr>
              <w:t>«Машина»</w:t>
            </w:r>
          </w:p>
          <w:p w:rsidR="00416669" w:rsidRPr="00295684" w:rsidRDefault="00416669" w:rsidP="00295684">
            <w:pPr>
              <w:spacing w:after="0" w:line="240" w:lineRule="auto"/>
              <w:rPr>
                <w:rFonts w:ascii="Times New Roman" w:hAnsi="Times New Roman"/>
                <w:color w:val="000000"/>
                <w:sz w:val="24"/>
                <w:szCs w:val="24"/>
                <w:lang w:val="kk-KZ"/>
              </w:rPr>
            </w:pPr>
            <w:r w:rsidRPr="00295684">
              <w:rPr>
                <w:rFonts w:ascii="Times New Roman" w:hAnsi="Times New Roman"/>
                <w:sz w:val="24"/>
                <w:szCs w:val="24"/>
                <w:lang w:val="kk-KZ" w:eastAsia="ru-RU"/>
              </w:rPr>
              <w:t>Мақсаты: Айнала қоршаған ортадан көргендерін , алған әсерлерін бейнелей білуге жаттықтыру. Тіктөртбұрыш, дөңгелек пішіндерден тұратын заттық сурет салу қабілеттерін жетілдіру.</w:t>
            </w:r>
          </w:p>
          <w:p w:rsidR="00416669" w:rsidRPr="00295684" w:rsidRDefault="00416669" w:rsidP="00B73227">
            <w:pPr>
              <w:pStyle w:val="NoSpacing"/>
              <w:rPr>
                <w:b/>
                <w:sz w:val="24"/>
                <w:szCs w:val="24"/>
                <w:lang w:val="kk-KZ"/>
              </w:rPr>
            </w:pPr>
            <w:r>
              <w:rPr>
                <w:b/>
                <w:color w:val="000000"/>
                <w:sz w:val="24"/>
                <w:szCs w:val="24"/>
                <w:lang w:val="kk-KZ"/>
              </w:rPr>
              <w:t>1.</w:t>
            </w:r>
            <w:r w:rsidRPr="00295684">
              <w:rPr>
                <w:b/>
                <w:sz w:val="24"/>
                <w:szCs w:val="24"/>
                <w:lang w:val="kk-KZ"/>
              </w:rPr>
              <w:t xml:space="preserve"> Көркем әдебиет</w:t>
            </w:r>
          </w:p>
          <w:p w:rsidR="00416669" w:rsidRPr="00FC6A12" w:rsidRDefault="00416669" w:rsidP="00B73227">
            <w:pPr>
              <w:autoSpaceDE w:val="0"/>
              <w:autoSpaceDN w:val="0"/>
              <w:adjustRightInd w:val="0"/>
              <w:spacing w:after="0" w:line="240" w:lineRule="auto"/>
              <w:rPr>
                <w:rFonts w:ascii="Times New Roman" w:hAnsi="Times New Roman"/>
                <w:b/>
                <w:sz w:val="24"/>
                <w:szCs w:val="24"/>
                <w:lang w:val="kk-KZ"/>
              </w:rPr>
            </w:pPr>
            <w:r w:rsidRPr="00FC6A12">
              <w:rPr>
                <w:rFonts w:ascii="Times New Roman" w:hAnsi="Times New Roman"/>
                <w:b/>
                <w:sz w:val="24"/>
                <w:szCs w:val="24"/>
                <w:lang w:val="kk-KZ"/>
              </w:rPr>
              <w:t>«Ұр, тоқпақ!»</w:t>
            </w:r>
          </w:p>
          <w:p w:rsidR="00416669" w:rsidRPr="00FC6A12" w:rsidRDefault="00416669" w:rsidP="00B73227">
            <w:pPr>
              <w:autoSpaceDE w:val="0"/>
              <w:autoSpaceDN w:val="0"/>
              <w:adjustRightInd w:val="0"/>
              <w:spacing w:after="0" w:line="240" w:lineRule="auto"/>
              <w:rPr>
                <w:rFonts w:ascii="Times New Roman" w:hAnsi="Times New Roman"/>
                <w:b/>
                <w:sz w:val="24"/>
                <w:szCs w:val="24"/>
                <w:lang w:val="kk-KZ"/>
              </w:rPr>
            </w:pPr>
            <w:r w:rsidRPr="00FC6A12">
              <w:rPr>
                <w:rFonts w:ascii="Times New Roman" w:hAnsi="Times New Roman"/>
                <w:b/>
                <w:sz w:val="24"/>
                <w:szCs w:val="24"/>
                <w:lang w:val="kk-KZ"/>
              </w:rPr>
              <w:t>ертегісі</w:t>
            </w:r>
          </w:p>
          <w:p w:rsidR="00416669" w:rsidRDefault="00416669" w:rsidP="00B73227">
            <w:pPr>
              <w:spacing w:after="0" w:line="240" w:lineRule="auto"/>
              <w:rPr>
                <w:rFonts w:ascii="Times New Roman" w:hAnsi="Times New Roman"/>
                <w:b/>
                <w:lang w:val="kk-KZ"/>
              </w:rPr>
            </w:pPr>
            <w:r w:rsidRPr="00FC6A12">
              <w:rPr>
                <w:rFonts w:ascii="Times New Roman" w:hAnsi="Times New Roman"/>
                <w:b/>
                <w:lang w:val="kk-KZ"/>
              </w:rPr>
              <w:t>(сахналау)</w:t>
            </w:r>
          </w:p>
          <w:p w:rsidR="00416669" w:rsidRPr="007B5FE7" w:rsidRDefault="00416669" w:rsidP="00B73227">
            <w:pPr>
              <w:autoSpaceDE w:val="0"/>
              <w:autoSpaceDN w:val="0"/>
              <w:adjustRightInd w:val="0"/>
              <w:spacing w:after="0" w:line="240" w:lineRule="auto"/>
              <w:rPr>
                <w:rFonts w:ascii="Times New Roman" w:hAnsi="Times New Roman"/>
                <w:sz w:val="24"/>
                <w:szCs w:val="24"/>
                <w:lang w:val="kk-KZ"/>
              </w:rPr>
            </w:pPr>
            <w:r w:rsidRPr="007B5FE7">
              <w:rPr>
                <w:rFonts w:ascii="Times New Roman" w:hAnsi="Times New Roman"/>
                <w:sz w:val="24"/>
                <w:szCs w:val="24"/>
                <w:lang w:val="kk-KZ"/>
              </w:rPr>
              <w:t>Ертегінің мазмұнын түсіндіру арқылы сөздік қорын, сөйлеу мəдениетін, ойлау қабілетін дамыту, сахналау барысында жағымды-жағымсыз кейіпкерлердің бейнесіне еніп, олардың мінез-құлқын</w:t>
            </w:r>
          </w:p>
          <w:p w:rsidR="00416669" w:rsidRPr="007B5FE7" w:rsidRDefault="00416669" w:rsidP="00B73227">
            <w:pPr>
              <w:autoSpaceDE w:val="0"/>
              <w:autoSpaceDN w:val="0"/>
              <w:adjustRightInd w:val="0"/>
              <w:spacing w:after="0" w:line="240" w:lineRule="auto"/>
              <w:rPr>
                <w:rFonts w:ascii="Times New Roman" w:hAnsi="Times New Roman"/>
                <w:sz w:val="24"/>
                <w:szCs w:val="24"/>
                <w:lang w:val="kk-KZ"/>
              </w:rPr>
            </w:pPr>
            <w:r w:rsidRPr="007B5FE7">
              <w:rPr>
                <w:rFonts w:ascii="Times New Roman" w:hAnsi="Times New Roman"/>
                <w:sz w:val="24"/>
                <w:szCs w:val="24"/>
                <w:lang w:val="kk-KZ"/>
              </w:rPr>
              <w:t>келтіру, түрлі эмоцияларды білдіру үшін интонациямен дыбыстауды қалыптастыру,</w:t>
            </w:r>
          </w:p>
          <w:p w:rsidR="00416669" w:rsidRDefault="00416669" w:rsidP="00B73227">
            <w:pPr>
              <w:spacing w:after="0" w:line="240" w:lineRule="auto"/>
              <w:rPr>
                <w:rFonts w:ascii="Times New Roman" w:hAnsi="Times New Roman"/>
                <w:sz w:val="24"/>
                <w:szCs w:val="24"/>
                <w:lang w:val="kk-KZ"/>
              </w:rPr>
            </w:pPr>
            <w:r w:rsidRPr="007B5FE7">
              <w:rPr>
                <w:rFonts w:ascii="Times New Roman" w:hAnsi="Times New Roman"/>
                <w:sz w:val="24"/>
                <w:szCs w:val="24"/>
                <w:lang w:val="kk-KZ"/>
              </w:rPr>
              <w:t>кейіпкердің ерекшеліктерін беру үшін мəнерлілік құралдарын қолдану; адамгершілік нормалары тұрғысында тəрбиелеу</w:t>
            </w:r>
          </w:p>
          <w:p w:rsidR="00416669" w:rsidRDefault="00416669" w:rsidP="00B73227">
            <w:pPr>
              <w:pStyle w:val="NoSpacing"/>
              <w:rPr>
                <w:b/>
                <w:sz w:val="24"/>
                <w:szCs w:val="24"/>
                <w:lang w:val="kk-KZ"/>
              </w:rPr>
            </w:pPr>
            <w:r w:rsidRPr="00B73227">
              <w:rPr>
                <w:b/>
                <w:sz w:val="24"/>
                <w:szCs w:val="24"/>
                <w:lang w:val="kk-KZ"/>
              </w:rPr>
              <w:t>2.</w:t>
            </w:r>
            <w:r>
              <w:rPr>
                <w:b/>
                <w:sz w:val="24"/>
                <w:szCs w:val="24"/>
                <w:lang w:val="kk-KZ"/>
              </w:rPr>
              <w:t>Сауат ашу негіздері</w:t>
            </w:r>
          </w:p>
          <w:p w:rsidR="00416669" w:rsidRDefault="00416669" w:rsidP="00B73227">
            <w:pPr>
              <w:pStyle w:val="NoSpacing"/>
              <w:rPr>
                <w:b/>
                <w:sz w:val="24"/>
                <w:szCs w:val="24"/>
                <w:lang w:val="kk-KZ"/>
              </w:rPr>
            </w:pPr>
            <w:r w:rsidRPr="00B73227">
              <w:rPr>
                <w:b/>
                <w:sz w:val="24"/>
                <w:szCs w:val="24"/>
                <w:lang w:val="kk-KZ"/>
              </w:rPr>
              <w:t>Сөйлем сызбасы</w:t>
            </w:r>
          </w:p>
          <w:p w:rsidR="00416669" w:rsidRPr="00B73227" w:rsidRDefault="00416669" w:rsidP="00B73227">
            <w:pPr>
              <w:pStyle w:val="NoSpacing"/>
              <w:rPr>
                <w:b/>
                <w:sz w:val="24"/>
                <w:szCs w:val="24"/>
                <w:lang w:val="kk-KZ"/>
              </w:rPr>
            </w:pPr>
            <w:r w:rsidRPr="007B5FE7">
              <w:rPr>
                <w:lang w:val="kk-KZ"/>
              </w:rPr>
              <w:t xml:space="preserve">Міндеттері: 1. Сөйлем сызбасымен таныстырып, 2–3 сөзден тұратын сөйлем құрауды үйрету. 2. Сөйлем сызбасын құруды үйретіп, сөйлемдегі сөздерді ретімен айтқызып, берілген буынға сөз құрап, дыбыстық сызба бойынша сөз құрай алу дағдыларын бекіту. </w:t>
            </w:r>
            <w:r w:rsidRPr="007B5FE7">
              <w:t>3. Басталған жұмысты аяғына дейін жеткізе білуге тəрбиелеу</w:t>
            </w:r>
          </w:p>
          <w:p w:rsidR="00416669" w:rsidRPr="00B73227" w:rsidRDefault="00416669" w:rsidP="00B73227">
            <w:pPr>
              <w:spacing w:after="0" w:line="240" w:lineRule="auto"/>
              <w:rPr>
                <w:rFonts w:ascii="Times New Roman" w:hAnsi="Times New Roman"/>
                <w:b/>
                <w:color w:val="000000"/>
                <w:sz w:val="24"/>
                <w:szCs w:val="24"/>
                <w:lang w:val="kk-KZ"/>
              </w:rPr>
            </w:pPr>
          </w:p>
        </w:tc>
        <w:tc>
          <w:tcPr>
            <w:tcW w:w="869" w:type="pct"/>
          </w:tcPr>
          <w:p w:rsidR="00416669" w:rsidRPr="00134891" w:rsidRDefault="00416669" w:rsidP="00295684">
            <w:pPr>
              <w:spacing w:after="0" w:line="240" w:lineRule="auto"/>
              <w:rPr>
                <w:rFonts w:ascii="Times New Roman" w:hAnsi="Times New Roman"/>
                <w:color w:val="FF0000"/>
                <w:sz w:val="24"/>
                <w:szCs w:val="24"/>
                <w:lang w:val="kk-KZ" w:eastAsia="kk-KZ"/>
              </w:rPr>
            </w:pPr>
            <w:r w:rsidRPr="00134891">
              <w:rPr>
                <w:rFonts w:ascii="Times New Roman" w:hAnsi="Times New Roman"/>
                <w:b/>
                <w:color w:val="FF0000"/>
                <w:sz w:val="24"/>
                <w:szCs w:val="24"/>
                <w:lang w:val="kk-KZ" w:eastAsia="kk-KZ"/>
              </w:rPr>
              <w:t>«Мимикалық жаттығу»</w:t>
            </w:r>
          </w:p>
          <w:p w:rsidR="00416669" w:rsidRDefault="00416669" w:rsidP="00295684">
            <w:pPr>
              <w:spacing w:after="0" w:line="240" w:lineRule="auto"/>
              <w:rPr>
                <w:rFonts w:ascii="Times New Roman" w:hAnsi="Times New Roman"/>
                <w:color w:val="000000"/>
                <w:sz w:val="24"/>
                <w:szCs w:val="24"/>
                <w:lang w:val="kk-KZ" w:eastAsia="kk-KZ"/>
              </w:rPr>
            </w:pPr>
            <w:r w:rsidRPr="00295684">
              <w:rPr>
                <w:rFonts w:ascii="Times New Roman" w:hAnsi="Times New Roman"/>
                <w:b/>
                <w:color w:val="000000"/>
                <w:sz w:val="24"/>
                <w:szCs w:val="24"/>
                <w:lang w:val="kk-KZ" w:eastAsia="kk-KZ"/>
              </w:rPr>
              <w:t>Мақсаты:</w:t>
            </w:r>
            <w:r w:rsidRPr="00295684">
              <w:rPr>
                <w:rFonts w:ascii="Times New Roman" w:hAnsi="Times New Roman"/>
                <w:color w:val="000000"/>
                <w:sz w:val="24"/>
                <w:szCs w:val="24"/>
                <w:lang w:val="kk-KZ" w:eastAsia="kk-KZ"/>
              </w:rPr>
              <w:t xml:space="preserve"> балалардың көңіл күйлерін түрлі эмоциялармен білдіруге үйрету.</w:t>
            </w:r>
          </w:p>
          <w:p w:rsidR="00416669" w:rsidRDefault="00416669" w:rsidP="00B73227">
            <w:pPr>
              <w:pStyle w:val="NoSpacing"/>
              <w:rPr>
                <w:b/>
                <w:sz w:val="24"/>
                <w:szCs w:val="24"/>
                <w:lang w:val="kk-KZ"/>
              </w:rPr>
            </w:pPr>
            <w:r w:rsidRPr="00B73227">
              <w:rPr>
                <w:b/>
                <w:color w:val="000000"/>
                <w:sz w:val="24"/>
                <w:szCs w:val="24"/>
                <w:lang w:val="kk-KZ" w:eastAsia="kk-KZ"/>
              </w:rPr>
              <w:t>1.</w:t>
            </w:r>
            <w:r w:rsidRPr="00295684">
              <w:rPr>
                <w:b/>
                <w:sz w:val="24"/>
                <w:szCs w:val="24"/>
                <w:lang w:val="kk-KZ"/>
              </w:rPr>
              <w:t>Сөйлеуді дамыту</w:t>
            </w:r>
          </w:p>
          <w:p w:rsidR="00416669" w:rsidRDefault="00416669" w:rsidP="00B73227">
            <w:pPr>
              <w:pStyle w:val="NoSpacing"/>
              <w:rPr>
                <w:b/>
                <w:sz w:val="24"/>
                <w:szCs w:val="24"/>
                <w:lang w:val="kk-KZ"/>
              </w:rPr>
            </w:pPr>
            <w:r w:rsidRPr="00FC6A12">
              <w:rPr>
                <w:b/>
                <w:sz w:val="24"/>
                <w:szCs w:val="24"/>
                <w:lang w:val="kk-KZ"/>
              </w:rPr>
              <w:t>Кеме</w:t>
            </w:r>
            <w:r w:rsidRPr="00FC6A12">
              <w:rPr>
                <w:b/>
                <w:spacing w:val="-3"/>
                <w:sz w:val="24"/>
                <w:szCs w:val="24"/>
                <w:lang w:val="kk-KZ"/>
              </w:rPr>
              <w:t xml:space="preserve"> </w:t>
            </w:r>
            <w:r w:rsidRPr="00FC6A12">
              <w:rPr>
                <w:b/>
                <w:sz w:val="24"/>
                <w:szCs w:val="24"/>
                <w:lang w:val="kk-KZ"/>
              </w:rPr>
              <w:t>(өлең)</w:t>
            </w:r>
          </w:p>
          <w:p w:rsidR="00416669" w:rsidRDefault="00416669" w:rsidP="00B73227">
            <w:pPr>
              <w:pStyle w:val="NoSpacing"/>
              <w:rPr>
                <w:sz w:val="24"/>
                <w:lang w:val="kk-KZ"/>
              </w:rPr>
            </w:pPr>
            <w:r w:rsidRPr="00B73227">
              <w:rPr>
                <w:sz w:val="24"/>
                <w:lang w:val="kk-KZ"/>
              </w:rPr>
              <w:t>Өлең арқылы көлік түрлерінің</w:t>
            </w:r>
            <w:r w:rsidRPr="00B73227">
              <w:rPr>
                <w:spacing w:val="-57"/>
                <w:sz w:val="24"/>
                <w:lang w:val="kk-KZ"/>
              </w:rPr>
              <w:t xml:space="preserve"> </w:t>
            </w:r>
            <w:r w:rsidRPr="00B73227">
              <w:rPr>
                <w:sz w:val="24"/>
                <w:lang w:val="kk-KZ"/>
              </w:rPr>
              <w:t>маңызын түсіндіру.Есте</w:t>
            </w:r>
            <w:r w:rsidRPr="00B73227">
              <w:rPr>
                <w:spacing w:val="-2"/>
                <w:sz w:val="24"/>
                <w:lang w:val="kk-KZ"/>
              </w:rPr>
              <w:t xml:space="preserve"> </w:t>
            </w:r>
            <w:r w:rsidRPr="00B73227">
              <w:rPr>
                <w:sz w:val="24"/>
                <w:lang w:val="kk-KZ"/>
              </w:rPr>
              <w:t>сақтау,</w:t>
            </w:r>
            <w:r w:rsidRPr="00B73227">
              <w:rPr>
                <w:spacing w:val="-1"/>
                <w:sz w:val="24"/>
                <w:lang w:val="kk-KZ"/>
              </w:rPr>
              <w:t xml:space="preserve"> </w:t>
            </w:r>
            <w:r w:rsidRPr="00B73227">
              <w:rPr>
                <w:sz w:val="24"/>
                <w:lang w:val="kk-KZ"/>
              </w:rPr>
              <w:t>танымдық қабілеттерін</w:t>
            </w:r>
            <w:r w:rsidRPr="00B73227">
              <w:rPr>
                <w:lang w:val="kk-KZ"/>
              </w:rPr>
              <w:t xml:space="preserve"> </w:t>
            </w:r>
            <w:r w:rsidRPr="00B73227">
              <w:rPr>
                <w:sz w:val="24"/>
                <w:lang w:val="kk-KZ"/>
              </w:rPr>
              <w:t>байқағыштығын</w:t>
            </w:r>
            <w:r w:rsidRPr="00B73227">
              <w:rPr>
                <w:spacing w:val="-3"/>
                <w:sz w:val="24"/>
                <w:lang w:val="kk-KZ"/>
              </w:rPr>
              <w:t xml:space="preserve"> </w:t>
            </w:r>
            <w:r w:rsidRPr="00B73227">
              <w:rPr>
                <w:sz w:val="24"/>
                <w:lang w:val="kk-KZ"/>
              </w:rPr>
              <w:t xml:space="preserve">дамыту. </w:t>
            </w:r>
            <w:r w:rsidRPr="00FC6A12">
              <w:rPr>
                <w:sz w:val="24"/>
                <w:lang w:val="kk-KZ"/>
              </w:rPr>
              <w:t>Еңбекүйгіштікке</w:t>
            </w:r>
            <w:r w:rsidRPr="00FC6A12">
              <w:rPr>
                <w:spacing w:val="-2"/>
                <w:sz w:val="24"/>
                <w:lang w:val="kk-KZ"/>
              </w:rPr>
              <w:t xml:space="preserve"> </w:t>
            </w:r>
            <w:r w:rsidRPr="00FC6A12">
              <w:rPr>
                <w:sz w:val="24"/>
                <w:lang w:val="kk-KZ"/>
              </w:rPr>
              <w:t>тәрбиелеу.</w:t>
            </w:r>
          </w:p>
          <w:p w:rsidR="00416669" w:rsidRDefault="00416669" w:rsidP="00A06F63">
            <w:pPr>
              <w:pStyle w:val="NoSpacing"/>
              <w:rPr>
                <w:b/>
                <w:sz w:val="24"/>
                <w:szCs w:val="24"/>
                <w:lang w:val="kk-KZ"/>
              </w:rPr>
            </w:pPr>
            <w:r w:rsidRPr="00134891">
              <w:rPr>
                <w:b/>
                <w:sz w:val="24"/>
                <w:lang w:val="kk-KZ"/>
              </w:rPr>
              <w:t>2.</w:t>
            </w:r>
            <w:r w:rsidRPr="00295684">
              <w:rPr>
                <w:b/>
                <w:sz w:val="24"/>
                <w:szCs w:val="24"/>
                <w:lang w:val="kk-KZ"/>
              </w:rPr>
              <w:t>Математика негіздері</w:t>
            </w:r>
          </w:p>
          <w:p w:rsidR="00416669" w:rsidRDefault="00416669" w:rsidP="00A06F63">
            <w:pPr>
              <w:pStyle w:val="Default"/>
              <w:rPr>
                <w:b/>
                <w:bCs/>
                <w:sz w:val="23"/>
                <w:szCs w:val="23"/>
                <w:lang w:val="kk-KZ"/>
              </w:rPr>
            </w:pPr>
            <w:r w:rsidRPr="00FC6A12">
              <w:rPr>
                <w:b/>
                <w:bCs/>
                <w:sz w:val="23"/>
                <w:szCs w:val="23"/>
                <w:lang w:val="kk-KZ"/>
              </w:rPr>
              <w:t>Артық, кем, тең</w:t>
            </w:r>
          </w:p>
          <w:p w:rsidR="00416669" w:rsidRDefault="00416669" w:rsidP="00A06F63">
            <w:pPr>
              <w:pStyle w:val="Default"/>
              <w:rPr>
                <w:sz w:val="23"/>
                <w:szCs w:val="23"/>
                <w:lang w:val="kk-KZ"/>
              </w:rPr>
            </w:pPr>
            <w:r w:rsidRPr="00A06F63">
              <w:rPr>
                <w:b/>
                <w:bCs/>
                <w:sz w:val="23"/>
                <w:szCs w:val="23"/>
                <w:lang w:val="kk-KZ"/>
              </w:rPr>
              <w:t xml:space="preserve"> </w:t>
            </w:r>
            <w:r w:rsidRPr="00A06F63">
              <w:rPr>
                <w:sz w:val="23"/>
                <w:szCs w:val="23"/>
                <w:lang w:val="kk-KZ"/>
              </w:rPr>
              <w:t xml:space="preserve">түпкілікті жиын мен оның бөліктері арасындағы қатынастарды анықтау білігін дамыту: бүтін өзінің бөлшегінен үлкен; саны бойынша бірдей бөліктердің арасындағы өзара бірмәнді сәйкестікті анықтау; балаларды «=» белгісімен, оның мәнімен таныстыру. Зейінді, жадты, логикалық ойлауды дамыту. Есте сақтау, сөйлеу, назар аудару дағдыларын дамыту. </w:t>
            </w:r>
            <w:r w:rsidRPr="007B5FE7">
              <w:rPr>
                <w:sz w:val="23"/>
                <w:szCs w:val="23"/>
              </w:rPr>
              <w:t>Шыдамдылыққа тәрбиелеу</w:t>
            </w:r>
          </w:p>
          <w:p w:rsidR="00416669" w:rsidRPr="00A06F63" w:rsidRDefault="00416669" w:rsidP="00A06F63">
            <w:pPr>
              <w:pStyle w:val="Default"/>
              <w:rPr>
                <w:b/>
                <w:sz w:val="23"/>
                <w:szCs w:val="23"/>
                <w:lang w:val="kk-KZ"/>
              </w:rPr>
            </w:pPr>
          </w:p>
          <w:p w:rsidR="00416669" w:rsidRPr="00A06F63" w:rsidRDefault="00416669" w:rsidP="00B73227">
            <w:pPr>
              <w:pStyle w:val="NoSpacing"/>
              <w:rPr>
                <w:sz w:val="24"/>
                <w:lang w:val="kk-KZ"/>
              </w:rPr>
            </w:pPr>
          </w:p>
          <w:p w:rsidR="00416669" w:rsidRPr="00B73227" w:rsidRDefault="00416669" w:rsidP="00B73227">
            <w:pPr>
              <w:pStyle w:val="NoSpacing"/>
              <w:rPr>
                <w:b/>
                <w:sz w:val="24"/>
                <w:szCs w:val="24"/>
                <w:lang w:val="kk-KZ"/>
              </w:rPr>
            </w:pPr>
          </w:p>
          <w:p w:rsidR="00416669" w:rsidRPr="00295684" w:rsidRDefault="00416669" w:rsidP="00B73227">
            <w:pPr>
              <w:pStyle w:val="NoSpacing"/>
              <w:rPr>
                <w:b/>
                <w:sz w:val="24"/>
                <w:szCs w:val="24"/>
                <w:lang w:val="kk-KZ"/>
              </w:rPr>
            </w:pPr>
          </w:p>
          <w:p w:rsidR="00416669" w:rsidRPr="00295684" w:rsidRDefault="00416669" w:rsidP="00295684">
            <w:pPr>
              <w:spacing w:after="0" w:line="240" w:lineRule="auto"/>
              <w:rPr>
                <w:rFonts w:ascii="Times New Roman" w:hAnsi="Times New Roman"/>
                <w:color w:val="000000"/>
                <w:sz w:val="24"/>
                <w:szCs w:val="24"/>
                <w:lang w:val="kk-KZ" w:eastAsia="kk-KZ"/>
              </w:rPr>
            </w:pPr>
          </w:p>
          <w:p w:rsidR="00416669" w:rsidRPr="00295684" w:rsidRDefault="00416669" w:rsidP="00D808AB">
            <w:pPr>
              <w:pStyle w:val="NoSpacing"/>
              <w:rPr>
                <w:b/>
                <w:sz w:val="24"/>
                <w:szCs w:val="24"/>
                <w:lang w:val="kk-KZ"/>
              </w:rPr>
            </w:pPr>
            <w:r w:rsidRPr="00295684">
              <w:rPr>
                <w:b/>
                <w:color w:val="000000"/>
                <w:sz w:val="24"/>
                <w:szCs w:val="24"/>
                <w:lang w:val="kk-KZ"/>
              </w:rPr>
              <w:t xml:space="preserve"> </w:t>
            </w:r>
          </w:p>
        </w:tc>
        <w:tc>
          <w:tcPr>
            <w:tcW w:w="834" w:type="pct"/>
          </w:tcPr>
          <w:p w:rsidR="00416669" w:rsidRPr="00134891" w:rsidRDefault="00416669" w:rsidP="00295684">
            <w:pPr>
              <w:spacing w:after="0" w:line="240" w:lineRule="auto"/>
              <w:rPr>
                <w:rFonts w:ascii="Times New Roman" w:hAnsi="Times New Roman"/>
                <w:b/>
                <w:color w:val="FF0000"/>
                <w:sz w:val="24"/>
                <w:szCs w:val="24"/>
                <w:lang w:val="kk-KZ"/>
              </w:rPr>
            </w:pPr>
            <w:r w:rsidRPr="00134891">
              <w:rPr>
                <w:rFonts w:ascii="Times New Roman" w:hAnsi="Times New Roman"/>
                <w:b/>
                <w:color w:val="FF0000"/>
                <w:sz w:val="24"/>
                <w:szCs w:val="24"/>
                <w:lang w:eastAsia="ru-RU"/>
              </w:rPr>
              <w:t>Жаңылтпаш жаттау</w:t>
            </w:r>
          </w:p>
          <w:p w:rsidR="00416669" w:rsidRPr="00295684" w:rsidRDefault="00416669" w:rsidP="00295684">
            <w:pPr>
              <w:spacing w:after="0" w:line="240" w:lineRule="auto"/>
              <w:rPr>
                <w:rFonts w:ascii="Times New Roman" w:hAnsi="Times New Roman"/>
                <w:sz w:val="24"/>
                <w:szCs w:val="24"/>
                <w:lang w:eastAsia="ru-RU"/>
              </w:rPr>
            </w:pPr>
            <w:r w:rsidRPr="00295684">
              <w:rPr>
                <w:rFonts w:ascii="Times New Roman" w:hAnsi="Times New Roman"/>
                <w:sz w:val="24"/>
                <w:szCs w:val="24"/>
                <w:lang w:eastAsia="ru-RU"/>
              </w:rPr>
              <w:t>Шеше, шеше</w:t>
            </w:r>
          </w:p>
          <w:p w:rsidR="00416669" w:rsidRPr="00295684" w:rsidRDefault="00416669" w:rsidP="00295684">
            <w:pPr>
              <w:spacing w:after="0" w:line="240" w:lineRule="auto"/>
              <w:rPr>
                <w:rFonts w:ascii="Times New Roman" w:hAnsi="Times New Roman"/>
                <w:sz w:val="24"/>
                <w:szCs w:val="24"/>
                <w:lang w:eastAsia="ru-RU"/>
              </w:rPr>
            </w:pPr>
            <w:r w:rsidRPr="00295684">
              <w:rPr>
                <w:rFonts w:ascii="Times New Roman" w:hAnsi="Times New Roman"/>
                <w:sz w:val="24"/>
                <w:szCs w:val="24"/>
                <w:lang w:eastAsia="ru-RU"/>
              </w:rPr>
              <w:t>Неше кесе</w:t>
            </w:r>
          </w:p>
          <w:p w:rsidR="00416669" w:rsidRPr="00295684" w:rsidRDefault="00416669" w:rsidP="00295684">
            <w:pPr>
              <w:spacing w:after="0" w:line="240" w:lineRule="auto"/>
              <w:rPr>
                <w:rFonts w:ascii="Times New Roman" w:hAnsi="Times New Roman"/>
                <w:sz w:val="24"/>
                <w:szCs w:val="24"/>
                <w:lang w:eastAsia="ru-RU"/>
              </w:rPr>
            </w:pPr>
            <w:r w:rsidRPr="00295684">
              <w:rPr>
                <w:rFonts w:ascii="Times New Roman" w:hAnsi="Times New Roman"/>
                <w:sz w:val="24"/>
                <w:szCs w:val="24"/>
                <w:lang w:eastAsia="ru-RU"/>
              </w:rPr>
              <w:t>Сынды кеше</w:t>
            </w:r>
          </w:p>
          <w:p w:rsidR="00416669" w:rsidRPr="00295684" w:rsidRDefault="00416669" w:rsidP="00295684">
            <w:pPr>
              <w:spacing w:after="0" w:line="240" w:lineRule="auto"/>
              <w:rPr>
                <w:rFonts w:ascii="Times New Roman" w:hAnsi="Times New Roman"/>
                <w:b/>
                <w:sz w:val="24"/>
                <w:szCs w:val="24"/>
                <w:lang w:eastAsia="ru-RU"/>
              </w:rPr>
            </w:pPr>
            <w:r w:rsidRPr="00295684">
              <w:rPr>
                <w:rFonts w:ascii="Times New Roman" w:hAnsi="Times New Roman"/>
                <w:b/>
                <w:sz w:val="24"/>
                <w:szCs w:val="24"/>
                <w:lang w:eastAsia="ru-RU"/>
              </w:rPr>
              <w:t>«Үй  жасаймыз»</w:t>
            </w:r>
          </w:p>
          <w:p w:rsidR="00416669" w:rsidRPr="00295684" w:rsidRDefault="00416669" w:rsidP="00295684">
            <w:pPr>
              <w:spacing w:after="0" w:line="240" w:lineRule="auto"/>
              <w:rPr>
                <w:rFonts w:ascii="Times New Roman" w:hAnsi="Times New Roman"/>
                <w:b/>
                <w:sz w:val="24"/>
                <w:szCs w:val="24"/>
                <w:lang w:eastAsia="ru-RU"/>
              </w:rPr>
            </w:pPr>
            <w:r w:rsidRPr="00295684">
              <w:rPr>
                <w:rFonts w:ascii="Times New Roman" w:hAnsi="Times New Roman"/>
                <w:sz w:val="24"/>
                <w:szCs w:val="24"/>
                <w:lang w:eastAsia="ru-RU"/>
              </w:rPr>
              <w:t>Қиынды суреттермен жұмыс</w:t>
            </w:r>
          </w:p>
          <w:p w:rsidR="00416669" w:rsidRPr="00295684" w:rsidRDefault="00416669" w:rsidP="00295684">
            <w:pPr>
              <w:spacing w:after="0" w:line="240" w:lineRule="auto"/>
              <w:rPr>
                <w:rFonts w:ascii="Times New Roman" w:hAnsi="Times New Roman"/>
                <w:sz w:val="24"/>
                <w:szCs w:val="24"/>
                <w:lang w:val="kk-KZ" w:eastAsia="ru-RU"/>
              </w:rPr>
            </w:pPr>
            <w:r w:rsidRPr="00295684">
              <w:rPr>
                <w:rFonts w:ascii="Times New Roman" w:hAnsi="Times New Roman"/>
                <w:b/>
                <w:sz w:val="24"/>
                <w:szCs w:val="24"/>
                <w:lang w:eastAsia="ru-RU"/>
              </w:rPr>
              <w:t>Мақсаты:</w:t>
            </w:r>
            <w:r w:rsidRPr="00295684">
              <w:rPr>
                <w:rFonts w:ascii="Times New Roman" w:hAnsi="Times New Roman"/>
                <w:b/>
                <w:sz w:val="24"/>
                <w:szCs w:val="24"/>
                <w:lang w:val="kk-KZ" w:eastAsia="ru-RU"/>
              </w:rPr>
              <w:t xml:space="preserve">  </w:t>
            </w:r>
            <w:r w:rsidRPr="00295684">
              <w:rPr>
                <w:rFonts w:ascii="Times New Roman" w:hAnsi="Times New Roman"/>
                <w:sz w:val="24"/>
                <w:szCs w:val="24"/>
                <w:lang w:val="kk-KZ" w:eastAsia="ru-RU"/>
              </w:rPr>
              <w:t>Л</w:t>
            </w:r>
            <w:r w:rsidRPr="00295684">
              <w:rPr>
                <w:rFonts w:ascii="Times New Roman" w:hAnsi="Times New Roman"/>
                <w:sz w:val="24"/>
                <w:szCs w:val="24"/>
                <w:lang w:eastAsia="ru-RU"/>
              </w:rPr>
              <w:t>огикалық ойлауға үйрету</w:t>
            </w:r>
            <w:r w:rsidRPr="00295684">
              <w:rPr>
                <w:rFonts w:ascii="Times New Roman" w:hAnsi="Times New Roman"/>
                <w:sz w:val="24"/>
                <w:szCs w:val="24"/>
                <w:lang w:val="kk-KZ" w:eastAsia="ru-RU"/>
              </w:rPr>
              <w:t>.</w:t>
            </w:r>
          </w:p>
          <w:p w:rsidR="00416669" w:rsidRPr="00295684" w:rsidRDefault="00416669" w:rsidP="00B73227">
            <w:pPr>
              <w:pStyle w:val="NoSpacing"/>
              <w:rPr>
                <w:b/>
                <w:sz w:val="24"/>
                <w:szCs w:val="24"/>
                <w:lang w:val="kk-KZ"/>
              </w:rPr>
            </w:pPr>
            <w:r>
              <w:rPr>
                <w:b/>
                <w:sz w:val="24"/>
                <w:szCs w:val="24"/>
                <w:lang w:val="kk-KZ"/>
              </w:rPr>
              <w:t>1.</w:t>
            </w:r>
            <w:r w:rsidRPr="00295684">
              <w:rPr>
                <w:b/>
                <w:sz w:val="24"/>
                <w:szCs w:val="24"/>
                <w:lang w:val="kk-KZ"/>
              </w:rPr>
              <w:t xml:space="preserve"> Көркем әдебиет</w:t>
            </w:r>
          </w:p>
          <w:p w:rsidR="00416669" w:rsidRPr="00FC6A12" w:rsidRDefault="00416669" w:rsidP="004B71B8">
            <w:pPr>
              <w:autoSpaceDE w:val="0"/>
              <w:autoSpaceDN w:val="0"/>
              <w:adjustRightInd w:val="0"/>
              <w:spacing w:after="0" w:line="240" w:lineRule="auto"/>
              <w:rPr>
                <w:rFonts w:ascii="Times New Roman" w:hAnsi="Times New Roman"/>
                <w:b/>
                <w:sz w:val="24"/>
                <w:szCs w:val="24"/>
                <w:lang w:val="kk-KZ"/>
              </w:rPr>
            </w:pPr>
            <w:r w:rsidRPr="00FC6A12">
              <w:rPr>
                <w:rFonts w:ascii="Times New Roman" w:hAnsi="Times New Roman"/>
                <w:b/>
                <w:sz w:val="24"/>
                <w:szCs w:val="24"/>
                <w:lang w:val="kk-KZ"/>
              </w:rPr>
              <w:t>«Ұр, тоқпақ!»</w:t>
            </w:r>
          </w:p>
          <w:p w:rsidR="00416669" w:rsidRPr="00FC6A12" w:rsidRDefault="00416669" w:rsidP="004B71B8">
            <w:pPr>
              <w:autoSpaceDE w:val="0"/>
              <w:autoSpaceDN w:val="0"/>
              <w:adjustRightInd w:val="0"/>
              <w:spacing w:after="0" w:line="240" w:lineRule="auto"/>
              <w:rPr>
                <w:rFonts w:ascii="Times New Roman" w:hAnsi="Times New Roman"/>
                <w:b/>
                <w:sz w:val="24"/>
                <w:szCs w:val="24"/>
                <w:lang w:val="kk-KZ"/>
              </w:rPr>
            </w:pPr>
            <w:r w:rsidRPr="00FC6A12">
              <w:rPr>
                <w:rFonts w:ascii="Times New Roman" w:hAnsi="Times New Roman"/>
                <w:b/>
                <w:sz w:val="24"/>
                <w:szCs w:val="24"/>
                <w:lang w:val="kk-KZ"/>
              </w:rPr>
              <w:t>ертегісі</w:t>
            </w:r>
          </w:p>
          <w:p w:rsidR="00416669" w:rsidRDefault="00416669" w:rsidP="004B71B8">
            <w:pPr>
              <w:pStyle w:val="NoSpacing"/>
              <w:rPr>
                <w:b/>
                <w:lang w:val="kk-KZ"/>
              </w:rPr>
            </w:pPr>
            <w:r w:rsidRPr="00FC6A12">
              <w:rPr>
                <w:b/>
                <w:lang w:val="kk-KZ"/>
              </w:rPr>
              <w:t>(сахналау)</w:t>
            </w:r>
          </w:p>
          <w:p w:rsidR="00416669" w:rsidRPr="007B5FE7" w:rsidRDefault="00416669" w:rsidP="009B1E8A">
            <w:pPr>
              <w:autoSpaceDE w:val="0"/>
              <w:autoSpaceDN w:val="0"/>
              <w:adjustRightInd w:val="0"/>
              <w:spacing w:after="0" w:line="240" w:lineRule="auto"/>
              <w:rPr>
                <w:rFonts w:ascii="Times New Roman" w:hAnsi="Times New Roman"/>
                <w:sz w:val="24"/>
                <w:szCs w:val="24"/>
                <w:lang w:val="kk-KZ"/>
              </w:rPr>
            </w:pPr>
            <w:r w:rsidRPr="007B5FE7">
              <w:rPr>
                <w:rFonts w:ascii="Times New Roman" w:hAnsi="Times New Roman"/>
                <w:sz w:val="24"/>
                <w:szCs w:val="24"/>
                <w:lang w:val="kk-KZ"/>
              </w:rPr>
              <w:t>Ертегінің мазмұнын түсіндіру арқылы сөздік қорын, сөйлеу мəдениетін, ойлау қабілетін дамыту, сахналау барысында жағымды-жағымсыз кейіпкерлердің бейнесіне еніп, олардың мінез-құлқын</w:t>
            </w:r>
          </w:p>
          <w:p w:rsidR="00416669" w:rsidRPr="007B5FE7" w:rsidRDefault="00416669" w:rsidP="009B1E8A">
            <w:pPr>
              <w:autoSpaceDE w:val="0"/>
              <w:autoSpaceDN w:val="0"/>
              <w:adjustRightInd w:val="0"/>
              <w:spacing w:after="0" w:line="240" w:lineRule="auto"/>
              <w:rPr>
                <w:rFonts w:ascii="Times New Roman" w:hAnsi="Times New Roman"/>
                <w:sz w:val="24"/>
                <w:szCs w:val="24"/>
                <w:lang w:val="kk-KZ"/>
              </w:rPr>
            </w:pPr>
            <w:r w:rsidRPr="007B5FE7">
              <w:rPr>
                <w:rFonts w:ascii="Times New Roman" w:hAnsi="Times New Roman"/>
                <w:sz w:val="24"/>
                <w:szCs w:val="24"/>
                <w:lang w:val="kk-KZ"/>
              </w:rPr>
              <w:t>келтіру, түрлі эмоцияларды білдіру үшін интонациямен дыбыстауды қалыптастыру,</w:t>
            </w:r>
          </w:p>
          <w:p w:rsidR="00416669" w:rsidRDefault="00416669" w:rsidP="009B1E8A">
            <w:pPr>
              <w:pStyle w:val="NoSpacing"/>
              <w:rPr>
                <w:sz w:val="24"/>
                <w:szCs w:val="24"/>
                <w:lang w:val="kk-KZ"/>
              </w:rPr>
            </w:pPr>
            <w:r w:rsidRPr="007B5FE7">
              <w:rPr>
                <w:sz w:val="24"/>
                <w:szCs w:val="24"/>
                <w:lang w:val="kk-KZ"/>
              </w:rPr>
              <w:t>кейіпкердің ерекшеліктерін беру үшін мəнерлілік құралдарын қолдану; адамгершілік нормалары тұрғысында тəрбиелеу</w:t>
            </w:r>
          </w:p>
          <w:p w:rsidR="00416669" w:rsidRDefault="00416669" w:rsidP="009B1E8A">
            <w:pPr>
              <w:pStyle w:val="NoSpacing"/>
              <w:rPr>
                <w:b/>
                <w:sz w:val="24"/>
                <w:szCs w:val="24"/>
                <w:lang w:val="kk-KZ"/>
              </w:rPr>
            </w:pPr>
            <w:r w:rsidRPr="00B73227">
              <w:rPr>
                <w:b/>
                <w:sz w:val="24"/>
                <w:szCs w:val="24"/>
                <w:lang w:val="kk-KZ"/>
              </w:rPr>
              <w:t>2.</w:t>
            </w:r>
            <w:r>
              <w:rPr>
                <w:b/>
                <w:sz w:val="24"/>
                <w:szCs w:val="24"/>
                <w:lang w:val="kk-KZ"/>
              </w:rPr>
              <w:t>Сауат ашу негіздері</w:t>
            </w:r>
          </w:p>
          <w:p w:rsidR="00416669" w:rsidRDefault="00416669" w:rsidP="009B1E8A">
            <w:pPr>
              <w:pStyle w:val="NoSpacing"/>
              <w:rPr>
                <w:b/>
                <w:sz w:val="24"/>
                <w:szCs w:val="24"/>
                <w:lang w:val="kk-KZ"/>
              </w:rPr>
            </w:pPr>
            <w:r w:rsidRPr="009B1E8A">
              <w:rPr>
                <w:b/>
                <w:sz w:val="24"/>
                <w:szCs w:val="24"/>
                <w:lang w:val="kk-KZ"/>
              </w:rPr>
              <w:t>Сөйлем сызбасы</w:t>
            </w:r>
          </w:p>
          <w:p w:rsidR="00416669" w:rsidRPr="009B1E8A" w:rsidRDefault="00416669" w:rsidP="009B1E8A">
            <w:pPr>
              <w:pStyle w:val="NoSpacing"/>
              <w:rPr>
                <w:b/>
                <w:sz w:val="24"/>
                <w:szCs w:val="24"/>
                <w:lang w:val="kk-KZ"/>
              </w:rPr>
            </w:pPr>
            <w:r w:rsidRPr="007B5FE7">
              <w:rPr>
                <w:lang w:val="kk-KZ"/>
              </w:rPr>
              <w:t xml:space="preserve">Міндеттері: 1. Сөйлем сызбасымен таныстырып, 2–3 сөзден тұратын сөйлем құрауды үйрету. 2. Сөйлем сызбасын құруды үйретіп, сөйлемдегі сөздерді ретімен айтқызып, берілген буынға сөз құрап, дыбыстық сызба бойынша сөз құрай алу дағдыларын бекіту. </w:t>
            </w:r>
            <w:r w:rsidRPr="007B5FE7">
              <w:t>3. Басталған жұмысты аяғына дейін жеткізе білуге тəрбиелеу</w:t>
            </w:r>
          </w:p>
          <w:p w:rsidR="00416669" w:rsidRPr="009B1E8A" w:rsidRDefault="00416669" w:rsidP="009B1E8A">
            <w:pPr>
              <w:pStyle w:val="NoSpacing"/>
              <w:rPr>
                <w:b/>
                <w:sz w:val="24"/>
                <w:szCs w:val="24"/>
                <w:lang w:val="kk-KZ"/>
              </w:rPr>
            </w:pPr>
          </w:p>
          <w:p w:rsidR="00416669" w:rsidRPr="00295684" w:rsidRDefault="00416669" w:rsidP="00D808AB">
            <w:pPr>
              <w:pStyle w:val="NoSpacing"/>
              <w:rPr>
                <w:b/>
                <w:sz w:val="24"/>
                <w:szCs w:val="24"/>
                <w:lang w:val="kk-KZ"/>
              </w:rPr>
            </w:pPr>
            <w:r w:rsidRPr="00295684">
              <w:rPr>
                <w:b/>
                <w:sz w:val="24"/>
                <w:szCs w:val="24"/>
                <w:lang w:val="kk-KZ"/>
              </w:rPr>
              <w:t xml:space="preserve"> </w:t>
            </w:r>
          </w:p>
        </w:tc>
      </w:tr>
      <w:tr w:rsidR="00416669" w:rsidRPr="00637E45" w:rsidTr="00C01773">
        <w:tc>
          <w:tcPr>
            <w:tcW w:w="798" w:type="pct"/>
          </w:tcPr>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50" w:type="pct"/>
          </w:tcPr>
          <w:p w:rsidR="00416669" w:rsidRPr="00295684" w:rsidRDefault="00416669" w:rsidP="00295684">
            <w:pPr>
              <w:spacing w:after="0" w:line="240" w:lineRule="auto"/>
              <w:rPr>
                <w:rFonts w:ascii="Times New Roman" w:hAnsi="Times New Roman"/>
                <w:b/>
                <w:color w:val="000000"/>
                <w:sz w:val="24"/>
                <w:szCs w:val="24"/>
                <w:lang w:val="kk-KZ"/>
              </w:rPr>
            </w:pPr>
            <w:r w:rsidRPr="00295684">
              <w:rPr>
                <w:rFonts w:ascii="Times New Roman" w:hAnsi="Times New Roman"/>
                <w:b/>
                <w:sz w:val="24"/>
                <w:szCs w:val="24"/>
                <w:lang w:val="kk-KZ"/>
              </w:rPr>
              <w:t>«Көлік»</w:t>
            </w:r>
          </w:p>
          <w:p w:rsidR="00416669" w:rsidRPr="00295684" w:rsidRDefault="00416669" w:rsidP="00295684">
            <w:pPr>
              <w:spacing w:after="0" w:line="240" w:lineRule="auto"/>
              <w:rPr>
                <w:rFonts w:ascii="Times New Roman" w:hAnsi="Times New Roman"/>
                <w:sz w:val="24"/>
                <w:szCs w:val="24"/>
                <w:lang w:val="kk-KZ"/>
              </w:rPr>
            </w:pPr>
            <w:r w:rsidRPr="00295684">
              <w:rPr>
                <w:rFonts w:ascii="Times New Roman" w:hAnsi="Times New Roman"/>
                <w:sz w:val="24"/>
                <w:szCs w:val="24"/>
                <w:lang w:val="kk-KZ"/>
              </w:rPr>
              <w:t>Мақсаты: Балаларға көлік туралы түсінік беру. Олардың қызметінің маңыздылығы туралы ұғымдарын кеңейту. Көлікті жапсыруға үйрету.</w:t>
            </w:r>
          </w:p>
          <w:p w:rsidR="00416669" w:rsidRDefault="00416669" w:rsidP="00295684">
            <w:pPr>
              <w:spacing w:after="0" w:line="240" w:lineRule="auto"/>
              <w:rPr>
                <w:rFonts w:ascii="Times New Roman" w:hAnsi="Times New Roman"/>
                <w:b/>
                <w:color w:val="000000"/>
                <w:sz w:val="24"/>
                <w:szCs w:val="24"/>
                <w:lang w:val="kk-KZ"/>
              </w:rPr>
            </w:pPr>
            <w:r>
              <w:rPr>
                <w:rFonts w:ascii="Times New Roman" w:hAnsi="Times New Roman"/>
                <w:b/>
                <w:sz w:val="24"/>
                <w:szCs w:val="24"/>
                <w:lang w:val="kk-KZ"/>
              </w:rPr>
              <w:t>3.</w:t>
            </w:r>
            <w:r w:rsidRPr="00295684">
              <w:rPr>
                <w:rFonts w:ascii="Times New Roman" w:hAnsi="Times New Roman"/>
                <w:b/>
                <w:color w:val="000000"/>
                <w:sz w:val="24"/>
                <w:szCs w:val="24"/>
                <w:lang w:val="kk-KZ"/>
              </w:rPr>
              <w:t xml:space="preserve"> Музыка</w:t>
            </w:r>
          </w:p>
          <w:p w:rsidR="00416669" w:rsidRDefault="00416669" w:rsidP="00295684">
            <w:pPr>
              <w:spacing w:after="0" w:line="240" w:lineRule="auto"/>
              <w:rPr>
                <w:rFonts w:ascii="Times New Roman" w:hAnsi="Times New Roman"/>
                <w:b/>
                <w:sz w:val="24"/>
                <w:szCs w:val="24"/>
                <w:lang w:val="kk-KZ"/>
              </w:rPr>
            </w:pPr>
            <w:r w:rsidRPr="00FC6A12">
              <w:rPr>
                <w:rFonts w:ascii="Times New Roman" w:hAnsi="Times New Roman"/>
                <w:b/>
                <w:sz w:val="24"/>
                <w:szCs w:val="24"/>
                <w:lang w:val="kk-KZ"/>
              </w:rPr>
              <w:t>Ана – өмір шырағы.</w:t>
            </w:r>
          </w:p>
          <w:p w:rsidR="00416669" w:rsidRPr="0051691C" w:rsidRDefault="00416669" w:rsidP="00295684">
            <w:pPr>
              <w:spacing w:after="0" w:line="240" w:lineRule="auto"/>
              <w:rPr>
                <w:rFonts w:ascii="Times New Roman" w:hAnsi="Times New Roman"/>
                <w:b/>
                <w:color w:val="000000"/>
                <w:sz w:val="24"/>
                <w:szCs w:val="24"/>
                <w:lang w:val="kk-KZ"/>
              </w:rPr>
            </w:pPr>
            <w:r w:rsidRPr="0051691C">
              <w:rPr>
                <w:rFonts w:ascii="Times New Roman" w:hAnsi="Times New Roman"/>
                <w:lang w:val="kk-KZ"/>
              </w:rPr>
              <w:t>Музыкалық мәнерлілік құралдары мен сипатын егжей-тегжейлі ажырату қабілетін дамыту. Дағдыларды қалыптастыру: бір дыбыста құрылған әуеннің бөліктерін дәл ырғағымен дербес орындау. Сюжетті ойындарды сахналауға</w:t>
            </w:r>
            <w:r w:rsidRPr="007B5FE7">
              <w:rPr>
                <w:lang w:val="kk-KZ"/>
              </w:rPr>
              <w:t xml:space="preserve"> </w:t>
            </w:r>
            <w:r w:rsidRPr="0051691C">
              <w:rPr>
                <w:rFonts w:ascii="Times New Roman" w:hAnsi="Times New Roman"/>
                <w:lang w:val="kk-KZ"/>
              </w:rPr>
              <w:t xml:space="preserve">үйрету. Жеңіл әуендерді ансамбльмен балаларға арналған музыкалық аспаптарда фортепианоның сүйемелдеуімен, уақытында қосылып, ырғақтық бейнесін анық бере отырып ойнау. </w:t>
            </w:r>
            <w:r w:rsidRPr="0051691C">
              <w:rPr>
                <w:rFonts w:ascii="Times New Roman" w:hAnsi="Times New Roman"/>
              </w:rPr>
              <w:t>Анаға сүйіспеншілігін арттыру, анаға қамқор болуға, құрметтеуге тәрбиелеу.</w:t>
            </w:r>
          </w:p>
        </w:tc>
        <w:tc>
          <w:tcPr>
            <w:tcW w:w="812" w:type="pct"/>
          </w:tcPr>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«Айырмашылығын тап»</w:t>
            </w:r>
            <w:r w:rsidRPr="00295684">
              <w:rPr>
                <w:rFonts w:ascii="Times New Roman" w:hAnsi="Times New Roman"/>
                <w:b/>
                <w:color w:val="000000"/>
                <w:sz w:val="24"/>
                <w:szCs w:val="24"/>
                <w:lang w:val="kk-KZ"/>
              </w:rPr>
              <w:br/>
            </w:r>
            <w:r w:rsidRPr="00295684">
              <w:rPr>
                <w:rFonts w:ascii="Times New Roman" w:hAnsi="Times New Roman"/>
                <w:color w:val="000000"/>
                <w:sz w:val="24"/>
                <w:szCs w:val="24"/>
                <w:lang w:val="kk-KZ"/>
              </w:rPr>
              <w:t>Мақсаты: Балаларға екі суреттің немесе заттың айырмашылығын таба білуге.</w:t>
            </w:r>
          </w:p>
          <w:p w:rsidR="00416669" w:rsidRDefault="00416669" w:rsidP="00295684">
            <w:pPr>
              <w:autoSpaceDE w:val="0"/>
              <w:autoSpaceDN w:val="0"/>
              <w:adjustRightInd w:val="0"/>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3.</w:t>
            </w:r>
            <w:r w:rsidRPr="00295684">
              <w:rPr>
                <w:rFonts w:ascii="Times New Roman" w:hAnsi="Times New Roman"/>
                <w:b/>
                <w:color w:val="000000"/>
                <w:sz w:val="24"/>
                <w:szCs w:val="24"/>
                <w:lang w:val="kk-KZ"/>
              </w:rPr>
              <w:t>Қазақ тілі</w:t>
            </w:r>
          </w:p>
          <w:p w:rsidR="00416669" w:rsidRDefault="00416669" w:rsidP="00295684">
            <w:pPr>
              <w:autoSpaceDE w:val="0"/>
              <w:autoSpaceDN w:val="0"/>
              <w:adjustRightInd w:val="0"/>
              <w:spacing w:after="0" w:line="240" w:lineRule="auto"/>
              <w:rPr>
                <w:rFonts w:ascii="Times New Roman" w:hAnsi="Times New Roman"/>
                <w:b/>
                <w:sz w:val="23"/>
                <w:szCs w:val="23"/>
                <w:lang w:val="kk-KZ"/>
              </w:rPr>
            </w:pPr>
            <w:r w:rsidRPr="00FC6A12">
              <w:rPr>
                <w:rFonts w:ascii="Times New Roman" w:hAnsi="Times New Roman"/>
                <w:b/>
                <w:sz w:val="23"/>
                <w:szCs w:val="23"/>
                <w:lang w:val="kk-KZ"/>
              </w:rPr>
              <w:t>Ыдыс- аяқ дүкені</w:t>
            </w:r>
          </w:p>
          <w:p w:rsidR="00416669" w:rsidRPr="0051691C"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51691C">
              <w:rPr>
                <w:rFonts w:ascii="Times New Roman" w:hAnsi="Times New Roman"/>
                <w:sz w:val="20"/>
                <w:szCs w:val="20"/>
                <w:lang w:val="kk-KZ"/>
              </w:rPr>
              <w:t>қазақ тіліндегі сөздер мен сөйлемдерді түсініп және күнделікті өмірде қолдана білуге үйрету. Сөздерді сөз тіркесімен айтуға дағдыландыру. 2-3 сөйлеммен затты сипаттай білу дағдыларын дамыту. диалог құрып сөйлеуге дағдыландыру; қазақ тіліне тән дыбыстарды дұрыс айтып, анықтай білуге жаттықтыру. мәдениетті, сыпайы сөйлеуге тәрбиелеу</w:t>
            </w:r>
          </w:p>
        </w:tc>
        <w:tc>
          <w:tcPr>
            <w:tcW w:w="837" w:type="pct"/>
          </w:tcPr>
          <w:p w:rsidR="00416669" w:rsidRPr="00295684" w:rsidRDefault="00416669" w:rsidP="00295684">
            <w:pPr>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«Дөңгелек және сопақша»</w:t>
            </w:r>
          </w:p>
          <w:p w:rsidR="00416669" w:rsidRPr="00295684" w:rsidRDefault="00416669" w:rsidP="00295684">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Мақсаты:</w:t>
            </w:r>
            <w:r w:rsidRPr="00295684">
              <w:rPr>
                <w:rFonts w:ascii="Times New Roman" w:hAnsi="Times New Roman"/>
                <w:b/>
                <w:color w:val="000000"/>
                <w:sz w:val="24"/>
                <w:szCs w:val="24"/>
                <w:lang w:val="kk-KZ"/>
              </w:rPr>
              <w:t xml:space="preserve"> </w:t>
            </w:r>
            <w:r w:rsidRPr="00295684">
              <w:rPr>
                <w:rFonts w:ascii="Times New Roman" w:hAnsi="Times New Roman"/>
                <w:color w:val="000000"/>
                <w:sz w:val="24"/>
                <w:szCs w:val="24"/>
                <w:lang w:val="kk-KZ"/>
              </w:rPr>
              <w:t>Геометриялық пішіндерді ажырата білуге, оларға ұқсас заттарды топтай білуге, түстерін айта білуге үйрету.</w:t>
            </w:r>
          </w:p>
          <w:p w:rsidR="00416669" w:rsidRPr="00295684" w:rsidRDefault="00416669" w:rsidP="00295684">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Суреттегі заттарды санауға, оларды сызып қосуға үйрету. Логикалық ойларын,есте сақтау қабілеттерін дамыту. Ойшылдыққа, қамқорлыққа тәрбиелеу.</w:t>
            </w:r>
          </w:p>
          <w:p w:rsidR="00416669" w:rsidRPr="00295684" w:rsidRDefault="00416669" w:rsidP="00295684">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3.</w:t>
            </w:r>
            <w:r w:rsidRPr="00295684">
              <w:rPr>
                <w:rFonts w:ascii="Times New Roman" w:hAnsi="Times New Roman"/>
                <w:b/>
                <w:sz w:val="24"/>
                <w:szCs w:val="24"/>
                <w:lang w:val="kk-KZ"/>
              </w:rPr>
              <w:t>Математика негіздері</w:t>
            </w:r>
          </w:p>
          <w:p w:rsidR="00416669" w:rsidRDefault="00416669" w:rsidP="00B73227">
            <w:pPr>
              <w:pStyle w:val="Default"/>
              <w:rPr>
                <w:b/>
                <w:bCs/>
                <w:sz w:val="23"/>
                <w:szCs w:val="23"/>
                <w:lang w:val="kk-KZ"/>
              </w:rPr>
            </w:pPr>
            <w:r w:rsidRPr="00FC6A12">
              <w:rPr>
                <w:b/>
                <w:bCs/>
                <w:sz w:val="23"/>
                <w:szCs w:val="23"/>
                <w:lang w:val="kk-KZ"/>
              </w:rPr>
              <w:t xml:space="preserve">Артық, кем, тең </w:t>
            </w:r>
          </w:p>
          <w:p w:rsidR="00416669" w:rsidRPr="00B73227" w:rsidRDefault="00416669" w:rsidP="00B73227">
            <w:pPr>
              <w:pStyle w:val="Default"/>
              <w:rPr>
                <w:b/>
                <w:sz w:val="23"/>
                <w:szCs w:val="23"/>
                <w:lang w:val="kk-KZ"/>
              </w:rPr>
            </w:pPr>
            <w:r w:rsidRPr="00B73227">
              <w:rPr>
                <w:sz w:val="23"/>
                <w:szCs w:val="23"/>
                <w:lang w:val="kk-KZ"/>
              </w:rPr>
              <w:t xml:space="preserve">түпкілікті жиын мен оның бөліктері арасындағы қатынастарды анықтау білігін дамыту: бүтін өзінің бөлшегінен үлкен; саны бойынша бірдей бөліктердің арасындағы өзара бірмәнді сәйкестікті анықтау; балаларды «=» белгісімен, оның мәнімен таныстыру. Зейінді, жадты, логикалық ойлауды дамыту. Есте сақтау, сөйлеу, назар аудару дағдыларын дамыту. </w:t>
            </w:r>
            <w:r w:rsidRPr="007B5FE7">
              <w:rPr>
                <w:sz w:val="23"/>
                <w:szCs w:val="23"/>
              </w:rPr>
              <w:t>Шыдамдылыққа тәрбиелеу</w:t>
            </w:r>
          </w:p>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p>
        </w:tc>
        <w:tc>
          <w:tcPr>
            <w:tcW w:w="869" w:type="pct"/>
          </w:tcPr>
          <w:p w:rsidR="00416669" w:rsidRDefault="00416669" w:rsidP="00295684">
            <w:pPr>
              <w:spacing w:after="0" w:line="240" w:lineRule="auto"/>
              <w:jc w:val="both"/>
              <w:rPr>
                <w:rFonts w:ascii="Times New Roman" w:hAnsi="Times New Roman"/>
                <w:b/>
                <w:color w:val="000000"/>
                <w:sz w:val="24"/>
                <w:szCs w:val="24"/>
                <w:lang w:val="kk-KZ"/>
              </w:rPr>
            </w:pPr>
            <w:r w:rsidRPr="00295684">
              <w:rPr>
                <w:rFonts w:ascii="Times New Roman" w:hAnsi="Times New Roman"/>
                <w:b/>
                <w:color w:val="000000"/>
                <w:sz w:val="24"/>
                <w:szCs w:val="24"/>
                <w:lang w:val="kk-KZ"/>
              </w:rPr>
              <w:t xml:space="preserve">«Аңдар </w:t>
            </w:r>
            <w:r>
              <w:rPr>
                <w:rFonts w:ascii="Times New Roman" w:hAnsi="Times New Roman"/>
                <w:b/>
                <w:color w:val="000000"/>
                <w:sz w:val="24"/>
                <w:szCs w:val="24"/>
                <w:lang w:val="kk-KZ"/>
              </w:rPr>
              <w:t xml:space="preserve"> </w:t>
            </w:r>
          </w:p>
          <w:p w:rsidR="00416669" w:rsidRDefault="00416669" w:rsidP="00295684">
            <w:pPr>
              <w:spacing w:after="0" w:line="240" w:lineRule="auto"/>
              <w:jc w:val="both"/>
              <w:rPr>
                <w:rFonts w:ascii="Times New Roman" w:hAnsi="Times New Roman"/>
                <w:b/>
                <w:color w:val="000000"/>
                <w:sz w:val="24"/>
                <w:szCs w:val="24"/>
                <w:lang w:val="kk-KZ"/>
              </w:rPr>
            </w:pPr>
            <w:r w:rsidRPr="00295684">
              <w:rPr>
                <w:rFonts w:ascii="Times New Roman" w:hAnsi="Times New Roman"/>
                <w:b/>
                <w:color w:val="000000"/>
                <w:sz w:val="24"/>
                <w:szCs w:val="24"/>
                <w:lang w:val="kk-KZ"/>
              </w:rPr>
              <w:t xml:space="preserve">қысқа </w:t>
            </w:r>
          </w:p>
          <w:p w:rsidR="00416669" w:rsidRPr="00295684" w:rsidRDefault="00416669" w:rsidP="00295684">
            <w:pPr>
              <w:spacing w:after="0" w:line="240" w:lineRule="auto"/>
              <w:jc w:val="both"/>
              <w:rPr>
                <w:rFonts w:ascii="Times New Roman" w:hAnsi="Times New Roman"/>
                <w:b/>
                <w:color w:val="000000"/>
                <w:sz w:val="24"/>
                <w:szCs w:val="24"/>
                <w:lang w:val="kk-KZ"/>
              </w:rPr>
            </w:pPr>
            <w:r w:rsidRPr="00295684">
              <w:rPr>
                <w:rFonts w:ascii="Times New Roman" w:hAnsi="Times New Roman"/>
                <w:b/>
                <w:color w:val="000000"/>
                <w:sz w:val="24"/>
                <w:szCs w:val="24"/>
                <w:lang w:val="kk-KZ"/>
              </w:rPr>
              <w:t>қалай дайындалады?»</w:t>
            </w:r>
          </w:p>
          <w:p w:rsidR="00416669" w:rsidRPr="00295684" w:rsidRDefault="00416669" w:rsidP="00295684">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Мақсаты: Жануарлардың қысқа қалай дайындалатынын әңгімелеу.</w:t>
            </w:r>
          </w:p>
          <w:p w:rsidR="00416669" w:rsidRDefault="00416669" w:rsidP="00295684">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3.</w:t>
            </w:r>
            <w:r w:rsidRPr="00295684">
              <w:rPr>
                <w:rFonts w:ascii="Times New Roman" w:hAnsi="Times New Roman"/>
                <w:b/>
                <w:color w:val="000000"/>
                <w:sz w:val="24"/>
                <w:szCs w:val="24"/>
                <w:lang w:val="kk-KZ"/>
              </w:rPr>
              <w:t xml:space="preserve"> Музыка</w:t>
            </w:r>
          </w:p>
          <w:p w:rsidR="00416669" w:rsidRDefault="00416669" w:rsidP="00295684">
            <w:pPr>
              <w:spacing w:after="0" w:line="240" w:lineRule="auto"/>
              <w:rPr>
                <w:rFonts w:ascii="Times New Roman" w:hAnsi="Times New Roman"/>
                <w:b/>
                <w:sz w:val="24"/>
                <w:szCs w:val="24"/>
                <w:lang w:val="kk-KZ"/>
              </w:rPr>
            </w:pPr>
            <w:r w:rsidRPr="00FC6A12">
              <w:rPr>
                <w:rFonts w:ascii="Times New Roman" w:hAnsi="Times New Roman"/>
                <w:b/>
                <w:sz w:val="24"/>
                <w:szCs w:val="24"/>
                <w:lang w:val="kk-KZ"/>
              </w:rPr>
              <w:t>Домбыра сазы.</w:t>
            </w:r>
          </w:p>
          <w:p w:rsidR="00416669" w:rsidRPr="00A06F63" w:rsidRDefault="00416669" w:rsidP="00295684">
            <w:pPr>
              <w:spacing w:after="0" w:line="240" w:lineRule="auto"/>
              <w:rPr>
                <w:rFonts w:ascii="Times New Roman" w:hAnsi="Times New Roman"/>
                <w:b/>
                <w:color w:val="000000"/>
                <w:sz w:val="24"/>
                <w:szCs w:val="24"/>
                <w:lang w:val="kk-KZ"/>
              </w:rPr>
            </w:pPr>
            <w:r w:rsidRPr="00A06F63">
              <w:rPr>
                <w:rFonts w:ascii="Times New Roman" w:hAnsi="Times New Roman"/>
                <w:lang w:val="kk-KZ"/>
              </w:rPr>
              <w:t>Домбыраның дыбысталуы бейнеленген пьесаларды әсерлі реңкі мен музыкалық мәнерлілік құралдарын</w:t>
            </w:r>
            <w:r w:rsidRPr="007B5FE7">
              <w:rPr>
                <w:lang w:val="kk-KZ"/>
              </w:rPr>
              <w:t xml:space="preserve"> </w:t>
            </w:r>
            <w:r w:rsidRPr="00A06F63">
              <w:rPr>
                <w:rFonts w:ascii="Times New Roman" w:hAnsi="Times New Roman"/>
                <w:lang w:val="kk-KZ"/>
              </w:rPr>
              <w:t>белгілей отырып тыңдау. Фортепианоның сүйемелдеуімен немесе сүйемелдеуінсіз, жалғыз немесе топпен ән айту, ұлттық билердің элементтерін орындау, музыка сипатын би қимылдарында беру</w:t>
            </w:r>
            <w:r w:rsidRPr="00A06F63">
              <w:rPr>
                <w:rFonts w:ascii="Times New Roman" w:hAnsi="Times New Roman"/>
                <w:b/>
                <w:bCs/>
                <w:lang w:val="kk-KZ"/>
              </w:rPr>
              <w:t xml:space="preserve">. </w:t>
            </w:r>
            <w:r w:rsidRPr="00A06F63">
              <w:rPr>
                <w:rFonts w:ascii="Times New Roman" w:hAnsi="Times New Roman"/>
              </w:rPr>
              <w:t>Балаларға арналған аспаптарда ойнаудың қарапайым дағдыларын игеру.</w:t>
            </w:r>
          </w:p>
        </w:tc>
        <w:tc>
          <w:tcPr>
            <w:tcW w:w="834" w:type="pct"/>
          </w:tcPr>
          <w:p w:rsidR="00416669" w:rsidRPr="00295684" w:rsidRDefault="00416669" w:rsidP="00295684">
            <w:pPr>
              <w:spacing w:after="0" w:line="240" w:lineRule="auto"/>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 xml:space="preserve">Моншақты тіземіз» дидактикалық ойын. </w:t>
            </w:r>
          </w:p>
          <w:p w:rsidR="00416669"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b/>
                <w:color w:val="000000"/>
                <w:sz w:val="24"/>
                <w:szCs w:val="24"/>
                <w:lang w:val="kk-KZ" w:eastAsia="ru-RU"/>
              </w:rPr>
              <w:t xml:space="preserve">Мақсаты: </w:t>
            </w:r>
            <w:r w:rsidRPr="00295684">
              <w:rPr>
                <w:rFonts w:ascii="Times New Roman" w:hAnsi="Times New Roman"/>
                <w:color w:val="000000"/>
                <w:sz w:val="24"/>
                <w:szCs w:val="24"/>
                <w:lang w:val="kk-KZ" w:eastAsia="ru-RU"/>
              </w:rPr>
              <w:t>Алақанына сиятын көлемдегі сақиналарды көлденеңінен жіпке тізу арқылы қол қимылын, саусақ бұлшық етін дамыту</w:t>
            </w:r>
          </w:p>
          <w:p w:rsidR="00416669" w:rsidRDefault="00416669" w:rsidP="00295684">
            <w:pPr>
              <w:spacing w:after="0" w:line="240" w:lineRule="auto"/>
              <w:rPr>
                <w:rFonts w:ascii="Times New Roman" w:hAnsi="Times New Roman"/>
                <w:color w:val="000000"/>
                <w:sz w:val="24"/>
                <w:szCs w:val="24"/>
                <w:lang w:val="kk-KZ" w:eastAsia="ru-RU"/>
              </w:rPr>
            </w:pPr>
            <w:r w:rsidRPr="009B1E8A">
              <w:rPr>
                <w:rFonts w:ascii="Times New Roman" w:hAnsi="Times New Roman"/>
                <w:b/>
                <w:color w:val="000000"/>
                <w:sz w:val="24"/>
                <w:szCs w:val="24"/>
                <w:lang w:val="kk-KZ" w:eastAsia="ru-RU"/>
              </w:rPr>
              <w:t>3.</w:t>
            </w:r>
            <w:r w:rsidRPr="0051691C">
              <w:rPr>
                <w:b/>
                <w:lang w:val="kk-KZ"/>
              </w:rPr>
              <w:t>Қоршаған орта</w:t>
            </w:r>
            <w:r w:rsidRPr="009B1E8A">
              <w:rPr>
                <w:rFonts w:ascii="Times New Roman" w:hAnsi="Times New Roman"/>
                <w:color w:val="000000"/>
                <w:sz w:val="24"/>
                <w:szCs w:val="24"/>
                <w:lang w:val="kk-KZ" w:eastAsia="ru-RU"/>
              </w:rPr>
              <w:t xml:space="preserve"> </w:t>
            </w:r>
          </w:p>
          <w:p w:rsidR="00416669" w:rsidRDefault="00416669" w:rsidP="00295684">
            <w:pPr>
              <w:spacing w:after="0" w:line="240" w:lineRule="auto"/>
              <w:rPr>
                <w:rFonts w:ascii="Times New Roman" w:hAnsi="Times New Roman"/>
                <w:b/>
                <w:color w:val="000000"/>
                <w:sz w:val="24"/>
                <w:szCs w:val="24"/>
                <w:lang w:val="kk-KZ" w:eastAsia="ru-RU"/>
              </w:rPr>
            </w:pPr>
            <w:r w:rsidRPr="009B1E8A">
              <w:rPr>
                <w:rFonts w:ascii="Times New Roman" w:hAnsi="Times New Roman"/>
                <w:color w:val="000000"/>
                <w:sz w:val="24"/>
                <w:szCs w:val="24"/>
                <w:lang w:val="kk-KZ" w:eastAsia="ru-RU"/>
              </w:rPr>
              <w:t xml:space="preserve"> </w:t>
            </w:r>
            <w:r w:rsidRPr="00FC6A12">
              <w:rPr>
                <w:rFonts w:ascii="Times New Roman" w:hAnsi="Times New Roman"/>
                <w:b/>
                <w:lang w:val="kk-KZ"/>
              </w:rPr>
              <w:t>Менің елімнің салт-дәстүрі</w:t>
            </w:r>
            <w:r w:rsidRPr="009B1E8A">
              <w:rPr>
                <w:rFonts w:ascii="Times New Roman" w:hAnsi="Times New Roman"/>
                <w:b/>
                <w:color w:val="000000"/>
                <w:sz w:val="24"/>
                <w:szCs w:val="24"/>
                <w:lang w:val="kk-KZ" w:eastAsia="ru-RU"/>
              </w:rPr>
              <w:t xml:space="preserve">  </w:t>
            </w:r>
          </w:p>
          <w:p w:rsidR="00416669" w:rsidRPr="009B1E8A" w:rsidRDefault="00416669" w:rsidP="00295684">
            <w:pPr>
              <w:spacing w:after="0" w:line="240" w:lineRule="auto"/>
              <w:rPr>
                <w:rFonts w:ascii="Times New Roman" w:hAnsi="Times New Roman"/>
                <w:b/>
                <w:color w:val="000000"/>
                <w:sz w:val="24"/>
                <w:szCs w:val="24"/>
                <w:lang w:val="kk-KZ" w:eastAsia="ru-RU"/>
              </w:rPr>
            </w:pPr>
            <w:r w:rsidRPr="009B1E8A">
              <w:rPr>
                <w:rFonts w:ascii="Times New Roman" w:hAnsi="Times New Roman"/>
                <w:lang w:val="kk-KZ"/>
              </w:rPr>
              <w:t>Туған елдің салт-дәстүрлерімен таныстыру. Бесік жыры, тұсаукесер, бесікке бөлеу дәстүрлері туралы түсінік беру. Салт-дәстүрлерге қызығушылықтарын ояту. Еліміздің салт-дәстүрі туралы білімдерін дамыту. Туған халқының дәстүріне деген мақтаныш сезімдерін тудыру. Елінің салт-дәстүрін құрметтеуге тәрбиелеу</w:t>
            </w:r>
            <w:r w:rsidRPr="009B1E8A">
              <w:rPr>
                <w:rFonts w:ascii="Times New Roman" w:hAnsi="Times New Roman"/>
                <w:b/>
                <w:color w:val="000000"/>
                <w:sz w:val="24"/>
                <w:szCs w:val="24"/>
                <w:lang w:val="kk-KZ" w:eastAsia="ru-RU"/>
              </w:rPr>
              <w:t xml:space="preserve">                                   </w:t>
            </w:r>
          </w:p>
        </w:tc>
      </w:tr>
      <w:tr w:rsidR="00416669" w:rsidRPr="00637E45" w:rsidTr="00C01773">
        <w:tc>
          <w:tcPr>
            <w:tcW w:w="798" w:type="pct"/>
          </w:tcPr>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Ұйымдастырылған іс-әрекетке дайындық</w:t>
            </w:r>
          </w:p>
        </w:tc>
        <w:tc>
          <w:tcPr>
            <w:tcW w:w="850" w:type="pct"/>
          </w:tcPr>
          <w:p w:rsidR="00416669" w:rsidRPr="00295684" w:rsidRDefault="00416669" w:rsidP="0051691C">
            <w:pPr>
              <w:spacing w:after="0" w:line="240" w:lineRule="auto"/>
              <w:rPr>
                <w:rFonts w:ascii="Times New Roman" w:hAnsi="Times New Roman"/>
                <w:b/>
                <w:sz w:val="24"/>
                <w:szCs w:val="24"/>
                <w:lang w:val="kk-KZ"/>
              </w:rPr>
            </w:pPr>
            <w:r w:rsidRPr="00295684">
              <w:rPr>
                <w:rFonts w:ascii="Times New Roman" w:hAnsi="Times New Roman"/>
                <w:b/>
                <w:sz w:val="24"/>
                <w:szCs w:val="24"/>
                <w:lang w:val="kk-KZ"/>
              </w:rPr>
              <w:t xml:space="preserve"> </w:t>
            </w:r>
            <w:r>
              <w:rPr>
                <w:rFonts w:ascii="Times New Roman" w:hAnsi="Times New Roman"/>
                <w:b/>
                <w:color w:val="000000"/>
                <w:sz w:val="24"/>
                <w:szCs w:val="24"/>
                <w:lang w:val="kk-KZ"/>
              </w:rPr>
              <w:t>4.</w:t>
            </w:r>
            <w:r w:rsidRPr="00295684">
              <w:rPr>
                <w:rFonts w:ascii="Times New Roman" w:hAnsi="Times New Roman"/>
                <w:b/>
                <w:sz w:val="24"/>
                <w:szCs w:val="24"/>
                <w:lang w:val="kk-KZ"/>
              </w:rPr>
              <w:t xml:space="preserve"> Дене шынықтыру</w:t>
            </w:r>
          </w:p>
          <w:p w:rsidR="00416669" w:rsidRPr="0051691C" w:rsidRDefault="00416669" w:rsidP="00295684">
            <w:pPr>
              <w:spacing w:after="0" w:line="240" w:lineRule="auto"/>
              <w:rPr>
                <w:rFonts w:ascii="Times New Roman" w:hAnsi="Times New Roman"/>
                <w:b/>
                <w:i/>
                <w:lang w:val="kk-KZ"/>
              </w:rPr>
            </w:pPr>
            <w:r w:rsidRPr="009B1E8A">
              <w:rPr>
                <w:rFonts w:ascii="Times New Roman" w:hAnsi="Times New Roman"/>
                <w:b/>
                <w:i/>
                <w:lang w:val="kk-KZ"/>
              </w:rPr>
              <w:t>Ғарышқа саяхат</w:t>
            </w:r>
          </w:p>
          <w:p w:rsidR="00416669" w:rsidRPr="0051691C" w:rsidRDefault="00416669" w:rsidP="0051691C">
            <w:pPr>
              <w:pStyle w:val="TableParagraph"/>
              <w:ind w:right="542"/>
            </w:pPr>
            <w:r w:rsidRPr="0051691C">
              <w:t>Сапты бұзбай бірінші-екінші деп саналуға үйрету. Бір қолмен допты еденге соғуды үйретуді жалғастыру, допты алақанды ашып қағып алу,</w:t>
            </w:r>
          </w:p>
          <w:p w:rsidR="00416669" w:rsidRPr="0051691C" w:rsidRDefault="00416669" w:rsidP="0051691C">
            <w:pPr>
              <w:spacing w:after="0" w:line="240" w:lineRule="auto"/>
              <w:rPr>
                <w:rFonts w:ascii="Times New Roman" w:hAnsi="Times New Roman"/>
                <w:b/>
                <w:sz w:val="24"/>
                <w:szCs w:val="24"/>
                <w:lang w:val="kk-KZ"/>
              </w:rPr>
            </w:pPr>
            <w:r w:rsidRPr="0051691C">
              <w:rPr>
                <w:rFonts w:ascii="Times New Roman" w:hAnsi="Times New Roman"/>
                <w:lang w:val="kk-KZ"/>
              </w:rPr>
              <w:t xml:space="preserve">кеудеден саусақтардың басымен итеріп лақтыру және аяқтың қасында еденге қырындап бір қолмен соғуға дағдыландыру. Жүріп келе жатып биіктігі </w:t>
            </w:r>
            <w:smartTag w:uri="urn:schemas-microsoft-com:office:smarttags" w:element="metricconverter">
              <w:smartTagPr>
                <w:attr w:name="ProductID" w:val="20 см"/>
              </w:smartTagPr>
              <w:r w:rsidRPr="0051691C">
                <w:rPr>
                  <w:rFonts w:ascii="Times New Roman" w:hAnsi="Times New Roman"/>
                  <w:lang w:val="kk-KZ"/>
                </w:rPr>
                <w:t>20 см</w:t>
              </w:r>
            </w:smartTag>
            <w:r w:rsidRPr="0051691C">
              <w:rPr>
                <w:rFonts w:ascii="Times New Roman" w:hAnsi="Times New Roman"/>
                <w:lang w:val="kk-KZ"/>
              </w:rPr>
              <w:t xml:space="preserve"> әртүрлі 6 заттан рет-ретімен секіріп өтуді, шапшаң сермеп лақтыру, секіргенде жартылай бүгілген аяқпен жұмсақ түсуді бекіту. Модульдерден асып шынтақтап, тізерлеп, еңбектеп жүруге</w:t>
            </w:r>
            <w:r w:rsidRPr="0051691C">
              <w:rPr>
                <w:lang w:val="kk-KZ"/>
              </w:rPr>
              <w:t xml:space="preserve"> жаттығу. Балалардың </w:t>
            </w:r>
            <w:r w:rsidRPr="0051691C">
              <w:rPr>
                <w:rFonts w:ascii="Times New Roman" w:hAnsi="Times New Roman"/>
                <w:lang w:val="kk-KZ"/>
              </w:rPr>
              <w:t>байқағыштығын, қиялын, үйлесімді қимылдау қабілеттерін, жалпы төзімділігі мен икемділігін, буындарының майысқақтығын дамыту.Өзіне, өзгелерге, қоршаған ортаға деген қамқорлық, батылдық пен тәртіптілік туралы түсініктерін кеңейту</w:t>
            </w:r>
          </w:p>
        </w:tc>
        <w:tc>
          <w:tcPr>
            <w:tcW w:w="812" w:type="pct"/>
          </w:tcPr>
          <w:p w:rsidR="00416669" w:rsidRPr="0051691C" w:rsidRDefault="00416669" w:rsidP="00D808AB">
            <w:pPr>
              <w:pStyle w:val="NoSpacing"/>
              <w:rPr>
                <w:b/>
                <w:sz w:val="24"/>
                <w:szCs w:val="24"/>
                <w:lang w:val="kk-KZ"/>
              </w:rPr>
            </w:pPr>
            <w:r w:rsidRPr="0051691C">
              <w:rPr>
                <w:b/>
                <w:sz w:val="24"/>
                <w:szCs w:val="24"/>
                <w:lang w:val="kk-KZ"/>
              </w:rPr>
              <w:t>4.</w:t>
            </w:r>
            <w:r w:rsidRPr="0051691C">
              <w:rPr>
                <w:b/>
                <w:color w:val="000000"/>
                <w:kern w:val="24"/>
                <w:lang w:val="kk-KZ"/>
              </w:rPr>
              <w:t xml:space="preserve"> Құрастыру</w:t>
            </w:r>
          </w:p>
          <w:p w:rsidR="00416669" w:rsidRPr="0051691C" w:rsidRDefault="00416669" w:rsidP="0051691C">
            <w:pPr>
              <w:spacing w:after="102" w:line="299" w:lineRule="auto"/>
              <w:rPr>
                <w:rFonts w:ascii="Times New Roman" w:hAnsi="Times New Roman"/>
                <w:b/>
                <w:lang w:val="kk-KZ"/>
              </w:rPr>
            </w:pPr>
            <w:r w:rsidRPr="0051691C">
              <w:rPr>
                <w:rFonts w:ascii="Times New Roman" w:hAnsi="Times New Roman"/>
                <w:b/>
                <w:lang w:val="kk-KZ"/>
              </w:rPr>
              <w:t xml:space="preserve">Менің үйім </w:t>
            </w:r>
            <w:r>
              <w:rPr>
                <w:rFonts w:ascii="Times New Roman" w:hAnsi="Times New Roman"/>
                <w:b/>
                <w:lang w:val="kk-KZ"/>
              </w:rPr>
              <w:t xml:space="preserve">             </w:t>
            </w:r>
            <w:r w:rsidRPr="0051691C">
              <w:rPr>
                <w:rFonts w:ascii="Times New Roman" w:hAnsi="Times New Roman"/>
                <w:lang w:val="kk-KZ"/>
              </w:rPr>
              <w:t>құрылыс материалдарын пайдаланып өз үйлерін құрастыра білуге үйрету; әртүрлі құрылыстардың нұсқаларын жасау арқылы шығармашылық қабілеттерін дамыту;</w:t>
            </w:r>
            <w:r>
              <w:rPr>
                <w:rFonts w:ascii="Times New Roman" w:hAnsi="Times New Roman"/>
                <w:lang w:val="kk-KZ"/>
              </w:rPr>
              <w:t xml:space="preserve">          </w:t>
            </w:r>
            <w:r w:rsidRPr="0051691C">
              <w:rPr>
                <w:rFonts w:ascii="Times New Roman" w:hAnsi="Times New Roman"/>
                <w:lang w:val="kk-KZ"/>
              </w:rPr>
              <w:t xml:space="preserve"> -құрылысты талдау жасау арқылы сөйлеу тілін дамыту; отбасына </w:t>
            </w:r>
            <w:r w:rsidRPr="007B5FE7">
              <w:rPr>
                <w:rFonts w:ascii="Times New Roman" w:hAnsi="Times New Roman"/>
                <w:lang w:val="kk-KZ"/>
              </w:rPr>
              <w:t xml:space="preserve"> </w:t>
            </w:r>
            <w:r>
              <w:rPr>
                <w:rFonts w:ascii="Times New Roman" w:hAnsi="Times New Roman"/>
                <w:lang w:val="kk-KZ"/>
              </w:rPr>
              <w:t xml:space="preserve">деген </w:t>
            </w:r>
            <w:r w:rsidRPr="0051691C">
              <w:rPr>
                <w:rFonts w:ascii="Times New Roman" w:hAnsi="Times New Roman"/>
                <w:lang w:val="kk-KZ"/>
              </w:rPr>
              <w:t>сүйспеншілік сезімдерге тәрбиелеу.</w:t>
            </w:r>
          </w:p>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p>
        </w:tc>
        <w:tc>
          <w:tcPr>
            <w:tcW w:w="837" w:type="pct"/>
          </w:tcPr>
          <w:p w:rsidR="00416669" w:rsidRDefault="00416669" w:rsidP="00295684">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4.Денене шынықтыру</w:t>
            </w:r>
          </w:p>
          <w:p w:rsidR="00416669" w:rsidRDefault="00416669" w:rsidP="00295684">
            <w:pPr>
              <w:autoSpaceDE w:val="0"/>
              <w:autoSpaceDN w:val="0"/>
              <w:adjustRightInd w:val="0"/>
              <w:spacing w:after="0" w:line="240" w:lineRule="auto"/>
              <w:rPr>
                <w:rFonts w:ascii="Times New Roman" w:hAnsi="Times New Roman"/>
                <w:b/>
                <w:i/>
                <w:lang w:val="kk-KZ"/>
              </w:rPr>
            </w:pPr>
            <w:r w:rsidRPr="00B73227">
              <w:rPr>
                <w:rFonts w:ascii="Times New Roman" w:hAnsi="Times New Roman"/>
                <w:b/>
                <w:i/>
                <w:lang w:val="kk-KZ"/>
              </w:rPr>
              <w:t>«Жыл мезгілдеріне саяхат» (таза ауада)</w:t>
            </w:r>
          </w:p>
          <w:p w:rsidR="00416669" w:rsidRPr="00B73227" w:rsidRDefault="00416669" w:rsidP="00B73227">
            <w:pPr>
              <w:pStyle w:val="TableParagraph"/>
              <w:ind w:left="0" w:right="90"/>
            </w:pPr>
            <w:r w:rsidRPr="00B73227">
              <w:t>Зейінді шоғырландыра білу дағдыларын қалыптастыру, талдау мен біріктіру жүйелерін үйлестіре білуін дамытуға жағдай жасау. Қар кесегін көлденең нысанаға лақтыруды үйрету. Қолды жоғары, алға белсенді шығара отырып, айналдыра қимылдату арқылы сермеп лақтыруға дағдыландыру.</w:t>
            </w:r>
          </w:p>
          <w:p w:rsidR="00416669" w:rsidRPr="00B73227" w:rsidRDefault="00416669" w:rsidP="00B73227">
            <w:pPr>
              <w:autoSpaceDE w:val="0"/>
              <w:autoSpaceDN w:val="0"/>
              <w:adjustRightInd w:val="0"/>
              <w:spacing w:after="0" w:line="240" w:lineRule="auto"/>
              <w:rPr>
                <w:rFonts w:ascii="Times New Roman" w:hAnsi="Times New Roman"/>
                <w:b/>
                <w:color w:val="000000"/>
                <w:sz w:val="24"/>
                <w:szCs w:val="24"/>
                <w:lang w:val="kk-KZ"/>
              </w:rPr>
            </w:pPr>
            <w:r w:rsidRPr="00B73227">
              <w:rPr>
                <w:rFonts w:ascii="Times New Roman" w:hAnsi="Times New Roman"/>
                <w:lang w:val="kk-KZ"/>
              </w:rPr>
              <w:t>Жалғыз аяқпен секіріп, екінші аяқпен допты теуіп жүргізуді, табанның алдыңғы жағына күш салып серпіліп көтеріле білуді жалғастыру. Қысқа секіртпеден секіру дағдыларын бекіту. Қол білезігінің айналып қозғалуын және аяқты тігінен қозғалтуды дамыту. Түрлі заттардың арасынан кедергілер арқылы өтіп, жүгіруді дамыту. Жүгірудегі адымды талдау,дифференциялауды қалыптастыру. Ептілік, күштілік, төзімділік, зейінді шоғырландыру дағдыларын дамыту. Патриоттық, қоршаған ортаға деген қамқорлық пен өзін сыйлап қорғауға баулу</w:t>
            </w:r>
          </w:p>
        </w:tc>
        <w:tc>
          <w:tcPr>
            <w:tcW w:w="869" w:type="pct"/>
          </w:tcPr>
          <w:p w:rsidR="00416669" w:rsidRDefault="00416669" w:rsidP="00A06F63">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4.</w:t>
            </w:r>
            <w:r w:rsidRPr="00295684">
              <w:rPr>
                <w:rFonts w:ascii="Times New Roman" w:hAnsi="Times New Roman"/>
                <w:b/>
                <w:color w:val="000000"/>
                <w:sz w:val="24"/>
                <w:szCs w:val="24"/>
                <w:lang w:val="kk-KZ"/>
              </w:rPr>
              <w:t xml:space="preserve"> Қазақ тілі</w:t>
            </w:r>
          </w:p>
          <w:p w:rsidR="00416669" w:rsidRDefault="00416669" w:rsidP="00A06F63">
            <w:pPr>
              <w:pStyle w:val="Default"/>
              <w:rPr>
                <w:b/>
                <w:sz w:val="23"/>
                <w:szCs w:val="23"/>
                <w:lang w:val="kk-KZ"/>
              </w:rPr>
            </w:pPr>
            <w:r w:rsidRPr="00FC6A12">
              <w:rPr>
                <w:b/>
                <w:sz w:val="23"/>
                <w:szCs w:val="23"/>
                <w:lang w:val="kk-KZ"/>
              </w:rPr>
              <w:t xml:space="preserve">Азық-түлік </w:t>
            </w:r>
          </w:p>
          <w:p w:rsidR="00416669" w:rsidRPr="00A06F63" w:rsidRDefault="00416669" w:rsidP="00A06F63">
            <w:pPr>
              <w:pStyle w:val="Default"/>
              <w:rPr>
                <w:b/>
                <w:sz w:val="23"/>
                <w:szCs w:val="23"/>
                <w:lang w:val="kk-KZ"/>
              </w:rPr>
            </w:pPr>
            <w:r w:rsidRPr="00A06F63">
              <w:rPr>
                <w:sz w:val="20"/>
                <w:szCs w:val="20"/>
                <w:lang w:val="kk-KZ"/>
              </w:rPr>
              <w:t xml:space="preserve">сөздік қорларын тағам атауларымен молайту. Қазақ тіліндегі сөздер мен сөйлемдерді түсініп және күнделікті өмірде қолдана білуге үйрету. Сөздерді бір-бірімен байланыстырып, сөйлем құрай білу дағдыларын жетілдіру. </w:t>
            </w:r>
            <w:r w:rsidRPr="00A06F63">
              <w:rPr>
                <w:b/>
                <w:bCs/>
                <w:sz w:val="20"/>
                <w:szCs w:val="20"/>
                <w:lang w:val="kk-KZ"/>
              </w:rPr>
              <w:t xml:space="preserve"> </w:t>
            </w:r>
            <w:r w:rsidRPr="00A06F63">
              <w:rPr>
                <w:sz w:val="20"/>
                <w:szCs w:val="20"/>
                <w:lang w:val="kk-KZ"/>
              </w:rPr>
              <w:t>ойлау қабілеттерін дамыту, сұраққа толық жауап беруге машықтандыру. Қазақ тіліне тән дыбыстарды дұрыс айтуға жаттықтыру.  ас қадірін білуге тәрбиелеу.</w:t>
            </w:r>
          </w:p>
          <w:p w:rsidR="00416669" w:rsidRPr="00295684" w:rsidRDefault="00416669" w:rsidP="00A06F63">
            <w:pPr>
              <w:spacing w:after="0" w:line="240" w:lineRule="auto"/>
              <w:rPr>
                <w:rFonts w:ascii="Times New Roman" w:hAnsi="Times New Roman"/>
                <w:color w:val="000000"/>
                <w:sz w:val="24"/>
                <w:szCs w:val="24"/>
                <w:lang w:val="kk-KZ"/>
              </w:rPr>
            </w:pPr>
          </w:p>
        </w:tc>
        <w:tc>
          <w:tcPr>
            <w:tcW w:w="834" w:type="pct"/>
          </w:tcPr>
          <w:p w:rsidR="00416669" w:rsidRDefault="00416669" w:rsidP="00D808AB">
            <w:pPr>
              <w:pStyle w:val="NoSpacing"/>
              <w:rPr>
                <w:b/>
                <w:sz w:val="24"/>
                <w:szCs w:val="24"/>
                <w:lang w:val="kk-KZ"/>
              </w:rPr>
            </w:pPr>
            <w:r>
              <w:rPr>
                <w:b/>
                <w:color w:val="000000"/>
                <w:sz w:val="24"/>
                <w:szCs w:val="24"/>
                <w:lang w:val="kk-KZ"/>
              </w:rPr>
              <w:t>4.</w:t>
            </w:r>
            <w:r w:rsidRPr="00295684">
              <w:rPr>
                <w:b/>
                <w:sz w:val="24"/>
                <w:szCs w:val="24"/>
                <w:lang w:val="kk-KZ"/>
              </w:rPr>
              <w:t xml:space="preserve"> Дене шынықтыру</w:t>
            </w:r>
          </w:p>
          <w:p w:rsidR="00416669" w:rsidRDefault="00416669" w:rsidP="00D808AB">
            <w:pPr>
              <w:pStyle w:val="NoSpacing"/>
              <w:rPr>
                <w:b/>
                <w:i/>
                <w:lang w:val="kk-KZ"/>
              </w:rPr>
            </w:pPr>
            <w:r w:rsidRPr="009B1E8A">
              <w:rPr>
                <w:b/>
                <w:i/>
                <w:lang w:val="kk-KZ"/>
              </w:rPr>
              <w:t>Жігіттер сайысы</w:t>
            </w:r>
          </w:p>
          <w:p w:rsidR="00416669" w:rsidRPr="004262FB" w:rsidRDefault="00416669" w:rsidP="009B1E8A">
            <w:pPr>
              <w:pStyle w:val="TableParagraph"/>
              <w:ind w:left="-51"/>
            </w:pPr>
            <w:r w:rsidRPr="004262FB">
              <w:t>Тік баспалдақ сатыларымен жорғалауға жаттығу. Қол мен аяқтың қимыл үйлесімдігін дамыту. Фитболды түрлі заттардың арасынан ирек жолмен алып жүру қабілеті мен ұсақ бұлшық еттер моторикасын дамыту.</w:t>
            </w:r>
          </w:p>
          <w:p w:rsidR="00416669" w:rsidRPr="009B1E8A" w:rsidRDefault="00416669" w:rsidP="009B1E8A">
            <w:pPr>
              <w:pStyle w:val="NoSpacing"/>
              <w:rPr>
                <w:b/>
                <w:sz w:val="24"/>
                <w:szCs w:val="24"/>
                <w:lang w:val="kk-KZ"/>
              </w:rPr>
            </w:pPr>
            <w:r w:rsidRPr="009B1E8A">
              <w:rPr>
                <w:lang w:val="kk-KZ"/>
              </w:rPr>
              <w:t xml:space="preserve"> Хоп-фитболмен текшелердің арасымен арқаны тік ұстап секіру, еденнен шұғыл итеріліп, жартылай бүгілген аяғымен жұмсақ секіріп қайта қону дағдыларын жалғастыру. Ептілік, күш, төзімділік, көпшілдік қасиеттерін дамыту. б) Өз халқының мәдениетін құрметтеуге тәрбиелеу. Қозғалыс тәжірибесін эстафеталардың ережелерін сақтай отырып орындауда қолдана білуге</w:t>
            </w:r>
            <w:r w:rsidRPr="009B1E8A">
              <w:rPr>
                <w:spacing w:val="-9"/>
                <w:lang w:val="kk-KZ"/>
              </w:rPr>
              <w:t xml:space="preserve"> </w:t>
            </w:r>
            <w:r w:rsidRPr="009B1E8A">
              <w:rPr>
                <w:lang w:val="kk-KZ"/>
              </w:rPr>
              <w:t>баулу</w:t>
            </w:r>
          </w:p>
        </w:tc>
      </w:tr>
      <w:tr w:rsidR="00416669" w:rsidRPr="00295684" w:rsidTr="00C01773">
        <w:tc>
          <w:tcPr>
            <w:tcW w:w="798" w:type="pct"/>
          </w:tcPr>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Серуенге дайындық</w:t>
            </w:r>
          </w:p>
        </w:tc>
        <w:tc>
          <w:tcPr>
            <w:tcW w:w="850" w:type="pct"/>
          </w:tcPr>
          <w:p w:rsidR="00416669" w:rsidRPr="00295684" w:rsidRDefault="00416669" w:rsidP="00295684">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Балалалардың серуенге деген қызығушылықтарын туғызу, балалармен жеке әңгімелесу.</w:t>
            </w:r>
          </w:p>
        </w:tc>
        <w:tc>
          <w:tcPr>
            <w:tcW w:w="812" w:type="pct"/>
          </w:tcPr>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Серуенге ойын құралдарын дайындау.</w:t>
            </w:r>
          </w:p>
        </w:tc>
        <w:tc>
          <w:tcPr>
            <w:tcW w:w="837" w:type="pct"/>
          </w:tcPr>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Серуенде балаларды жақсы әрекеттер етуге ынталандыру.</w:t>
            </w:r>
          </w:p>
        </w:tc>
        <w:tc>
          <w:tcPr>
            <w:tcW w:w="869" w:type="pct"/>
          </w:tcPr>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Серуенге ойын құралдарын дайындау.</w:t>
            </w:r>
          </w:p>
        </w:tc>
        <w:tc>
          <w:tcPr>
            <w:tcW w:w="834" w:type="pct"/>
          </w:tcPr>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Серуенге ойын құралдарын дайындау.</w:t>
            </w:r>
          </w:p>
        </w:tc>
      </w:tr>
      <w:tr w:rsidR="00416669" w:rsidRPr="00295684" w:rsidTr="00C01773">
        <w:tc>
          <w:tcPr>
            <w:tcW w:w="798" w:type="pct"/>
          </w:tcPr>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Балалармен жеке жұмыс</w:t>
            </w:r>
          </w:p>
        </w:tc>
        <w:tc>
          <w:tcPr>
            <w:tcW w:w="850" w:type="pct"/>
          </w:tcPr>
          <w:p w:rsidR="00416669" w:rsidRPr="00295684" w:rsidRDefault="00416669" w:rsidP="00295684">
            <w:pPr>
              <w:spacing w:after="0" w:line="240" w:lineRule="auto"/>
              <w:ind w:right="-108"/>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Мақал-мәтел.</w:t>
            </w:r>
          </w:p>
          <w:p w:rsidR="00416669" w:rsidRPr="00295684" w:rsidRDefault="00416669" w:rsidP="00295684">
            <w:pPr>
              <w:spacing w:after="0" w:line="240" w:lineRule="auto"/>
              <w:ind w:right="-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Отан елдің анасы,</w:t>
            </w:r>
          </w:p>
          <w:p w:rsidR="00416669" w:rsidRPr="00295684" w:rsidRDefault="00416669" w:rsidP="00295684">
            <w:pPr>
              <w:spacing w:after="0" w:line="240" w:lineRule="auto"/>
              <w:ind w:right="-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Ел ердің анасы.</w:t>
            </w:r>
          </w:p>
          <w:p w:rsidR="00416669" w:rsidRPr="00295684" w:rsidRDefault="00416669" w:rsidP="00295684">
            <w:pPr>
              <w:spacing w:after="0" w:line="240" w:lineRule="auto"/>
              <w:ind w:right="-108"/>
              <w:rPr>
                <w:rFonts w:ascii="Times New Roman" w:hAnsi="Times New Roman"/>
                <w:color w:val="000000"/>
                <w:sz w:val="24"/>
                <w:szCs w:val="24"/>
                <w:lang w:val="kk-KZ" w:eastAsia="ru-RU"/>
              </w:rPr>
            </w:pPr>
            <w:r w:rsidRPr="00295684">
              <w:rPr>
                <w:rFonts w:ascii="Times New Roman" w:hAnsi="Times New Roman"/>
                <w:b/>
                <w:color w:val="000000"/>
                <w:sz w:val="24"/>
                <w:szCs w:val="24"/>
                <w:lang w:val="kk-KZ" w:eastAsia="ru-RU"/>
              </w:rPr>
              <w:t>«Қуыршақпен  танысайық»</w:t>
            </w:r>
            <w:r w:rsidRPr="00295684">
              <w:rPr>
                <w:rFonts w:ascii="Times New Roman" w:hAnsi="Times New Roman"/>
                <w:color w:val="000000"/>
                <w:sz w:val="24"/>
                <w:szCs w:val="24"/>
                <w:lang w:val="kk-KZ" w:eastAsia="ru-RU"/>
              </w:rPr>
              <w:t xml:space="preserve"> Дидактикалық ойын </w:t>
            </w:r>
          </w:p>
          <w:p w:rsidR="00416669" w:rsidRPr="00295684" w:rsidRDefault="00416669" w:rsidP="00295684">
            <w:pPr>
              <w:spacing w:after="0" w:line="240" w:lineRule="auto"/>
              <w:ind w:right="-108"/>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Мақсаты:</w:t>
            </w:r>
          </w:p>
          <w:p w:rsidR="00416669" w:rsidRPr="00295684" w:rsidRDefault="00416669" w:rsidP="00295684">
            <w:pPr>
              <w:spacing w:after="0" w:line="240" w:lineRule="auto"/>
              <w:ind w:left="-108" w:right="-108" w:firstLine="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балаларды дене бөліктерін көрсетіп атай білуге үйрету</w:t>
            </w:r>
          </w:p>
          <w:p w:rsidR="00416669" w:rsidRPr="00295684" w:rsidRDefault="00416669" w:rsidP="00295684">
            <w:pPr>
              <w:spacing w:after="0" w:line="240" w:lineRule="auto"/>
              <w:ind w:left="-108" w:right="-108" w:firstLine="108"/>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Ертегі оқу. Суретпен жұмыс</w:t>
            </w:r>
          </w:p>
        </w:tc>
        <w:tc>
          <w:tcPr>
            <w:tcW w:w="812" w:type="pct"/>
          </w:tcPr>
          <w:p w:rsidR="00416669" w:rsidRPr="00295684" w:rsidRDefault="00416669" w:rsidP="00295684">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«Түстес сақинаны тап» дидактикалық ойын:</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қызыл,   сары, жасыл, көкке боялған біртекті заттарды табуға үйретуді жалғастыру.</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Суретке қарап отырып әңгіме құрастыру.                         </w:t>
            </w:r>
          </w:p>
        </w:tc>
        <w:tc>
          <w:tcPr>
            <w:tcW w:w="837" w:type="pct"/>
          </w:tcPr>
          <w:p w:rsidR="00416669" w:rsidRPr="00295684" w:rsidRDefault="00416669" w:rsidP="00295684">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Жаңылтпаш жаттау.</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Доп теп, дөптеп.</w:t>
            </w:r>
          </w:p>
          <w:p w:rsidR="00416669" w:rsidRPr="00295684" w:rsidRDefault="00416669" w:rsidP="00295684">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«Түстес ыдысқа сал»  дидактикалық ойын:</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түрлі-түсті тастарды теріп алып, түстес ыдысқа салу арқылы саусақ  қимылын жетілдіру, бір-бірімен байланысты тура және кері әрекеттерді орындауға үйрету.</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Сиқырлы қарындаштар. Түрлі түсті қарындаштармен сурет бояту, түстердің атауын атау.</w:t>
            </w:r>
          </w:p>
          <w:p w:rsidR="00416669" w:rsidRPr="00295684" w:rsidRDefault="00416669" w:rsidP="00295684">
            <w:pPr>
              <w:spacing w:after="0" w:line="240" w:lineRule="auto"/>
              <w:rPr>
                <w:rFonts w:ascii="Times New Roman" w:hAnsi="Times New Roman"/>
                <w:color w:val="000000"/>
                <w:sz w:val="24"/>
                <w:szCs w:val="24"/>
                <w:lang w:eastAsia="ru-RU"/>
              </w:rPr>
            </w:pPr>
          </w:p>
        </w:tc>
        <w:tc>
          <w:tcPr>
            <w:tcW w:w="869" w:type="pct"/>
          </w:tcPr>
          <w:p w:rsidR="00416669" w:rsidRPr="00295684" w:rsidRDefault="00416669" w:rsidP="00295684">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Мақал- мәтел.</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Отан отбасынан басталады.</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«Мені қайтала»</w:t>
            </w:r>
            <w:r w:rsidRPr="00295684">
              <w:rPr>
                <w:rFonts w:ascii="Times New Roman" w:hAnsi="Times New Roman"/>
                <w:color w:val="000000"/>
                <w:sz w:val="24"/>
                <w:szCs w:val="24"/>
                <w:lang w:eastAsia="ru-RU"/>
              </w:rPr>
              <w:t xml:space="preserve"> дидактикалық ойын                 </w:t>
            </w:r>
          </w:p>
          <w:p w:rsidR="00416669" w:rsidRPr="00295684" w:rsidRDefault="00416669" w:rsidP="00295684">
            <w:pPr>
              <w:spacing w:after="0" w:line="240" w:lineRule="auto"/>
              <w:ind w:left="-108" w:right="-108" w:firstLine="108"/>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Мақсаты:</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 xml:space="preserve">ересектердің    сөзін қайталай отырып, сөздік қорын молайту, тілін жаттықтыру.                  </w:t>
            </w: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Қылқаламмен жұмыс. Қылқаламды ұстап суретті бояуға үйрету</w:t>
            </w:r>
          </w:p>
        </w:tc>
        <w:tc>
          <w:tcPr>
            <w:tcW w:w="834" w:type="pct"/>
          </w:tcPr>
          <w:p w:rsidR="00416669" w:rsidRPr="00295684" w:rsidRDefault="00416669" w:rsidP="00295684">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Мақал- мәтел.</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Күш- білімде, білім- кітапта.</w:t>
            </w:r>
          </w:p>
          <w:p w:rsidR="00416669" w:rsidRPr="00295684" w:rsidRDefault="00416669" w:rsidP="00295684">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 xml:space="preserve">Моншақты тіземіз» дидактикалық ойын. </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 xml:space="preserve">Алақанына сиятын көлемдегі сақиналарды көлденеңінен жіпке тізу арқылы қол қимылын, саусақ бұлшық етін дамыту.                                             </w:t>
            </w: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w:t>
            </w:r>
            <w:r w:rsidRPr="00295684">
              <w:rPr>
                <w:rFonts w:ascii="Times New Roman" w:hAnsi="Times New Roman"/>
                <w:color w:val="000000"/>
                <w:sz w:val="24"/>
                <w:szCs w:val="24"/>
                <w:lang w:val="kk-KZ" w:eastAsia="ru-RU"/>
              </w:rPr>
              <w:t xml:space="preserve"> </w:t>
            </w:r>
            <w:r w:rsidRPr="00295684">
              <w:rPr>
                <w:rFonts w:ascii="Times New Roman" w:hAnsi="Times New Roman"/>
                <w:color w:val="000000"/>
                <w:sz w:val="24"/>
                <w:szCs w:val="24"/>
                <w:lang w:eastAsia="ru-RU"/>
              </w:rPr>
              <w:t xml:space="preserve">Үш бөліктен тұратын суреттерді құрастыру.                   </w:t>
            </w:r>
          </w:p>
        </w:tc>
      </w:tr>
      <w:tr w:rsidR="00416669" w:rsidRPr="00637E45" w:rsidTr="00C01773">
        <w:tc>
          <w:tcPr>
            <w:tcW w:w="798" w:type="pct"/>
          </w:tcPr>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Серуенге дайындық</w:t>
            </w:r>
          </w:p>
        </w:tc>
        <w:tc>
          <w:tcPr>
            <w:tcW w:w="850" w:type="pct"/>
          </w:tcPr>
          <w:p w:rsidR="00416669" w:rsidRPr="00295684" w:rsidRDefault="00416669" w:rsidP="00295684">
            <w:pPr>
              <w:spacing w:after="0" w:line="240" w:lineRule="auto"/>
              <w:rPr>
                <w:rFonts w:ascii="Times New Roman" w:hAnsi="Times New Roman"/>
                <w:color w:val="000000"/>
                <w:sz w:val="24"/>
                <w:szCs w:val="24"/>
                <w:lang w:val="kk-KZ"/>
              </w:rPr>
            </w:pPr>
            <w:r w:rsidRPr="00295684">
              <w:rPr>
                <w:rFonts w:ascii="Times New Roman" w:hAnsi="Times New Roman"/>
                <w:bCs/>
                <w:color w:val="000000"/>
                <w:sz w:val="24"/>
                <w:szCs w:val="24"/>
                <w:lang w:val="kk-KZ" w:eastAsia="ru-RU"/>
              </w:rPr>
              <w:t>Балалардың киіну реттілігін бақылау.</w:t>
            </w:r>
          </w:p>
        </w:tc>
        <w:tc>
          <w:tcPr>
            <w:tcW w:w="812" w:type="pct"/>
          </w:tcPr>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c>
          <w:tcPr>
            <w:tcW w:w="837" w:type="pct"/>
          </w:tcPr>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Балалармен жеке әңгімелесу.</w:t>
            </w:r>
          </w:p>
        </w:tc>
        <w:tc>
          <w:tcPr>
            <w:tcW w:w="869" w:type="pct"/>
          </w:tcPr>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c>
          <w:tcPr>
            <w:tcW w:w="834" w:type="pct"/>
          </w:tcPr>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r>
      <w:tr w:rsidR="00416669" w:rsidRPr="00637E45" w:rsidTr="00C01773">
        <w:tc>
          <w:tcPr>
            <w:tcW w:w="798" w:type="pct"/>
          </w:tcPr>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үйге қайтуы</w:t>
            </w:r>
          </w:p>
        </w:tc>
        <w:tc>
          <w:tcPr>
            <w:tcW w:w="850" w:type="pct"/>
          </w:tcPr>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 xml:space="preserve">Ата-аналарға кеңес: </w:t>
            </w:r>
          </w:p>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«Балаңызды сөйлеуге үйрету үшін  үй жағдайында не істей аласыз?».</w:t>
            </w:r>
          </w:p>
        </w:tc>
        <w:tc>
          <w:tcPr>
            <w:tcW w:w="812" w:type="pct"/>
          </w:tcPr>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Психологтың  кеңесі: «Балаңыз балабақшаға келгісі келмей жыласа не істер едіңіз»</w:t>
            </w:r>
          </w:p>
        </w:tc>
        <w:tc>
          <w:tcPr>
            <w:tcW w:w="837" w:type="pct"/>
          </w:tcPr>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Ата-анаға:</w:t>
            </w:r>
          </w:p>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«Балаңызды киіндірген кезде киімдердің түстерін айтып отырасыз ба?</w:t>
            </w:r>
          </w:p>
        </w:tc>
        <w:tc>
          <w:tcPr>
            <w:tcW w:w="869" w:type="pct"/>
          </w:tcPr>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Кеңес:</w:t>
            </w:r>
          </w:p>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 xml:space="preserve"> «Үйде балаңыздың өзіне-өзі қызмет көрсетуіне қандай жағдай жасайсыз?».</w:t>
            </w:r>
          </w:p>
        </w:tc>
        <w:tc>
          <w:tcPr>
            <w:tcW w:w="834" w:type="pct"/>
          </w:tcPr>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Ата-анаға:</w:t>
            </w:r>
          </w:p>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«Демалыс күндері балаңызбен ойнайсыз ба?</w:t>
            </w:r>
          </w:p>
        </w:tc>
      </w:tr>
    </w:tbl>
    <w:p w:rsidR="00416669" w:rsidRPr="007B3D80" w:rsidRDefault="00416669" w:rsidP="0005454D">
      <w:pPr>
        <w:rPr>
          <w:rFonts w:ascii="Times New Roman" w:hAnsi="Times New Roman"/>
          <w:sz w:val="24"/>
          <w:szCs w:val="24"/>
          <w:lang w:val="kk-KZ"/>
        </w:rPr>
      </w:pPr>
    </w:p>
    <w:p w:rsidR="00416669" w:rsidRDefault="00416669" w:rsidP="0005454D">
      <w:pPr>
        <w:rPr>
          <w:rFonts w:ascii="Times New Roman" w:hAnsi="Times New Roman"/>
          <w:sz w:val="24"/>
          <w:szCs w:val="24"/>
          <w:lang w:val="kk-KZ"/>
        </w:rPr>
      </w:pPr>
    </w:p>
    <w:p w:rsidR="00416669" w:rsidRDefault="00416669" w:rsidP="0005454D">
      <w:pPr>
        <w:rPr>
          <w:rFonts w:ascii="Times New Roman" w:hAnsi="Times New Roman"/>
          <w:sz w:val="24"/>
          <w:szCs w:val="24"/>
          <w:lang w:val="kk-KZ"/>
        </w:rPr>
      </w:pPr>
    </w:p>
    <w:p w:rsidR="00416669" w:rsidRPr="007B3D80"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EC645D">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Циклограмма</w:t>
      </w:r>
    </w:p>
    <w:p w:rsidR="00416669" w:rsidRDefault="00416669" w:rsidP="00EC645D">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  20 - 24 ақпан,2023жыл)</w:t>
      </w:r>
    </w:p>
    <w:p w:rsidR="00416669" w:rsidRPr="001D12B6" w:rsidRDefault="00416669" w:rsidP="00EC645D">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Мектепалды даярлық сыныбы</w:t>
      </w:r>
    </w:p>
    <w:p w:rsidR="00416669" w:rsidRPr="005D2D2F" w:rsidRDefault="00416669" w:rsidP="00EC645D">
      <w:pPr>
        <w:rPr>
          <w:rFonts w:ascii="Times New Roman" w:hAnsi="Times New Roman"/>
          <w:b/>
          <w:sz w:val="24"/>
          <w:szCs w:val="24"/>
          <w:lang w:val="kk-KZ"/>
        </w:rPr>
      </w:pPr>
      <w:r w:rsidRPr="006C1BB3">
        <w:rPr>
          <w:rFonts w:ascii="Times New Roman" w:hAnsi="Times New Roman"/>
          <w:b/>
          <w:sz w:val="24"/>
          <w:szCs w:val="24"/>
          <w:lang w:val="kk-KZ"/>
        </w:rPr>
        <w:t>Тексерілді:</w:t>
      </w:r>
    </w:p>
    <w:tbl>
      <w:tblPr>
        <w:tblW w:w="53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55"/>
        <w:gridCol w:w="2969"/>
        <w:gridCol w:w="2462"/>
        <w:gridCol w:w="2292"/>
        <w:gridCol w:w="2217"/>
        <w:gridCol w:w="2483"/>
      </w:tblGrid>
      <w:tr w:rsidR="00416669" w:rsidRPr="00295684" w:rsidTr="00691B91">
        <w:tc>
          <w:tcPr>
            <w:tcW w:w="798" w:type="pct"/>
          </w:tcPr>
          <w:p w:rsidR="00416669" w:rsidRPr="00295684" w:rsidRDefault="00416669" w:rsidP="00691B91">
            <w:pPr>
              <w:autoSpaceDE w:val="0"/>
              <w:autoSpaceDN w:val="0"/>
              <w:adjustRightInd w:val="0"/>
              <w:spacing w:after="0" w:line="240" w:lineRule="auto"/>
              <w:rPr>
                <w:rFonts w:ascii="Times New Roman" w:hAnsi="Times New Roman"/>
                <w:b/>
                <w:bCs/>
                <w:sz w:val="24"/>
                <w:szCs w:val="24"/>
                <w:lang w:val="kk-KZ"/>
              </w:rPr>
            </w:pPr>
            <w:r w:rsidRPr="00295684">
              <w:rPr>
                <w:rFonts w:ascii="Times New Roman" w:hAnsi="Times New Roman"/>
                <w:b/>
                <w:bCs/>
                <w:color w:val="000000"/>
                <w:sz w:val="24"/>
                <w:szCs w:val="24"/>
                <w:lang w:val="kk-KZ"/>
              </w:rPr>
              <w:t>Күн тәртібінің үлгісі</w:t>
            </w:r>
          </w:p>
        </w:tc>
        <w:tc>
          <w:tcPr>
            <w:tcW w:w="850" w:type="pct"/>
          </w:tcPr>
          <w:p w:rsidR="00416669" w:rsidRDefault="00416669" w:rsidP="00691B91">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Дүйсенбі</w:t>
            </w:r>
          </w:p>
          <w:p w:rsidR="00416669" w:rsidRPr="00295684" w:rsidRDefault="00416669" w:rsidP="00691B91">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20.02.2023</w:t>
            </w:r>
          </w:p>
        </w:tc>
        <w:tc>
          <w:tcPr>
            <w:tcW w:w="812" w:type="pct"/>
          </w:tcPr>
          <w:p w:rsidR="00416669" w:rsidRDefault="00416669" w:rsidP="00691B91">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Сейсенбі</w:t>
            </w:r>
          </w:p>
          <w:p w:rsidR="00416669" w:rsidRPr="00295684" w:rsidRDefault="00416669" w:rsidP="00691B91">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21.02.2023</w:t>
            </w:r>
          </w:p>
        </w:tc>
        <w:tc>
          <w:tcPr>
            <w:tcW w:w="837" w:type="pct"/>
          </w:tcPr>
          <w:p w:rsidR="00416669" w:rsidRDefault="00416669" w:rsidP="00691B91">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Сәрсенбі</w:t>
            </w:r>
          </w:p>
          <w:p w:rsidR="00416669" w:rsidRPr="00295684" w:rsidRDefault="00416669" w:rsidP="00691B91">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22.02.2023</w:t>
            </w:r>
          </w:p>
          <w:p w:rsidR="00416669" w:rsidRPr="00295684" w:rsidRDefault="00416669" w:rsidP="00691B91">
            <w:pPr>
              <w:autoSpaceDE w:val="0"/>
              <w:autoSpaceDN w:val="0"/>
              <w:adjustRightInd w:val="0"/>
              <w:spacing w:after="0" w:line="240" w:lineRule="auto"/>
              <w:rPr>
                <w:rFonts w:ascii="Times New Roman" w:hAnsi="Times New Roman"/>
                <w:b/>
                <w:bCs/>
                <w:sz w:val="24"/>
                <w:szCs w:val="24"/>
                <w:lang w:val="kk-KZ"/>
              </w:rPr>
            </w:pPr>
          </w:p>
        </w:tc>
        <w:tc>
          <w:tcPr>
            <w:tcW w:w="869" w:type="pct"/>
          </w:tcPr>
          <w:p w:rsidR="00416669" w:rsidRDefault="00416669" w:rsidP="00691B91">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Бейсенбі</w:t>
            </w:r>
          </w:p>
          <w:p w:rsidR="00416669" w:rsidRPr="00295684" w:rsidRDefault="00416669" w:rsidP="00691B91">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23.02.2023</w:t>
            </w:r>
          </w:p>
        </w:tc>
        <w:tc>
          <w:tcPr>
            <w:tcW w:w="834" w:type="pct"/>
          </w:tcPr>
          <w:p w:rsidR="00416669" w:rsidRDefault="00416669" w:rsidP="00691B91">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Жұма</w:t>
            </w:r>
          </w:p>
          <w:p w:rsidR="00416669" w:rsidRPr="00295684" w:rsidRDefault="00416669" w:rsidP="00691B91">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24.02.2023</w:t>
            </w:r>
          </w:p>
          <w:p w:rsidR="00416669" w:rsidRPr="00295684" w:rsidRDefault="00416669" w:rsidP="00691B91">
            <w:pPr>
              <w:autoSpaceDE w:val="0"/>
              <w:autoSpaceDN w:val="0"/>
              <w:adjustRightInd w:val="0"/>
              <w:spacing w:after="0" w:line="240" w:lineRule="auto"/>
              <w:rPr>
                <w:rFonts w:ascii="Times New Roman" w:hAnsi="Times New Roman"/>
                <w:b/>
                <w:bCs/>
                <w:sz w:val="24"/>
                <w:szCs w:val="24"/>
                <w:lang w:val="kk-KZ"/>
              </w:rPr>
            </w:pPr>
          </w:p>
        </w:tc>
      </w:tr>
      <w:tr w:rsidR="00416669" w:rsidRPr="00637E45" w:rsidTr="00691B91">
        <w:trPr>
          <w:trHeight w:val="4831"/>
        </w:trPr>
        <w:tc>
          <w:tcPr>
            <w:tcW w:w="798" w:type="pct"/>
          </w:tcPr>
          <w:p w:rsidR="00416669" w:rsidRPr="00295684" w:rsidRDefault="00416669" w:rsidP="00691B9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 қабылдау</w:t>
            </w:r>
          </w:p>
        </w:tc>
        <w:tc>
          <w:tcPr>
            <w:tcW w:w="850" w:type="pct"/>
          </w:tcPr>
          <w:p w:rsidR="00416669" w:rsidRPr="00134891" w:rsidRDefault="00416669" w:rsidP="00691B91">
            <w:pPr>
              <w:spacing w:after="0" w:line="240" w:lineRule="auto"/>
              <w:rPr>
                <w:rFonts w:ascii="Times New Roman" w:hAnsi="Times New Roman"/>
                <w:color w:val="FF0000"/>
                <w:sz w:val="24"/>
                <w:szCs w:val="24"/>
                <w:lang w:val="kk-KZ"/>
              </w:rPr>
            </w:pPr>
            <w:r w:rsidRPr="00134891">
              <w:rPr>
                <w:rFonts w:ascii="Times New Roman" w:hAnsi="Times New Roman"/>
                <w:color w:val="FF0000"/>
                <w:sz w:val="24"/>
                <w:szCs w:val="24"/>
                <w:lang w:val="kk-KZ"/>
              </w:rPr>
              <w:t xml:space="preserve">Балаларды жақсы көңіл күймен қарсы алу. </w:t>
            </w:r>
          </w:p>
          <w:p w:rsidR="00416669" w:rsidRPr="00134891" w:rsidRDefault="00416669" w:rsidP="00691B91">
            <w:pPr>
              <w:spacing w:after="0" w:line="240" w:lineRule="auto"/>
              <w:rPr>
                <w:rFonts w:ascii="Times New Roman" w:hAnsi="Times New Roman"/>
                <w:b/>
                <w:color w:val="FF0000"/>
                <w:sz w:val="24"/>
                <w:szCs w:val="24"/>
                <w:lang w:val="kk-KZ"/>
              </w:rPr>
            </w:pPr>
            <w:r w:rsidRPr="00134891">
              <w:rPr>
                <w:rFonts w:ascii="Times New Roman" w:hAnsi="Times New Roman"/>
                <w:b/>
                <w:color w:val="FF0000"/>
                <w:sz w:val="24"/>
                <w:szCs w:val="24"/>
                <w:lang w:val="kk-KZ"/>
              </w:rPr>
              <w:t xml:space="preserve"> Дидактикалық ойын: «Сөзді аяқта»</w:t>
            </w:r>
          </w:p>
          <w:p w:rsidR="00416669" w:rsidRPr="00295684" w:rsidRDefault="00416669" w:rsidP="00691B91">
            <w:pPr>
              <w:pStyle w:val="NoSpacing"/>
              <w:rPr>
                <w:sz w:val="24"/>
                <w:szCs w:val="24"/>
                <w:lang w:val="kk-KZ"/>
              </w:rPr>
            </w:pPr>
            <w:r w:rsidRPr="00295684">
              <w:rPr>
                <w:sz w:val="24"/>
                <w:szCs w:val="24"/>
                <w:lang w:val="kk-KZ"/>
              </w:rPr>
              <w:t>Мақсаты: Балаларға сөйлемді бастап, жиһаз атауымен аяқтауға үйрету.</w:t>
            </w:r>
          </w:p>
          <w:p w:rsidR="00416669" w:rsidRDefault="00416669" w:rsidP="00691B91">
            <w:pPr>
              <w:pStyle w:val="NoSpacing"/>
              <w:rPr>
                <w:b/>
                <w:sz w:val="24"/>
                <w:szCs w:val="24"/>
                <w:lang w:val="kk-KZ"/>
              </w:rPr>
            </w:pPr>
            <w:r>
              <w:rPr>
                <w:b/>
                <w:sz w:val="24"/>
                <w:szCs w:val="24"/>
                <w:lang w:val="kk-KZ"/>
              </w:rPr>
              <w:t>1.</w:t>
            </w:r>
            <w:r w:rsidRPr="00295684">
              <w:rPr>
                <w:b/>
                <w:sz w:val="24"/>
                <w:szCs w:val="24"/>
                <w:lang w:val="kk-KZ"/>
              </w:rPr>
              <w:t>Сөйлеуді дамыту</w:t>
            </w:r>
          </w:p>
          <w:p w:rsidR="00416669" w:rsidRDefault="00416669" w:rsidP="00691B91">
            <w:pPr>
              <w:pStyle w:val="NoSpacing"/>
              <w:rPr>
                <w:b/>
                <w:sz w:val="24"/>
                <w:szCs w:val="24"/>
                <w:lang w:val="kk-KZ"/>
              </w:rPr>
            </w:pPr>
            <w:r w:rsidRPr="00DF1977">
              <w:rPr>
                <w:b/>
                <w:sz w:val="24"/>
                <w:szCs w:val="24"/>
                <w:lang w:val="kk-KZ"/>
              </w:rPr>
              <w:t>Кім</w:t>
            </w:r>
            <w:r w:rsidRPr="00DF1977">
              <w:rPr>
                <w:b/>
                <w:spacing w:val="-4"/>
                <w:sz w:val="24"/>
                <w:szCs w:val="24"/>
                <w:lang w:val="kk-KZ"/>
              </w:rPr>
              <w:t xml:space="preserve"> </w:t>
            </w:r>
            <w:r w:rsidRPr="00DF1977">
              <w:rPr>
                <w:b/>
                <w:sz w:val="24"/>
                <w:szCs w:val="24"/>
                <w:lang w:val="kk-KZ"/>
              </w:rPr>
              <w:t>ақылды?</w:t>
            </w:r>
            <w:r w:rsidRPr="00DF1977">
              <w:rPr>
                <w:b/>
                <w:spacing w:val="-3"/>
                <w:sz w:val="24"/>
                <w:szCs w:val="24"/>
                <w:lang w:val="kk-KZ"/>
              </w:rPr>
              <w:t xml:space="preserve"> </w:t>
            </w:r>
            <w:r w:rsidRPr="00DF1977">
              <w:rPr>
                <w:b/>
                <w:sz w:val="24"/>
                <w:szCs w:val="24"/>
                <w:lang w:val="kk-KZ"/>
              </w:rPr>
              <w:t>(әңгіме)</w:t>
            </w:r>
          </w:p>
          <w:p w:rsidR="00416669" w:rsidRPr="007B5FE7" w:rsidRDefault="00416669" w:rsidP="00DF1977">
            <w:pPr>
              <w:pStyle w:val="TableParagraph"/>
              <w:spacing w:line="276" w:lineRule="auto"/>
              <w:ind w:left="0" w:right="826"/>
              <w:rPr>
                <w:sz w:val="24"/>
              </w:rPr>
            </w:pPr>
            <w:r w:rsidRPr="007B5FE7">
              <w:rPr>
                <w:sz w:val="24"/>
              </w:rPr>
              <w:t>Сөздерді буынға бөлуді</w:t>
            </w:r>
            <w:r w:rsidRPr="007B5FE7">
              <w:rPr>
                <w:spacing w:val="-57"/>
                <w:sz w:val="24"/>
              </w:rPr>
              <w:t xml:space="preserve"> </w:t>
            </w:r>
            <w:r w:rsidRPr="007B5FE7">
              <w:rPr>
                <w:sz w:val="24"/>
              </w:rPr>
              <w:t>үйрету.Сөздерді дұрыс, анық айтқызу арқылы</w:t>
            </w:r>
            <w:r w:rsidRPr="007B5FE7">
              <w:rPr>
                <w:spacing w:val="-57"/>
                <w:sz w:val="24"/>
              </w:rPr>
              <w:t xml:space="preserve"> </w:t>
            </w:r>
            <w:r w:rsidRPr="007B5FE7">
              <w:rPr>
                <w:sz w:val="24"/>
              </w:rPr>
              <w:t>сөйлеу</w:t>
            </w:r>
            <w:r w:rsidRPr="007B5FE7">
              <w:rPr>
                <w:spacing w:val="-1"/>
                <w:sz w:val="24"/>
              </w:rPr>
              <w:t xml:space="preserve"> </w:t>
            </w:r>
            <w:r w:rsidRPr="007B5FE7">
              <w:rPr>
                <w:sz w:val="24"/>
              </w:rPr>
              <w:t>тілдерін</w:t>
            </w:r>
            <w:r w:rsidRPr="007B5FE7">
              <w:rPr>
                <w:spacing w:val="1"/>
                <w:sz w:val="24"/>
              </w:rPr>
              <w:t xml:space="preserve"> </w:t>
            </w:r>
            <w:r w:rsidRPr="007B5FE7">
              <w:rPr>
                <w:sz w:val="24"/>
              </w:rPr>
              <w:t>дамыту.Балаларды</w:t>
            </w:r>
            <w:r w:rsidRPr="007B5FE7">
              <w:rPr>
                <w:spacing w:val="-3"/>
                <w:sz w:val="24"/>
              </w:rPr>
              <w:t xml:space="preserve"> </w:t>
            </w:r>
            <w:r w:rsidRPr="007B5FE7">
              <w:rPr>
                <w:sz w:val="24"/>
              </w:rPr>
              <w:t>әдептілікке,</w:t>
            </w:r>
            <w:r w:rsidRPr="007B5FE7">
              <w:rPr>
                <w:spacing w:val="-4"/>
                <w:sz w:val="24"/>
              </w:rPr>
              <w:t xml:space="preserve"> </w:t>
            </w:r>
            <w:r w:rsidRPr="007B5FE7">
              <w:rPr>
                <w:sz w:val="24"/>
              </w:rPr>
              <w:t>кішіпейілділікке</w:t>
            </w:r>
          </w:p>
          <w:p w:rsidR="00416669" w:rsidRPr="00DF1977" w:rsidRDefault="00416669" w:rsidP="00DF1977">
            <w:pPr>
              <w:pStyle w:val="NoSpacing"/>
              <w:rPr>
                <w:b/>
                <w:sz w:val="24"/>
                <w:szCs w:val="24"/>
                <w:lang w:val="kk-KZ"/>
              </w:rPr>
            </w:pPr>
            <w:r w:rsidRPr="007B5FE7">
              <w:rPr>
                <w:sz w:val="24"/>
              </w:rPr>
              <w:t>тәрбиелеу.</w:t>
            </w:r>
          </w:p>
          <w:p w:rsidR="00416669" w:rsidRDefault="00416669" w:rsidP="00691B91">
            <w:pPr>
              <w:pStyle w:val="NoSpacing"/>
              <w:rPr>
                <w:b/>
                <w:sz w:val="24"/>
                <w:szCs w:val="24"/>
                <w:lang w:val="kk-KZ"/>
              </w:rPr>
            </w:pPr>
            <w:r w:rsidRPr="00134891">
              <w:rPr>
                <w:b/>
                <w:sz w:val="24"/>
                <w:lang w:val="kk-KZ"/>
              </w:rPr>
              <w:t>2.</w:t>
            </w:r>
            <w:r w:rsidRPr="00295684">
              <w:rPr>
                <w:b/>
                <w:sz w:val="24"/>
                <w:szCs w:val="24"/>
                <w:lang w:val="kk-KZ"/>
              </w:rPr>
              <w:t>Математика негіздері</w:t>
            </w:r>
          </w:p>
          <w:p w:rsidR="00416669" w:rsidRPr="00DF1977" w:rsidRDefault="00416669" w:rsidP="00DF1977">
            <w:pPr>
              <w:pStyle w:val="Default"/>
              <w:rPr>
                <w:b/>
                <w:bCs/>
                <w:sz w:val="23"/>
                <w:szCs w:val="23"/>
              </w:rPr>
            </w:pPr>
            <w:r w:rsidRPr="00DF1977">
              <w:rPr>
                <w:b/>
                <w:bCs/>
                <w:sz w:val="23"/>
                <w:szCs w:val="23"/>
              </w:rPr>
              <w:t xml:space="preserve">10 көлемінде тура және кері санау </w:t>
            </w:r>
          </w:p>
          <w:p w:rsidR="00416669" w:rsidRPr="007B5FE7" w:rsidRDefault="00416669" w:rsidP="00DF1977">
            <w:pPr>
              <w:pStyle w:val="Default"/>
              <w:rPr>
                <w:sz w:val="23"/>
                <w:szCs w:val="23"/>
              </w:rPr>
            </w:pPr>
            <w:r w:rsidRPr="007B5FE7">
              <w:rPr>
                <w:sz w:val="23"/>
                <w:szCs w:val="23"/>
              </w:rPr>
              <w:t>келесі санды 1-ді қосу арқылы және 1-ді азайту арқылы алу тәсілімен таныстыру. Сандық кесіндіден 1-ді қосу және 1-ді азайту арқылы мысалдар шығару ұғымдарын қалыптастыру. 1-ді қосу және азайтуды үйрету. 10-ға дейін тура және кері санауды жүргізу. Назар аудару, логикалық ойлау дағдыларын дамыту. Шыдамдылыққа тәрбиелеу.</w:t>
            </w:r>
          </w:p>
          <w:p w:rsidR="00416669" w:rsidRPr="00DF1977" w:rsidRDefault="00416669" w:rsidP="00691B91">
            <w:pPr>
              <w:pStyle w:val="NoSpacing"/>
              <w:rPr>
                <w:b/>
                <w:sz w:val="24"/>
                <w:szCs w:val="24"/>
              </w:rPr>
            </w:pPr>
          </w:p>
          <w:p w:rsidR="00416669" w:rsidRPr="00295684" w:rsidRDefault="00416669" w:rsidP="00691B91">
            <w:pPr>
              <w:pStyle w:val="NoSpacing"/>
              <w:rPr>
                <w:b/>
                <w:sz w:val="24"/>
                <w:szCs w:val="24"/>
                <w:lang w:val="kk-KZ"/>
              </w:rPr>
            </w:pPr>
          </w:p>
          <w:p w:rsidR="00416669" w:rsidRPr="00295684" w:rsidRDefault="00416669" w:rsidP="00691B91">
            <w:pPr>
              <w:pStyle w:val="NoSpacing"/>
              <w:rPr>
                <w:b/>
                <w:color w:val="000000"/>
                <w:sz w:val="24"/>
                <w:szCs w:val="24"/>
                <w:lang w:val="kk-KZ"/>
              </w:rPr>
            </w:pPr>
          </w:p>
        </w:tc>
        <w:tc>
          <w:tcPr>
            <w:tcW w:w="812" w:type="pct"/>
          </w:tcPr>
          <w:p w:rsidR="00416669" w:rsidRPr="00134891" w:rsidRDefault="00416669" w:rsidP="00691B91">
            <w:pPr>
              <w:spacing w:after="0" w:line="240" w:lineRule="auto"/>
              <w:rPr>
                <w:rFonts w:ascii="Times New Roman" w:hAnsi="Times New Roman"/>
                <w:b/>
                <w:color w:val="FF0000"/>
                <w:sz w:val="24"/>
                <w:szCs w:val="24"/>
                <w:lang w:val="kk-KZ"/>
              </w:rPr>
            </w:pPr>
            <w:r w:rsidRPr="00134891">
              <w:rPr>
                <w:rFonts w:ascii="Times New Roman" w:hAnsi="Times New Roman"/>
                <w:b/>
                <w:color w:val="FF0000"/>
                <w:sz w:val="24"/>
                <w:szCs w:val="24"/>
                <w:lang w:val="kk-KZ"/>
              </w:rPr>
              <w:t>Сюжеттік ойын:</w:t>
            </w:r>
          </w:p>
          <w:p w:rsidR="00416669" w:rsidRPr="00134891" w:rsidRDefault="00416669" w:rsidP="00691B91">
            <w:pPr>
              <w:spacing w:after="0" w:line="240" w:lineRule="auto"/>
              <w:rPr>
                <w:rFonts w:ascii="Times New Roman" w:hAnsi="Times New Roman"/>
                <w:color w:val="FF0000"/>
                <w:sz w:val="24"/>
                <w:szCs w:val="24"/>
                <w:lang w:val="kk-KZ"/>
              </w:rPr>
            </w:pPr>
            <w:r w:rsidRPr="00134891">
              <w:rPr>
                <w:rFonts w:ascii="Times New Roman" w:hAnsi="Times New Roman"/>
                <w:color w:val="FF0000"/>
                <w:sz w:val="24"/>
                <w:szCs w:val="24"/>
                <w:lang w:val="kk-KZ"/>
              </w:rPr>
              <w:t>«Менің ата-әжем»</w:t>
            </w:r>
          </w:p>
          <w:p w:rsidR="00416669" w:rsidRPr="00295684" w:rsidRDefault="00416669" w:rsidP="00691B91">
            <w:pPr>
              <w:spacing w:after="0" w:line="240" w:lineRule="auto"/>
              <w:rPr>
                <w:rFonts w:ascii="Times New Roman" w:hAnsi="Times New Roman"/>
                <w:color w:val="000000"/>
                <w:sz w:val="24"/>
                <w:szCs w:val="24"/>
                <w:lang w:val="kk-KZ"/>
              </w:rPr>
            </w:pPr>
            <w:r w:rsidRPr="00134891">
              <w:rPr>
                <w:rFonts w:ascii="Times New Roman" w:hAnsi="Times New Roman"/>
                <w:b/>
                <w:color w:val="FF0000"/>
                <w:sz w:val="24"/>
                <w:szCs w:val="24"/>
                <w:lang w:val="kk-KZ"/>
              </w:rPr>
              <w:t>Мақсаты:</w:t>
            </w:r>
            <w:r w:rsidRPr="00295684">
              <w:rPr>
                <w:rFonts w:ascii="Times New Roman" w:hAnsi="Times New Roman"/>
                <w:b/>
                <w:color w:val="000000"/>
                <w:sz w:val="24"/>
                <w:szCs w:val="24"/>
                <w:lang w:val="kk-KZ"/>
              </w:rPr>
              <w:t xml:space="preserve"> </w:t>
            </w:r>
            <w:r w:rsidRPr="00295684">
              <w:rPr>
                <w:rFonts w:ascii="Times New Roman" w:hAnsi="Times New Roman"/>
                <w:color w:val="000000"/>
                <w:sz w:val="24"/>
                <w:szCs w:val="24"/>
                <w:lang w:val="kk-KZ"/>
              </w:rPr>
              <w:t>Отбасы мүшелерінің үйдегі қызметтерін үйрету.</w:t>
            </w:r>
          </w:p>
          <w:p w:rsidR="00416669" w:rsidRDefault="00416669" w:rsidP="00691B91">
            <w:pPr>
              <w:pStyle w:val="NoSpacing"/>
              <w:rPr>
                <w:b/>
                <w:sz w:val="24"/>
                <w:szCs w:val="24"/>
                <w:lang w:val="kk-KZ"/>
              </w:rPr>
            </w:pPr>
            <w:r>
              <w:rPr>
                <w:b/>
                <w:sz w:val="24"/>
                <w:szCs w:val="24"/>
                <w:lang w:val="kk-KZ"/>
              </w:rPr>
              <w:t>1.Сауат ашу негіздері</w:t>
            </w:r>
          </w:p>
          <w:p w:rsidR="00416669" w:rsidRDefault="00416669" w:rsidP="00691B91">
            <w:pPr>
              <w:pStyle w:val="NoSpacing"/>
              <w:rPr>
                <w:b/>
                <w:sz w:val="24"/>
                <w:szCs w:val="24"/>
                <w:lang w:val="kk-KZ"/>
              </w:rPr>
            </w:pPr>
            <w:r w:rsidRPr="002F2314">
              <w:rPr>
                <w:b/>
                <w:sz w:val="24"/>
                <w:szCs w:val="24"/>
                <w:lang w:val="kk-KZ"/>
              </w:rPr>
              <w:t>Дыбыстық талдау [р]</w:t>
            </w:r>
          </w:p>
          <w:p w:rsidR="00416669" w:rsidRPr="002F2314" w:rsidRDefault="00416669" w:rsidP="00691B91">
            <w:pPr>
              <w:pStyle w:val="NoSpacing"/>
              <w:rPr>
                <w:b/>
                <w:sz w:val="24"/>
                <w:szCs w:val="24"/>
                <w:lang w:val="kk-KZ"/>
              </w:rPr>
            </w:pPr>
            <w:r w:rsidRPr="007B5FE7">
              <w:rPr>
                <w:lang w:val="kk-KZ"/>
              </w:rPr>
              <w:t>Міндеттері: 1. Дыбыстық талдау жасауға жаттықтыру. 2. Дауысты, дауыссыз дыбыстардың түрлеріне жатығулар жасату, сөйлем құрату арқылы зейіндері мен логикалық ойлауларын дамыту. 3. Мамандық түрлерімен таныстыру арқылы əр мамандық иелерінің жұмысын құрметтеуге тəрбиелеу.</w:t>
            </w:r>
          </w:p>
          <w:p w:rsidR="00416669" w:rsidRDefault="00416669" w:rsidP="00691B91">
            <w:pPr>
              <w:pStyle w:val="NoSpacing"/>
              <w:rPr>
                <w:b/>
                <w:lang w:val="kk-KZ"/>
              </w:rPr>
            </w:pPr>
            <w:r w:rsidRPr="0051691C">
              <w:rPr>
                <w:b/>
                <w:lang w:val="kk-KZ"/>
              </w:rPr>
              <w:t>2.Қоршаған орта</w:t>
            </w:r>
          </w:p>
          <w:p w:rsidR="00416669" w:rsidRPr="002B6E31" w:rsidRDefault="00416669" w:rsidP="002B6E31">
            <w:pPr>
              <w:pStyle w:val="Default"/>
              <w:rPr>
                <w:b/>
                <w:sz w:val="22"/>
                <w:szCs w:val="22"/>
              </w:rPr>
            </w:pPr>
            <w:r w:rsidRPr="002B6E31">
              <w:rPr>
                <w:b/>
                <w:sz w:val="22"/>
                <w:szCs w:val="22"/>
              </w:rPr>
              <w:t xml:space="preserve">Алақай, көктем келді! </w:t>
            </w:r>
          </w:p>
          <w:p w:rsidR="00416669" w:rsidRPr="002B6E31" w:rsidRDefault="00416669" w:rsidP="002B6E31">
            <w:pPr>
              <w:pStyle w:val="NoSpacing"/>
              <w:rPr>
                <w:b/>
                <w:color w:val="000000"/>
                <w:sz w:val="24"/>
                <w:szCs w:val="24"/>
              </w:rPr>
            </w:pPr>
            <w:r w:rsidRPr="007B5FE7">
              <w:t>Балалардың жануарлар мен өсімдіктер үшін жылу көзі болып табылатын күн туралы түсініктерін пысықтау.  Өзіндік тəжірибеалды жұмыстарды ұйымдастыру арқылы балалардың осыған қатысты түсініктерін кеңейту.  Танымдық қызығушылықтарын арттыру, зерттеушілік мəдениетін қалыптастыру.</w:t>
            </w:r>
          </w:p>
        </w:tc>
        <w:tc>
          <w:tcPr>
            <w:tcW w:w="837" w:type="pct"/>
          </w:tcPr>
          <w:p w:rsidR="00416669" w:rsidRPr="00134891" w:rsidRDefault="00416669" w:rsidP="00691B91">
            <w:pPr>
              <w:spacing w:after="0" w:line="240" w:lineRule="auto"/>
              <w:ind w:right="-79"/>
              <w:rPr>
                <w:rFonts w:ascii="Times New Roman" w:hAnsi="Times New Roman"/>
                <w:b/>
                <w:color w:val="FF0000"/>
                <w:sz w:val="24"/>
                <w:szCs w:val="24"/>
                <w:lang w:val="kk-KZ" w:eastAsia="ru-RU"/>
              </w:rPr>
            </w:pPr>
            <w:r w:rsidRPr="00134891">
              <w:rPr>
                <w:rFonts w:ascii="Times New Roman" w:hAnsi="Times New Roman"/>
                <w:b/>
                <w:color w:val="FF0000"/>
                <w:sz w:val="24"/>
                <w:szCs w:val="24"/>
                <w:lang w:val="kk-KZ" w:eastAsia="ru-RU"/>
              </w:rPr>
              <w:t>«Машина»</w:t>
            </w:r>
          </w:p>
          <w:p w:rsidR="00416669" w:rsidRPr="00295684" w:rsidRDefault="00416669" w:rsidP="00691B91">
            <w:pPr>
              <w:spacing w:after="0" w:line="240" w:lineRule="auto"/>
              <w:rPr>
                <w:rFonts w:ascii="Times New Roman" w:hAnsi="Times New Roman"/>
                <w:color w:val="000000"/>
                <w:sz w:val="24"/>
                <w:szCs w:val="24"/>
                <w:lang w:val="kk-KZ"/>
              </w:rPr>
            </w:pPr>
            <w:r w:rsidRPr="00295684">
              <w:rPr>
                <w:rFonts w:ascii="Times New Roman" w:hAnsi="Times New Roman"/>
                <w:sz w:val="24"/>
                <w:szCs w:val="24"/>
                <w:lang w:val="kk-KZ" w:eastAsia="ru-RU"/>
              </w:rPr>
              <w:t>Мақсаты: Айнала қоршаған ортадан көргендерін , алған әсерлерін бейнелей білуге жаттықтыру. Тіктөртбұрыш, дөңгелек пішіндерден тұратын заттық сурет салу қабілеттерін жетілдіру.</w:t>
            </w:r>
          </w:p>
          <w:p w:rsidR="00416669" w:rsidRDefault="00416669" w:rsidP="00691B91">
            <w:pPr>
              <w:pStyle w:val="NoSpacing"/>
              <w:rPr>
                <w:b/>
                <w:sz w:val="24"/>
                <w:szCs w:val="24"/>
                <w:lang w:val="kk-KZ"/>
              </w:rPr>
            </w:pPr>
            <w:r>
              <w:rPr>
                <w:b/>
                <w:color w:val="000000"/>
                <w:sz w:val="24"/>
                <w:szCs w:val="24"/>
                <w:lang w:val="kk-KZ"/>
              </w:rPr>
              <w:t>1.</w:t>
            </w:r>
            <w:r w:rsidRPr="00295684">
              <w:rPr>
                <w:b/>
                <w:sz w:val="24"/>
                <w:szCs w:val="24"/>
                <w:lang w:val="kk-KZ"/>
              </w:rPr>
              <w:t xml:space="preserve"> Көркем әдебиет</w:t>
            </w:r>
          </w:p>
          <w:p w:rsidR="00416669" w:rsidRPr="00F90744" w:rsidRDefault="00416669" w:rsidP="00F90744">
            <w:pPr>
              <w:pStyle w:val="Default"/>
              <w:rPr>
                <w:b/>
              </w:rPr>
            </w:pPr>
            <w:r w:rsidRPr="00F90744">
              <w:rPr>
                <w:b/>
              </w:rPr>
              <w:t xml:space="preserve">Үш қыз </w:t>
            </w:r>
          </w:p>
          <w:p w:rsidR="00416669" w:rsidRDefault="00416669" w:rsidP="00F90744">
            <w:pPr>
              <w:pStyle w:val="NoSpacing"/>
              <w:rPr>
                <w:b/>
                <w:bCs/>
                <w:sz w:val="23"/>
                <w:szCs w:val="23"/>
              </w:rPr>
            </w:pPr>
            <w:r w:rsidRPr="00F90744">
              <w:rPr>
                <w:b/>
                <w:bCs/>
                <w:sz w:val="23"/>
                <w:szCs w:val="23"/>
              </w:rPr>
              <w:t>(татар халық ертегісі)</w:t>
            </w:r>
          </w:p>
          <w:p w:rsidR="00416669" w:rsidRPr="007B5FE7" w:rsidRDefault="00416669" w:rsidP="00F90744">
            <w:pPr>
              <w:pStyle w:val="Default"/>
              <w:rPr>
                <w:sz w:val="23"/>
                <w:szCs w:val="23"/>
                <w:lang w:val="kk-KZ"/>
              </w:rPr>
            </w:pPr>
            <w:r w:rsidRPr="007B5FE7">
              <w:rPr>
                <w:sz w:val="23"/>
                <w:szCs w:val="23"/>
                <w:lang w:val="kk-KZ"/>
              </w:rPr>
              <w:t xml:space="preserve">Ертегі мазмұнын эмоциялық-бейнелі қабылдауға, баяндауға баулу. Ертегіні баяндауда сюжеттік бірізділікті сақтау, әңгімелеу барысында бейнелеуіш сөздерді қолдануға үйрету. </w:t>
            </w:r>
          </w:p>
          <w:p w:rsidR="00416669" w:rsidRPr="00F90744" w:rsidRDefault="00416669" w:rsidP="00F90744">
            <w:pPr>
              <w:pStyle w:val="NoSpacing"/>
              <w:rPr>
                <w:b/>
                <w:sz w:val="24"/>
                <w:szCs w:val="24"/>
                <w:lang w:val="kk-KZ"/>
              </w:rPr>
            </w:pPr>
            <w:r w:rsidRPr="007B5FE7">
              <w:rPr>
                <w:sz w:val="23"/>
                <w:szCs w:val="23"/>
                <w:lang w:val="kk-KZ"/>
              </w:rPr>
              <w:t xml:space="preserve">Ертегі мазмұнында қоршаған орта, табиғат туралы түсініктерін және сүйіспеншілік сезімдерін дамыту. </w:t>
            </w:r>
            <w:r w:rsidRPr="00F90744">
              <w:rPr>
                <w:sz w:val="23"/>
                <w:szCs w:val="23"/>
                <w:lang w:val="kk-KZ"/>
              </w:rPr>
              <w:t>Балаларды ананы сыйлауға, құрметтеуге, адамгершілікке тәрбиелеу.</w:t>
            </w:r>
          </w:p>
          <w:p w:rsidR="00416669" w:rsidRDefault="00416669" w:rsidP="00691B91">
            <w:pPr>
              <w:pStyle w:val="NoSpacing"/>
              <w:rPr>
                <w:b/>
                <w:sz w:val="24"/>
                <w:szCs w:val="24"/>
                <w:lang w:val="kk-KZ"/>
              </w:rPr>
            </w:pPr>
            <w:r w:rsidRPr="00B73227">
              <w:rPr>
                <w:b/>
                <w:sz w:val="24"/>
                <w:szCs w:val="24"/>
                <w:lang w:val="kk-KZ"/>
              </w:rPr>
              <w:t>2.</w:t>
            </w:r>
            <w:r>
              <w:rPr>
                <w:b/>
                <w:sz w:val="24"/>
                <w:szCs w:val="24"/>
                <w:lang w:val="kk-KZ"/>
              </w:rPr>
              <w:t>Сауат ашу негіздері</w:t>
            </w:r>
          </w:p>
          <w:p w:rsidR="00416669" w:rsidRDefault="00416669" w:rsidP="00F90744">
            <w:pPr>
              <w:pStyle w:val="NoSpacing"/>
              <w:rPr>
                <w:b/>
                <w:sz w:val="24"/>
                <w:szCs w:val="24"/>
                <w:lang w:val="kk-KZ"/>
              </w:rPr>
            </w:pPr>
            <w:r w:rsidRPr="00F90744">
              <w:rPr>
                <w:b/>
                <w:sz w:val="24"/>
                <w:szCs w:val="24"/>
                <w:lang w:val="kk-KZ"/>
              </w:rPr>
              <w:t>Дыбыстық талдау [р]</w:t>
            </w:r>
          </w:p>
          <w:p w:rsidR="00416669" w:rsidRPr="00F90744" w:rsidRDefault="00416669" w:rsidP="00F90744">
            <w:pPr>
              <w:pStyle w:val="NoSpacing"/>
              <w:rPr>
                <w:b/>
                <w:color w:val="000000"/>
                <w:sz w:val="24"/>
                <w:szCs w:val="24"/>
                <w:lang w:val="kk-KZ"/>
              </w:rPr>
            </w:pPr>
            <w:r w:rsidRPr="007B5FE7">
              <w:rPr>
                <w:lang w:val="kk-KZ"/>
              </w:rPr>
              <w:t>Міндеттері: 1. Дыбыстық талдау жасауға жаттықтыру. 2. Дауысты, дауыссыз дыбыстардың түрлеріне жатығулар жасату, сөйлем құрату арқылы зейіндері мен логикалық ойлауларын дамыту. 3. Мамандық түрлерімен таныстыру арқылы əр мамандық иелерінің жұмысын құрметтеуге тəрбиелеу.</w:t>
            </w:r>
          </w:p>
        </w:tc>
        <w:tc>
          <w:tcPr>
            <w:tcW w:w="869" w:type="pct"/>
          </w:tcPr>
          <w:p w:rsidR="00416669" w:rsidRPr="00134891" w:rsidRDefault="00416669" w:rsidP="00691B91">
            <w:pPr>
              <w:spacing w:after="0" w:line="240" w:lineRule="auto"/>
              <w:rPr>
                <w:rFonts w:ascii="Times New Roman" w:hAnsi="Times New Roman"/>
                <w:color w:val="FF0000"/>
                <w:sz w:val="24"/>
                <w:szCs w:val="24"/>
                <w:lang w:val="kk-KZ" w:eastAsia="kk-KZ"/>
              </w:rPr>
            </w:pPr>
            <w:r w:rsidRPr="00134891">
              <w:rPr>
                <w:rFonts w:ascii="Times New Roman" w:hAnsi="Times New Roman"/>
                <w:b/>
                <w:color w:val="FF0000"/>
                <w:sz w:val="24"/>
                <w:szCs w:val="24"/>
                <w:lang w:val="kk-KZ" w:eastAsia="kk-KZ"/>
              </w:rPr>
              <w:t>«Мимикалық жаттығу»</w:t>
            </w:r>
          </w:p>
          <w:p w:rsidR="00416669" w:rsidRDefault="00416669" w:rsidP="00691B91">
            <w:pPr>
              <w:spacing w:after="0" w:line="240" w:lineRule="auto"/>
              <w:rPr>
                <w:rFonts w:ascii="Times New Roman" w:hAnsi="Times New Roman"/>
                <w:color w:val="000000"/>
                <w:sz w:val="24"/>
                <w:szCs w:val="24"/>
                <w:lang w:val="kk-KZ" w:eastAsia="kk-KZ"/>
              </w:rPr>
            </w:pPr>
            <w:r w:rsidRPr="00295684">
              <w:rPr>
                <w:rFonts w:ascii="Times New Roman" w:hAnsi="Times New Roman"/>
                <w:b/>
                <w:color w:val="000000"/>
                <w:sz w:val="24"/>
                <w:szCs w:val="24"/>
                <w:lang w:val="kk-KZ" w:eastAsia="kk-KZ"/>
              </w:rPr>
              <w:t>Мақсаты:</w:t>
            </w:r>
            <w:r w:rsidRPr="00295684">
              <w:rPr>
                <w:rFonts w:ascii="Times New Roman" w:hAnsi="Times New Roman"/>
                <w:color w:val="000000"/>
                <w:sz w:val="24"/>
                <w:szCs w:val="24"/>
                <w:lang w:val="kk-KZ" w:eastAsia="kk-KZ"/>
              </w:rPr>
              <w:t xml:space="preserve"> балалардың көңіл күйлерін түрлі эмоциялармен білдіруге үйрету.</w:t>
            </w:r>
          </w:p>
          <w:p w:rsidR="00416669" w:rsidRDefault="00416669" w:rsidP="00691B91">
            <w:pPr>
              <w:pStyle w:val="NoSpacing"/>
              <w:rPr>
                <w:b/>
                <w:sz w:val="24"/>
                <w:szCs w:val="24"/>
                <w:lang w:val="kk-KZ"/>
              </w:rPr>
            </w:pPr>
            <w:r w:rsidRPr="00B73227">
              <w:rPr>
                <w:b/>
                <w:color w:val="000000"/>
                <w:sz w:val="24"/>
                <w:szCs w:val="24"/>
                <w:lang w:val="kk-KZ" w:eastAsia="kk-KZ"/>
              </w:rPr>
              <w:t>1.</w:t>
            </w:r>
            <w:r w:rsidRPr="00295684">
              <w:rPr>
                <w:b/>
                <w:sz w:val="24"/>
                <w:szCs w:val="24"/>
                <w:lang w:val="kk-KZ"/>
              </w:rPr>
              <w:t>Сөйлеуді дамыту</w:t>
            </w:r>
          </w:p>
          <w:p w:rsidR="00416669" w:rsidRDefault="00416669" w:rsidP="00691B91">
            <w:pPr>
              <w:pStyle w:val="NoSpacing"/>
              <w:rPr>
                <w:b/>
                <w:sz w:val="24"/>
                <w:szCs w:val="24"/>
                <w:lang w:val="kk-KZ"/>
              </w:rPr>
            </w:pPr>
            <w:r w:rsidRPr="008829E1">
              <w:rPr>
                <w:b/>
                <w:sz w:val="24"/>
                <w:szCs w:val="24"/>
                <w:lang w:val="kk-KZ"/>
              </w:rPr>
              <w:t>Мамандықтың</w:t>
            </w:r>
            <w:r w:rsidRPr="008829E1">
              <w:rPr>
                <w:b/>
                <w:spacing w:val="-2"/>
                <w:sz w:val="24"/>
                <w:szCs w:val="24"/>
                <w:lang w:val="kk-KZ"/>
              </w:rPr>
              <w:t xml:space="preserve"> </w:t>
            </w:r>
            <w:r w:rsidRPr="008829E1">
              <w:rPr>
                <w:b/>
                <w:sz w:val="24"/>
                <w:szCs w:val="24"/>
                <w:lang w:val="kk-KZ"/>
              </w:rPr>
              <w:t>бәрі</w:t>
            </w:r>
            <w:r w:rsidRPr="008829E1">
              <w:rPr>
                <w:b/>
                <w:spacing w:val="-2"/>
                <w:sz w:val="24"/>
                <w:szCs w:val="24"/>
                <w:lang w:val="kk-KZ"/>
              </w:rPr>
              <w:t xml:space="preserve"> </w:t>
            </w:r>
            <w:r w:rsidRPr="008829E1">
              <w:rPr>
                <w:b/>
                <w:sz w:val="24"/>
                <w:szCs w:val="24"/>
                <w:lang w:val="kk-KZ"/>
              </w:rPr>
              <w:t>жақсы.</w:t>
            </w:r>
          </w:p>
          <w:p w:rsidR="00416669" w:rsidRPr="008829E1" w:rsidRDefault="00416669" w:rsidP="00691B91">
            <w:pPr>
              <w:pStyle w:val="NoSpacing"/>
              <w:rPr>
                <w:b/>
                <w:sz w:val="24"/>
                <w:szCs w:val="24"/>
                <w:lang w:val="kk-KZ"/>
              </w:rPr>
            </w:pPr>
            <w:r w:rsidRPr="008829E1">
              <w:rPr>
                <w:sz w:val="24"/>
                <w:lang w:val="kk-KZ"/>
              </w:rPr>
              <w:t>Мамандықтар жайлы әңгіме</w:t>
            </w:r>
            <w:r w:rsidRPr="008829E1">
              <w:rPr>
                <w:spacing w:val="1"/>
                <w:sz w:val="24"/>
                <w:lang w:val="kk-KZ"/>
              </w:rPr>
              <w:t xml:space="preserve"> </w:t>
            </w:r>
            <w:r w:rsidRPr="008829E1">
              <w:rPr>
                <w:sz w:val="24"/>
                <w:lang w:val="kk-KZ"/>
              </w:rPr>
              <w:t>жүргізу арқылы сөздік қорларын толықтыру.</w:t>
            </w:r>
            <w:r w:rsidRPr="008829E1">
              <w:rPr>
                <w:spacing w:val="-57"/>
                <w:sz w:val="24"/>
                <w:lang w:val="kk-KZ"/>
              </w:rPr>
              <w:t xml:space="preserve"> </w:t>
            </w:r>
            <w:r w:rsidRPr="002842F5">
              <w:rPr>
                <w:sz w:val="24"/>
                <w:lang w:val="kk-KZ"/>
              </w:rPr>
              <w:t>Ойлау,</w:t>
            </w:r>
            <w:r w:rsidRPr="002842F5">
              <w:rPr>
                <w:spacing w:val="-1"/>
                <w:sz w:val="24"/>
                <w:lang w:val="kk-KZ"/>
              </w:rPr>
              <w:t xml:space="preserve"> </w:t>
            </w:r>
            <w:r w:rsidRPr="002842F5">
              <w:rPr>
                <w:sz w:val="24"/>
                <w:lang w:val="kk-KZ"/>
              </w:rPr>
              <w:t>сөйлеу қабілеттерін дамыту.Мамандық</w:t>
            </w:r>
            <w:r w:rsidRPr="002842F5">
              <w:rPr>
                <w:spacing w:val="-1"/>
                <w:sz w:val="24"/>
                <w:lang w:val="kk-KZ"/>
              </w:rPr>
              <w:t xml:space="preserve"> </w:t>
            </w:r>
            <w:r w:rsidRPr="002842F5">
              <w:rPr>
                <w:sz w:val="24"/>
                <w:lang w:val="kk-KZ"/>
              </w:rPr>
              <w:t>иелерін</w:t>
            </w:r>
            <w:r w:rsidRPr="002842F5">
              <w:rPr>
                <w:spacing w:val="-1"/>
                <w:sz w:val="24"/>
                <w:lang w:val="kk-KZ"/>
              </w:rPr>
              <w:t xml:space="preserve"> </w:t>
            </w:r>
            <w:r w:rsidRPr="002842F5">
              <w:rPr>
                <w:sz w:val="24"/>
                <w:lang w:val="kk-KZ"/>
              </w:rPr>
              <w:t>құрметтеуге</w:t>
            </w:r>
            <w:r w:rsidRPr="002842F5">
              <w:rPr>
                <w:spacing w:val="-3"/>
                <w:sz w:val="24"/>
                <w:lang w:val="kk-KZ"/>
              </w:rPr>
              <w:t xml:space="preserve"> </w:t>
            </w:r>
            <w:r w:rsidRPr="002842F5">
              <w:rPr>
                <w:sz w:val="24"/>
                <w:lang w:val="kk-KZ"/>
              </w:rPr>
              <w:t>тәрбиелеу</w:t>
            </w:r>
          </w:p>
          <w:p w:rsidR="00416669" w:rsidRDefault="00416669" w:rsidP="00691B91">
            <w:pPr>
              <w:pStyle w:val="NoSpacing"/>
              <w:rPr>
                <w:b/>
                <w:sz w:val="24"/>
                <w:szCs w:val="24"/>
                <w:lang w:val="kk-KZ"/>
              </w:rPr>
            </w:pPr>
            <w:r w:rsidRPr="00134891">
              <w:rPr>
                <w:b/>
                <w:sz w:val="24"/>
                <w:lang w:val="kk-KZ"/>
              </w:rPr>
              <w:t>2.</w:t>
            </w:r>
            <w:r w:rsidRPr="00295684">
              <w:rPr>
                <w:b/>
                <w:sz w:val="24"/>
                <w:szCs w:val="24"/>
                <w:lang w:val="kk-KZ"/>
              </w:rPr>
              <w:t>Математика негіздері</w:t>
            </w:r>
          </w:p>
          <w:p w:rsidR="00416669" w:rsidRPr="002842F5" w:rsidRDefault="00416669" w:rsidP="00F90744">
            <w:pPr>
              <w:pStyle w:val="Default"/>
              <w:rPr>
                <w:b/>
                <w:bCs/>
                <w:sz w:val="23"/>
                <w:szCs w:val="23"/>
                <w:lang w:val="kk-KZ"/>
              </w:rPr>
            </w:pPr>
            <w:r w:rsidRPr="002842F5">
              <w:rPr>
                <w:b/>
                <w:bCs/>
                <w:sz w:val="23"/>
                <w:szCs w:val="23"/>
                <w:lang w:val="kk-KZ"/>
              </w:rPr>
              <w:t xml:space="preserve">Заттар тобын салыстыру және санау </w:t>
            </w:r>
          </w:p>
          <w:p w:rsidR="00416669" w:rsidRPr="00F90744" w:rsidRDefault="00416669" w:rsidP="00F90744">
            <w:pPr>
              <w:pStyle w:val="Default"/>
              <w:rPr>
                <w:b/>
                <w:sz w:val="23"/>
                <w:szCs w:val="23"/>
              </w:rPr>
            </w:pPr>
            <w:r w:rsidRPr="002842F5">
              <w:rPr>
                <w:sz w:val="23"/>
                <w:szCs w:val="23"/>
                <w:lang w:val="kk-KZ"/>
              </w:rPr>
              <w:t xml:space="preserve">топтарда заттардың тең санын анықтауға, санау және топтарды салыстыру негізінде сандық мәндерді дұрыс қорытындылауға үйрету; талдау және қорытындылау білігін дамыту; дербестікке баулу. </w:t>
            </w:r>
            <w:r w:rsidRPr="007B5FE7">
              <w:rPr>
                <w:sz w:val="23"/>
                <w:szCs w:val="23"/>
              </w:rPr>
              <w:t>Есте сақтау, сөйлеу, назар аудару дағдыларын дамыту. Шыдамдылыққа тәрбиелеу</w:t>
            </w:r>
          </w:p>
          <w:p w:rsidR="00416669" w:rsidRPr="00A06F63" w:rsidRDefault="00416669" w:rsidP="00691B91">
            <w:pPr>
              <w:pStyle w:val="Default"/>
              <w:rPr>
                <w:b/>
                <w:sz w:val="23"/>
                <w:szCs w:val="23"/>
                <w:lang w:val="kk-KZ"/>
              </w:rPr>
            </w:pPr>
          </w:p>
          <w:p w:rsidR="00416669" w:rsidRPr="00A06F63" w:rsidRDefault="00416669" w:rsidP="00691B91">
            <w:pPr>
              <w:pStyle w:val="NoSpacing"/>
              <w:rPr>
                <w:sz w:val="24"/>
                <w:lang w:val="kk-KZ"/>
              </w:rPr>
            </w:pPr>
          </w:p>
          <w:p w:rsidR="00416669" w:rsidRPr="00B73227" w:rsidRDefault="00416669" w:rsidP="00691B91">
            <w:pPr>
              <w:pStyle w:val="NoSpacing"/>
              <w:rPr>
                <w:b/>
                <w:sz w:val="24"/>
                <w:szCs w:val="24"/>
                <w:lang w:val="kk-KZ"/>
              </w:rPr>
            </w:pPr>
          </w:p>
          <w:p w:rsidR="00416669" w:rsidRPr="00295684" w:rsidRDefault="00416669" w:rsidP="00691B91">
            <w:pPr>
              <w:pStyle w:val="NoSpacing"/>
              <w:rPr>
                <w:b/>
                <w:sz w:val="24"/>
                <w:szCs w:val="24"/>
                <w:lang w:val="kk-KZ"/>
              </w:rPr>
            </w:pPr>
          </w:p>
          <w:p w:rsidR="00416669" w:rsidRPr="00295684" w:rsidRDefault="00416669" w:rsidP="00691B91">
            <w:pPr>
              <w:spacing w:after="0" w:line="240" w:lineRule="auto"/>
              <w:rPr>
                <w:rFonts w:ascii="Times New Roman" w:hAnsi="Times New Roman"/>
                <w:color w:val="000000"/>
                <w:sz w:val="24"/>
                <w:szCs w:val="24"/>
                <w:lang w:val="kk-KZ" w:eastAsia="kk-KZ"/>
              </w:rPr>
            </w:pPr>
          </w:p>
          <w:p w:rsidR="00416669" w:rsidRPr="00295684" w:rsidRDefault="00416669" w:rsidP="00691B91">
            <w:pPr>
              <w:pStyle w:val="NoSpacing"/>
              <w:rPr>
                <w:b/>
                <w:sz w:val="24"/>
                <w:szCs w:val="24"/>
                <w:lang w:val="kk-KZ"/>
              </w:rPr>
            </w:pPr>
            <w:r w:rsidRPr="00295684">
              <w:rPr>
                <w:b/>
                <w:color w:val="000000"/>
                <w:sz w:val="24"/>
                <w:szCs w:val="24"/>
                <w:lang w:val="kk-KZ"/>
              </w:rPr>
              <w:t xml:space="preserve"> </w:t>
            </w:r>
          </w:p>
        </w:tc>
        <w:tc>
          <w:tcPr>
            <w:tcW w:w="834" w:type="pct"/>
          </w:tcPr>
          <w:p w:rsidR="00416669" w:rsidRPr="00134891" w:rsidRDefault="00416669" w:rsidP="00691B91">
            <w:pPr>
              <w:spacing w:after="0" w:line="240" w:lineRule="auto"/>
              <w:rPr>
                <w:rFonts w:ascii="Times New Roman" w:hAnsi="Times New Roman"/>
                <w:b/>
                <w:color w:val="FF0000"/>
                <w:sz w:val="24"/>
                <w:szCs w:val="24"/>
                <w:lang w:val="kk-KZ"/>
              </w:rPr>
            </w:pPr>
            <w:r w:rsidRPr="00134891">
              <w:rPr>
                <w:rFonts w:ascii="Times New Roman" w:hAnsi="Times New Roman"/>
                <w:b/>
                <w:color w:val="FF0000"/>
                <w:sz w:val="24"/>
                <w:szCs w:val="24"/>
                <w:lang w:eastAsia="ru-RU"/>
              </w:rPr>
              <w:t>Жаңылтпаш жаттау</w:t>
            </w:r>
          </w:p>
          <w:p w:rsidR="00416669" w:rsidRPr="00295684" w:rsidRDefault="00416669" w:rsidP="00691B91">
            <w:pPr>
              <w:spacing w:after="0" w:line="240" w:lineRule="auto"/>
              <w:rPr>
                <w:rFonts w:ascii="Times New Roman" w:hAnsi="Times New Roman"/>
                <w:sz w:val="24"/>
                <w:szCs w:val="24"/>
                <w:lang w:eastAsia="ru-RU"/>
              </w:rPr>
            </w:pPr>
            <w:r w:rsidRPr="00295684">
              <w:rPr>
                <w:rFonts w:ascii="Times New Roman" w:hAnsi="Times New Roman"/>
                <w:sz w:val="24"/>
                <w:szCs w:val="24"/>
                <w:lang w:eastAsia="ru-RU"/>
              </w:rPr>
              <w:t>Шеше, шеше</w:t>
            </w:r>
          </w:p>
          <w:p w:rsidR="00416669" w:rsidRPr="00295684" w:rsidRDefault="00416669" w:rsidP="00691B91">
            <w:pPr>
              <w:spacing w:after="0" w:line="240" w:lineRule="auto"/>
              <w:rPr>
                <w:rFonts w:ascii="Times New Roman" w:hAnsi="Times New Roman"/>
                <w:sz w:val="24"/>
                <w:szCs w:val="24"/>
                <w:lang w:eastAsia="ru-RU"/>
              </w:rPr>
            </w:pPr>
            <w:r w:rsidRPr="00295684">
              <w:rPr>
                <w:rFonts w:ascii="Times New Roman" w:hAnsi="Times New Roman"/>
                <w:sz w:val="24"/>
                <w:szCs w:val="24"/>
                <w:lang w:eastAsia="ru-RU"/>
              </w:rPr>
              <w:t>Неше кесе</w:t>
            </w:r>
          </w:p>
          <w:p w:rsidR="00416669" w:rsidRPr="00295684" w:rsidRDefault="00416669" w:rsidP="00691B91">
            <w:pPr>
              <w:spacing w:after="0" w:line="240" w:lineRule="auto"/>
              <w:rPr>
                <w:rFonts w:ascii="Times New Roman" w:hAnsi="Times New Roman"/>
                <w:sz w:val="24"/>
                <w:szCs w:val="24"/>
                <w:lang w:eastAsia="ru-RU"/>
              </w:rPr>
            </w:pPr>
            <w:r w:rsidRPr="00295684">
              <w:rPr>
                <w:rFonts w:ascii="Times New Roman" w:hAnsi="Times New Roman"/>
                <w:sz w:val="24"/>
                <w:szCs w:val="24"/>
                <w:lang w:eastAsia="ru-RU"/>
              </w:rPr>
              <w:t>Сынды кеше</w:t>
            </w:r>
          </w:p>
          <w:p w:rsidR="00416669" w:rsidRPr="00295684" w:rsidRDefault="00416669" w:rsidP="00691B91">
            <w:pPr>
              <w:spacing w:after="0" w:line="240" w:lineRule="auto"/>
              <w:rPr>
                <w:rFonts w:ascii="Times New Roman" w:hAnsi="Times New Roman"/>
                <w:b/>
                <w:sz w:val="24"/>
                <w:szCs w:val="24"/>
                <w:lang w:eastAsia="ru-RU"/>
              </w:rPr>
            </w:pPr>
            <w:r w:rsidRPr="00295684">
              <w:rPr>
                <w:rFonts w:ascii="Times New Roman" w:hAnsi="Times New Roman"/>
                <w:b/>
                <w:sz w:val="24"/>
                <w:szCs w:val="24"/>
                <w:lang w:eastAsia="ru-RU"/>
              </w:rPr>
              <w:t>«Үй  жасаймыз»</w:t>
            </w:r>
          </w:p>
          <w:p w:rsidR="00416669" w:rsidRPr="00295684" w:rsidRDefault="00416669" w:rsidP="00691B91">
            <w:pPr>
              <w:spacing w:after="0" w:line="240" w:lineRule="auto"/>
              <w:rPr>
                <w:rFonts w:ascii="Times New Roman" w:hAnsi="Times New Roman"/>
                <w:b/>
                <w:sz w:val="24"/>
                <w:szCs w:val="24"/>
                <w:lang w:eastAsia="ru-RU"/>
              </w:rPr>
            </w:pPr>
            <w:r w:rsidRPr="00295684">
              <w:rPr>
                <w:rFonts w:ascii="Times New Roman" w:hAnsi="Times New Roman"/>
                <w:sz w:val="24"/>
                <w:szCs w:val="24"/>
                <w:lang w:eastAsia="ru-RU"/>
              </w:rPr>
              <w:t>Қиынды суреттермен жұмыс</w:t>
            </w:r>
          </w:p>
          <w:p w:rsidR="00416669" w:rsidRPr="00295684" w:rsidRDefault="00416669" w:rsidP="00691B91">
            <w:pPr>
              <w:spacing w:after="0" w:line="240" w:lineRule="auto"/>
              <w:rPr>
                <w:rFonts w:ascii="Times New Roman" w:hAnsi="Times New Roman"/>
                <w:sz w:val="24"/>
                <w:szCs w:val="24"/>
                <w:lang w:val="kk-KZ" w:eastAsia="ru-RU"/>
              </w:rPr>
            </w:pPr>
            <w:r w:rsidRPr="00295684">
              <w:rPr>
                <w:rFonts w:ascii="Times New Roman" w:hAnsi="Times New Roman"/>
                <w:b/>
                <w:sz w:val="24"/>
                <w:szCs w:val="24"/>
                <w:lang w:eastAsia="ru-RU"/>
              </w:rPr>
              <w:t>Мақсаты:</w:t>
            </w:r>
            <w:r w:rsidRPr="00295684">
              <w:rPr>
                <w:rFonts w:ascii="Times New Roman" w:hAnsi="Times New Roman"/>
                <w:b/>
                <w:sz w:val="24"/>
                <w:szCs w:val="24"/>
                <w:lang w:val="kk-KZ" w:eastAsia="ru-RU"/>
              </w:rPr>
              <w:t xml:space="preserve">  </w:t>
            </w:r>
            <w:r w:rsidRPr="00295684">
              <w:rPr>
                <w:rFonts w:ascii="Times New Roman" w:hAnsi="Times New Roman"/>
                <w:sz w:val="24"/>
                <w:szCs w:val="24"/>
                <w:lang w:val="kk-KZ" w:eastAsia="ru-RU"/>
              </w:rPr>
              <w:t>Л</w:t>
            </w:r>
            <w:r w:rsidRPr="00295684">
              <w:rPr>
                <w:rFonts w:ascii="Times New Roman" w:hAnsi="Times New Roman"/>
                <w:sz w:val="24"/>
                <w:szCs w:val="24"/>
                <w:lang w:eastAsia="ru-RU"/>
              </w:rPr>
              <w:t>огикалық ойлауға үйрету</w:t>
            </w:r>
            <w:r w:rsidRPr="00295684">
              <w:rPr>
                <w:rFonts w:ascii="Times New Roman" w:hAnsi="Times New Roman"/>
                <w:sz w:val="24"/>
                <w:szCs w:val="24"/>
                <w:lang w:val="kk-KZ" w:eastAsia="ru-RU"/>
              </w:rPr>
              <w:t>.</w:t>
            </w:r>
          </w:p>
          <w:p w:rsidR="00416669" w:rsidRDefault="00416669" w:rsidP="00691B91">
            <w:pPr>
              <w:pStyle w:val="NoSpacing"/>
              <w:rPr>
                <w:b/>
                <w:sz w:val="24"/>
                <w:szCs w:val="24"/>
                <w:lang w:val="kk-KZ"/>
              </w:rPr>
            </w:pPr>
            <w:r>
              <w:rPr>
                <w:b/>
                <w:sz w:val="24"/>
                <w:szCs w:val="24"/>
                <w:lang w:val="kk-KZ"/>
              </w:rPr>
              <w:t>1.</w:t>
            </w:r>
            <w:r w:rsidRPr="00295684">
              <w:rPr>
                <w:b/>
                <w:sz w:val="24"/>
                <w:szCs w:val="24"/>
                <w:lang w:val="kk-KZ"/>
              </w:rPr>
              <w:t xml:space="preserve"> Көркем әдебиет</w:t>
            </w:r>
          </w:p>
          <w:p w:rsidR="00416669" w:rsidRPr="00F712F8" w:rsidRDefault="00416669" w:rsidP="00F712F8">
            <w:pPr>
              <w:pStyle w:val="Default"/>
              <w:rPr>
                <w:b/>
              </w:rPr>
            </w:pPr>
            <w:r w:rsidRPr="00F712F8">
              <w:rPr>
                <w:b/>
              </w:rPr>
              <w:t xml:space="preserve">Үш қыз </w:t>
            </w:r>
          </w:p>
          <w:p w:rsidR="00416669" w:rsidRDefault="00416669" w:rsidP="00F712F8">
            <w:pPr>
              <w:pStyle w:val="NoSpacing"/>
              <w:rPr>
                <w:b/>
                <w:bCs/>
                <w:sz w:val="23"/>
                <w:szCs w:val="23"/>
              </w:rPr>
            </w:pPr>
            <w:r w:rsidRPr="00F712F8">
              <w:rPr>
                <w:b/>
                <w:bCs/>
                <w:sz w:val="23"/>
                <w:szCs w:val="23"/>
              </w:rPr>
              <w:t>(татар халық ертегісі)</w:t>
            </w:r>
          </w:p>
          <w:p w:rsidR="00416669" w:rsidRPr="007B5FE7" w:rsidRDefault="00416669" w:rsidP="00F712F8">
            <w:pPr>
              <w:pStyle w:val="Default"/>
              <w:rPr>
                <w:sz w:val="23"/>
                <w:szCs w:val="23"/>
                <w:lang w:val="kk-KZ"/>
              </w:rPr>
            </w:pPr>
            <w:r w:rsidRPr="007B5FE7">
              <w:rPr>
                <w:sz w:val="23"/>
                <w:szCs w:val="23"/>
                <w:lang w:val="kk-KZ"/>
              </w:rPr>
              <w:t xml:space="preserve">Ертегі мазмұнын эмоциялық-бейнелі қабылдауға, баяндауға баулу. Ертегіні баяндауда сюжеттік бірізділікті сақтау, әңгімелеу барысында бейнелеуіш сөздерді қолдануға үйрету. </w:t>
            </w:r>
          </w:p>
          <w:p w:rsidR="00416669" w:rsidRPr="00F712F8" w:rsidRDefault="00416669" w:rsidP="00F712F8">
            <w:pPr>
              <w:pStyle w:val="NoSpacing"/>
              <w:rPr>
                <w:b/>
                <w:sz w:val="24"/>
                <w:szCs w:val="24"/>
                <w:lang w:val="kk-KZ"/>
              </w:rPr>
            </w:pPr>
            <w:r w:rsidRPr="007B5FE7">
              <w:rPr>
                <w:sz w:val="23"/>
                <w:szCs w:val="23"/>
                <w:lang w:val="kk-KZ"/>
              </w:rPr>
              <w:t xml:space="preserve">Ертегі мазмұнында қоршаған орта, табиғат туралы түсініктерін және сүйіспеншілік сезімдерін дамыту. </w:t>
            </w:r>
            <w:r w:rsidRPr="00F712F8">
              <w:rPr>
                <w:sz w:val="23"/>
                <w:szCs w:val="23"/>
                <w:lang w:val="kk-KZ"/>
              </w:rPr>
              <w:t>Балаларды ананы сыйлауға, құрметтеуге, адамгершілікке тәрбиелеу.</w:t>
            </w:r>
          </w:p>
          <w:p w:rsidR="00416669" w:rsidRDefault="00416669" w:rsidP="00691B91">
            <w:pPr>
              <w:pStyle w:val="NoSpacing"/>
              <w:rPr>
                <w:b/>
                <w:sz w:val="24"/>
                <w:szCs w:val="24"/>
                <w:lang w:val="kk-KZ"/>
              </w:rPr>
            </w:pPr>
            <w:r w:rsidRPr="00B73227">
              <w:rPr>
                <w:b/>
                <w:sz w:val="24"/>
                <w:szCs w:val="24"/>
                <w:lang w:val="kk-KZ"/>
              </w:rPr>
              <w:t>2.</w:t>
            </w:r>
            <w:r>
              <w:rPr>
                <w:b/>
                <w:sz w:val="24"/>
                <w:szCs w:val="24"/>
                <w:lang w:val="kk-KZ"/>
              </w:rPr>
              <w:t>Сауат ашу негіздері</w:t>
            </w:r>
          </w:p>
          <w:p w:rsidR="00416669" w:rsidRDefault="00416669" w:rsidP="00691B91">
            <w:pPr>
              <w:pStyle w:val="NoSpacing"/>
              <w:rPr>
                <w:b/>
                <w:sz w:val="24"/>
                <w:szCs w:val="24"/>
                <w:lang w:val="kk-KZ"/>
              </w:rPr>
            </w:pPr>
            <w:r w:rsidRPr="00F712F8">
              <w:rPr>
                <w:b/>
                <w:sz w:val="24"/>
                <w:szCs w:val="24"/>
                <w:lang w:val="kk-KZ"/>
              </w:rPr>
              <w:t>Біз нені үйрендік,нені білдік? [ч]</w:t>
            </w:r>
          </w:p>
          <w:p w:rsidR="00416669" w:rsidRPr="00F712F8" w:rsidRDefault="00416669" w:rsidP="00691B91">
            <w:pPr>
              <w:pStyle w:val="NoSpacing"/>
              <w:rPr>
                <w:b/>
                <w:sz w:val="24"/>
                <w:szCs w:val="24"/>
                <w:lang w:val="kk-KZ"/>
              </w:rPr>
            </w:pPr>
            <w:r w:rsidRPr="007B5FE7">
              <w:rPr>
                <w:lang w:val="kk-KZ"/>
              </w:rPr>
              <w:t>Міндеттері: 1. Сөзді буынға бөлу дағдыларын жетілдіру; берілген дыбысқа сөз құрай алуға жаттықтыру. 2. Сөздерге дыбыстық талдау жасай білу дағдыларын жетілдіру. 3. Қайырымды болуға тəрбиелеу.</w:t>
            </w:r>
          </w:p>
          <w:p w:rsidR="00416669" w:rsidRPr="00295684" w:rsidRDefault="00416669" w:rsidP="00691B91">
            <w:pPr>
              <w:pStyle w:val="NoSpacing"/>
              <w:rPr>
                <w:b/>
                <w:sz w:val="24"/>
                <w:szCs w:val="24"/>
                <w:lang w:val="kk-KZ"/>
              </w:rPr>
            </w:pPr>
            <w:r w:rsidRPr="00295684">
              <w:rPr>
                <w:b/>
                <w:sz w:val="24"/>
                <w:szCs w:val="24"/>
                <w:lang w:val="kk-KZ"/>
              </w:rPr>
              <w:t xml:space="preserve"> </w:t>
            </w:r>
          </w:p>
        </w:tc>
      </w:tr>
      <w:tr w:rsidR="00416669" w:rsidRPr="00637E45" w:rsidTr="00691B91">
        <w:tc>
          <w:tcPr>
            <w:tcW w:w="798" w:type="pct"/>
          </w:tcPr>
          <w:p w:rsidR="00416669" w:rsidRPr="00295684" w:rsidRDefault="00416669" w:rsidP="00691B9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50" w:type="pct"/>
          </w:tcPr>
          <w:p w:rsidR="00416669" w:rsidRPr="00295684" w:rsidRDefault="00416669" w:rsidP="00691B91">
            <w:pPr>
              <w:spacing w:after="0" w:line="240" w:lineRule="auto"/>
              <w:rPr>
                <w:rFonts w:ascii="Times New Roman" w:hAnsi="Times New Roman"/>
                <w:b/>
                <w:color w:val="000000"/>
                <w:sz w:val="24"/>
                <w:szCs w:val="24"/>
                <w:lang w:val="kk-KZ"/>
              </w:rPr>
            </w:pPr>
            <w:r w:rsidRPr="00295684">
              <w:rPr>
                <w:rFonts w:ascii="Times New Roman" w:hAnsi="Times New Roman"/>
                <w:b/>
                <w:sz w:val="24"/>
                <w:szCs w:val="24"/>
                <w:lang w:val="kk-KZ"/>
              </w:rPr>
              <w:t>«Көлік»</w:t>
            </w:r>
          </w:p>
          <w:p w:rsidR="00416669" w:rsidRPr="00295684" w:rsidRDefault="00416669" w:rsidP="00691B91">
            <w:pPr>
              <w:spacing w:after="0" w:line="240" w:lineRule="auto"/>
              <w:rPr>
                <w:rFonts w:ascii="Times New Roman" w:hAnsi="Times New Roman"/>
                <w:sz w:val="24"/>
                <w:szCs w:val="24"/>
                <w:lang w:val="kk-KZ"/>
              </w:rPr>
            </w:pPr>
            <w:r w:rsidRPr="00295684">
              <w:rPr>
                <w:rFonts w:ascii="Times New Roman" w:hAnsi="Times New Roman"/>
                <w:sz w:val="24"/>
                <w:szCs w:val="24"/>
                <w:lang w:val="kk-KZ"/>
              </w:rPr>
              <w:t>Мақсаты: Балаларға көлік туралы түсінік беру. Олардың қызметінің маңыздылығы туралы ұғымдарын кеңейту. Көлікті жапсыруға үйрету.</w:t>
            </w:r>
          </w:p>
          <w:p w:rsidR="00416669" w:rsidRDefault="00416669" w:rsidP="00691B91">
            <w:pPr>
              <w:spacing w:after="0" w:line="240" w:lineRule="auto"/>
              <w:rPr>
                <w:rFonts w:ascii="Times New Roman" w:hAnsi="Times New Roman"/>
                <w:b/>
                <w:color w:val="000000"/>
                <w:sz w:val="24"/>
                <w:szCs w:val="24"/>
                <w:lang w:val="kk-KZ"/>
              </w:rPr>
            </w:pPr>
            <w:r>
              <w:rPr>
                <w:rFonts w:ascii="Times New Roman" w:hAnsi="Times New Roman"/>
                <w:b/>
                <w:sz w:val="24"/>
                <w:szCs w:val="24"/>
                <w:lang w:val="kk-KZ"/>
              </w:rPr>
              <w:t>3.</w:t>
            </w:r>
            <w:r w:rsidRPr="00295684">
              <w:rPr>
                <w:rFonts w:ascii="Times New Roman" w:hAnsi="Times New Roman"/>
                <w:b/>
                <w:color w:val="000000"/>
                <w:sz w:val="24"/>
                <w:szCs w:val="24"/>
                <w:lang w:val="kk-KZ"/>
              </w:rPr>
              <w:t xml:space="preserve"> Музыка</w:t>
            </w:r>
          </w:p>
          <w:p w:rsidR="00416669" w:rsidRPr="002842F5" w:rsidRDefault="00416669" w:rsidP="00691B91">
            <w:pPr>
              <w:spacing w:after="0" w:line="240" w:lineRule="auto"/>
              <w:rPr>
                <w:rFonts w:ascii="Times New Roman" w:hAnsi="Times New Roman"/>
                <w:b/>
                <w:sz w:val="24"/>
                <w:szCs w:val="24"/>
                <w:lang w:val="kk-KZ"/>
              </w:rPr>
            </w:pPr>
            <w:r w:rsidRPr="002842F5">
              <w:rPr>
                <w:rFonts w:ascii="Times New Roman" w:hAnsi="Times New Roman"/>
                <w:b/>
                <w:sz w:val="24"/>
                <w:szCs w:val="24"/>
                <w:lang w:val="kk-KZ"/>
              </w:rPr>
              <w:t>Көктем</w:t>
            </w:r>
            <w:r w:rsidRPr="002842F5">
              <w:rPr>
                <w:rFonts w:ascii="Times New Roman" w:hAnsi="Times New Roman"/>
                <w:b/>
                <w:spacing w:val="56"/>
                <w:sz w:val="24"/>
                <w:szCs w:val="24"/>
                <w:lang w:val="kk-KZ"/>
              </w:rPr>
              <w:t xml:space="preserve"> </w:t>
            </w:r>
            <w:r w:rsidRPr="002842F5">
              <w:rPr>
                <w:rFonts w:ascii="Times New Roman" w:hAnsi="Times New Roman"/>
                <w:b/>
                <w:sz w:val="24"/>
                <w:szCs w:val="24"/>
                <w:lang w:val="kk-KZ"/>
              </w:rPr>
              <w:t>әндері.</w:t>
            </w:r>
          </w:p>
          <w:p w:rsidR="00416669" w:rsidRDefault="00416669" w:rsidP="00691B91">
            <w:pPr>
              <w:spacing w:after="0" w:line="240" w:lineRule="auto"/>
              <w:rPr>
                <w:rFonts w:ascii="Times New Roman" w:hAnsi="Times New Roman"/>
                <w:lang w:val="kk-KZ"/>
              </w:rPr>
            </w:pPr>
            <w:r w:rsidRPr="00DF1977">
              <w:rPr>
                <w:rFonts w:ascii="Times New Roman" w:hAnsi="Times New Roman"/>
                <w:lang w:val="kk-KZ"/>
              </w:rPr>
              <w:t>Музыкалық дыбысталуының сипаттамасына сүйене отырып, бейненің мазмұны мен музыкалық мәнерлілік элементтерін байланыстыру. Сезіммен, ырғақтық бейнесін сақтай отырып, сөздерді анық және фразалар арасында дұрыс тыныс алып әндерді айту. Балаларға арналған аспапта ойнаудың қарапайым дағдыларын игеру. Ойын арқылы балаларды ептілікке, жылдамдыққа тәрбиелеу</w:t>
            </w:r>
          </w:p>
          <w:p w:rsidR="00416669" w:rsidRDefault="00416669" w:rsidP="00691B91">
            <w:pPr>
              <w:spacing w:after="0" w:line="240" w:lineRule="auto"/>
              <w:rPr>
                <w:rFonts w:ascii="Times New Roman" w:hAnsi="Times New Roman"/>
                <w:lang w:val="kk-KZ"/>
              </w:rPr>
            </w:pPr>
          </w:p>
          <w:p w:rsidR="00416669" w:rsidRDefault="00416669" w:rsidP="00691B91">
            <w:pPr>
              <w:spacing w:after="0" w:line="240" w:lineRule="auto"/>
              <w:rPr>
                <w:rFonts w:ascii="Times New Roman" w:hAnsi="Times New Roman"/>
                <w:lang w:val="kk-KZ"/>
              </w:rPr>
            </w:pPr>
          </w:p>
          <w:p w:rsidR="00416669" w:rsidRDefault="00416669" w:rsidP="00691B91">
            <w:pPr>
              <w:spacing w:after="0" w:line="240" w:lineRule="auto"/>
              <w:rPr>
                <w:rFonts w:ascii="Times New Roman" w:hAnsi="Times New Roman"/>
                <w:lang w:val="kk-KZ"/>
              </w:rPr>
            </w:pPr>
          </w:p>
          <w:p w:rsidR="00416669" w:rsidRDefault="00416669" w:rsidP="00691B91">
            <w:pPr>
              <w:spacing w:after="0" w:line="240" w:lineRule="auto"/>
              <w:rPr>
                <w:rFonts w:ascii="Times New Roman" w:hAnsi="Times New Roman"/>
                <w:lang w:val="kk-KZ"/>
              </w:rPr>
            </w:pPr>
          </w:p>
          <w:p w:rsidR="00416669" w:rsidRDefault="00416669" w:rsidP="00691B91">
            <w:pPr>
              <w:spacing w:after="0" w:line="240" w:lineRule="auto"/>
              <w:rPr>
                <w:rFonts w:ascii="Times New Roman" w:hAnsi="Times New Roman"/>
                <w:lang w:val="kk-KZ"/>
              </w:rPr>
            </w:pPr>
          </w:p>
          <w:p w:rsidR="00416669" w:rsidRDefault="00416669" w:rsidP="00691B91">
            <w:pPr>
              <w:spacing w:after="0" w:line="240" w:lineRule="auto"/>
              <w:rPr>
                <w:rFonts w:ascii="Times New Roman" w:hAnsi="Times New Roman"/>
                <w:lang w:val="kk-KZ"/>
              </w:rPr>
            </w:pPr>
          </w:p>
          <w:p w:rsidR="00416669" w:rsidRDefault="00416669" w:rsidP="00691B91">
            <w:pPr>
              <w:spacing w:after="0" w:line="240" w:lineRule="auto"/>
              <w:rPr>
                <w:rFonts w:ascii="Times New Roman" w:hAnsi="Times New Roman"/>
                <w:lang w:val="kk-KZ"/>
              </w:rPr>
            </w:pPr>
          </w:p>
          <w:p w:rsidR="00416669" w:rsidRDefault="00416669" w:rsidP="00691B91">
            <w:pPr>
              <w:spacing w:after="0" w:line="240" w:lineRule="auto"/>
              <w:rPr>
                <w:rFonts w:ascii="Times New Roman" w:hAnsi="Times New Roman"/>
                <w:lang w:val="kk-KZ"/>
              </w:rPr>
            </w:pPr>
          </w:p>
          <w:p w:rsidR="00416669" w:rsidRDefault="00416669" w:rsidP="00691B91">
            <w:pPr>
              <w:spacing w:after="0" w:line="240" w:lineRule="auto"/>
              <w:rPr>
                <w:rFonts w:ascii="Times New Roman" w:hAnsi="Times New Roman"/>
                <w:lang w:val="kk-KZ"/>
              </w:rPr>
            </w:pPr>
          </w:p>
          <w:p w:rsidR="00416669" w:rsidRDefault="00416669" w:rsidP="00691B91">
            <w:pPr>
              <w:spacing w:after="0" w:line="240" w:lineRule="auto"/>
              <w:rPr>
                <w:rFonts w:ascii="Times New Roman" w:hAnsi="Times New Roman"/>
                <w:lang w:val="kk-KZ"/>
              </w:rPr>
            </w:pPr>
          </w:p>
          <w:p w:rsidR="00416669" w:rsidRDefault="00416669" w:rsidP="00691B91">
            <w:pPr>
              <w:spacing w:after="0" w:line="240" w:lineRule="auto"/>
              <w:rPr>
                <w:rFonts w:ascii="Times New Roman" w:hAnsi="Times New Roman"/>
                <w:lang w:val="kk-KZ"/>
              </w:rPr>
            </w:pPr>
          </w:p>
          <w:p w:rsidR="00416669" w:rsidRDefault="00416669" w:rsidP="00691B91">
            <w:pPr>
              <w:spacing w:after="0" w:line="240" w:lineRule="auto"/>
              <w:rPr>
                <w:rFonts w:ascii="Times New Roman" w:hAnsi="Times New Roman"/>
                <w:lang w:val="kk-KZ"/>
              </w:rPr>
            </w:pPr>
          </w:p>
          <w:p w:rsidR="00416669" w:rsidRDefault="00416669" w:rsidP="00691B91">
            <w:pPr>
              <w:spacing w:after="0" w:line="240" w:lineRule="auto"/>
              <w:rPr>
                <w:rFonts w:ascii="Times New Roman" w:hAnsi="Times New Roman"/>
                <w:lang w:val="kk-KZ"/>
              </w:rPr>
            </w:pPr>
          </w:p>
          <w:p w:rsidR="00416669" w:rsidRDefault="00416669" w:rsidP="00691B91">
            <w:pPr>
              <w:spacing w:after="0" w:line="240" w:lineRule="auto"/>
              <w:rPr>
                <w:rFonts w:ascii="Times New Roman" w:hAnsi="Times New Roman"/>
                <w:lang w:val="kk-KZ"/>
              </w:rPr>
            </w:pPr>
          </w:p>
          <w:p w:rsidR="00416669" w:rsidRDefault="00416669" w:rsidP="00691B91">
            <w:pPr>
              <w:spacing w:after="0" w:line="240" w:lineRule="auto"/>
              <w:rPr>
                <w:rFonts w:ascii="Times New Roman" w:hAnsi="Times New Roman"/>
                <w:lang w:val="kk-KZ"/>
              </w:rPr>
            </w:pPr>
          </w:p>
          <w:p w:rsidR="00416669" w:rsidRDefault="00416669" w:rsidP="00691B91">
            <w:pPr>
              <w:spacing w:after="0" w:line="240" w:lineRule="auto"/>
              <w:rPr>
                <w:rFonts w:ascii="Times New Roman" w:hAnsi="Times New Roman"/>
                <w:lang w:val="kk-KZ"/>
              </w:rPr>
            </w:pPr>
          </w:p>
          <w:p w:rsidR="00416669" w:rsidRDefault="00416669" w:rsidP="00691B91">
            <w:pPr>
              <w:spacing w:after="0" w:line="240" w:lineRule="auto"/>
              <w:rPr>
                <w:rFonts w:ascii="Times New Roman" w:hAnsi="Times New Roman"/>
                <w:lang w:val="kk-KZ"/>
              </w:rPr>
            </w:pPr>
          </w:p>
          <w:p w:rsidR="00416669" w:rsidRPr="00DF1977" w:rsidRDefault="00416669" w:rsidP="00691B91">
            <w:pPr>
              <w:spacing w:after="0" w:line="240" w:lineRule="auto"/>
              <w:rPr>
                <w:rFonts w:ascii="Times New Roman" w:hAnsi="Times New Roman"/>
                <w:b/>
                <w:color w:val="000000"/>
                <w:sz w:val="24"/>
                <w:szCs w:val="24"/>
                <w:lang w:val="kk-KZ"/>
              </w:rPr>
            </w:pPr>
          </w:p>
        </w:tc>
        <w:tc>
          <w:tcPr>
            <w:tcW w:w="812" w:type="pct"/>
          </w:tcPr>
          <w:p w:rsidR="00416669" w:rsidRPr="00295684" w:rsidRDefault="00416669" w:rsidP="00691B9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«Айырмашылығын тап»</w:t>
            </w:r>
            <w:r w:rsidRPr="00295684">
              <w:rPr>
                <w:rFonts w:ascii="Times New Roman" w:hAnsi="Times New Roman"/>
                <w:b/>
                <w:color w:val="000000"/>
                <w:sz w:val="24"/>
                <w:szCs w:val="24"/>
                <w:lang w:val="kk-KZ"/>
              </w:rPr>
              <w:br/>
            </w:r>
            <w:r w:rsidRPr="00295684">
              <w:rPr>
                <w:rFonts w:ascii="Times New Roman" w:hAnsi="Times New Roman"/>
                <w:color w:val="000000"/>
                <w:sz w:val="24"/>
                <w:szCs w:val="24"/>
                <w:lang w:val="kk-KZ"/>
              </w:rPr>
              <w:t>Мақсаты: Балаларға екі суреттің немесе заттың айырмашылығын таба білуге.</w:t>
            </w:r>
          </w:p>
          <w:p w:rsidR="00416669" w:rsidRDefault="00416669" w:rsidP="00691B91">
            <w:pPr>
              <w:autoSpaceDE w:val="0"/>
              <w:autoSpaceDN w:val="0"/>
              <w:adjustRightInd w:val="0"/>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3.</w:t>
            </w:r>
            <w:r w:rsidRPr="00295684">
              <w:rPr>
                <w:rFonts w:ascii="Times New Roman" w:hAnsi="Times New Roman"/>
                <w:b/>
                <w:color w:val="000000"/>
                <w:sz w:val="24"/>
                <w:szCs w:val="24"/>
                <w:lang w:val="kk-KZ"/>
              </w:rPr>
              <w:t>Қазақ тілі</w:t>
            </w:r>
          </w:p>
          <w:p w:rsidR="00416669" w:rsidRPr="002842F5" w:rsidRDefault="00416669" w:rsidP="002B6E31">
            <w:pPr>
              <w:pStyle w:val="Default"/>
              <w:rPr>
                <w:b/>
                <w:sz w:val="23"/>
                <w:szCs w:val="23"/>
                <w:lang w:val="kk-KZ"/>
              </w:rPr>
            </w:pPr>
            <w:r w:rsidRPr="002842F5">
              <w:rPr>
                <w:b/>
                <w:sz w:val="23"/>
                <w:szCs w:val="23"/>
                <w:lang w:val="kk-KZ"/>
              </w:rPr>
              <w:t>Нан қайдан келеді?</w:t>
            </w:r>
          </w:p>
          <w:p w:rsidR="00416669" w:rsidRPr="002842F5" w:rsidRDefault="00416669" w:rsidP="002B6E31">
            <w:pPr>
              <w:pStyle w:val="Default"/>
              <w:rPr>
                <w:b/>
                <w:sz w:val="23"/>
                <w:szCs w:val="23"/>
                <w:lang w:val="kk-KZ"/>
              </w:rPr>
            </w:pPr>
            <w:r w:rsidRPr="002842F5">
              <w:rPr>
                <w:b/>
                <w:sz w:val="23"/>
                <w:szCs w:val="23"/>
                <w:lang w:val="kk-KZ"/>
              </w:rPr>
              <w:t xml:space="preserve"> </w:t>
            </w:r>
            <w:r w:rsidRPr="002842F5">
              <w:rPr>
                <w:sz w:val="20"/>
                <w:szCs w:val="20"/>
                <w:lang w:val="kk-KZ"/>
              </w:rPr>
              <w:t xml:space="preserve">қазақ тіліндегі сөздер мен сөйлемдерді түсініп және күнделікті өмірде қолдана білуге үйрету. Сөздерді бір-бірімен байланыстырып, сөйлем құрауды үйрету және диалогке қатысып, ауызекі сөйлеу тілдерін жаттықтыру. Тақпақты тыңдап, оның ішінен таныс сөздерді таба білу дағдыларын дамыту. </w:t>
            </w:r>
            <w:r w:rsidRPr="002842F5">
              <w:rPr>
                <w:b/>
                <w:bCs/>
                <w:sz w:val="20"/>
                <w:szCs w:val="20"/>
                <w:lang w:val="kk-KZ"/>
              </w:rPr>
              <w:t xml:space="preserve"> </w:t>
            </w:r>
            <w:r w:rsidRPr="002842F5">
              <w:rPr>
                <w:sz w:val="20"/>
                <w:szCs w:val="20"/>
                <w:lang w:val="kk-KZ"/>
              </w:rPr>
              <w:t>ойлау қабілеттерін, артикуляциялық аппаратты, тыныс алуды және таза дикцияны дамыту. Қазақ тіліне тән дыбыстарды (і дыбысы) дұрыс айтуға жаттықтыру. нанды қадірлеуге, еңбекқорлыққа тәрбиелеу.</w:t>
            </w:r>
          </w:p>
          <w:p w:rsidR="00416669" w:rsidRPr="0051691C" w:rsidRDefault="00416669" w:rsidP="00691B91">
            <w:pPr>
              <w:autoSpaceDE w:val="0"/>
              <w:autoSpaceDN w:val="0"/>
              <w:adjustRightInd w:val="0"/>
              <w:spacing w:after="0" w:line="240" w:lineRule="auto"/>
              <w:rPr>
                <w:rFonts w:ascii="Times New Roman" w:hAnsi="Times New Roman"/>
                <w:b/>
                <w:color w:val="000000"/>
                <w:sz w:val="24"/>
                <w:szCs w:val="24"/>
                <w:lang w:val="kk-KZ"/>
              </w:rPr>
            </w:pPr>
          </w:p>
        </w:tc>
        <w:tc>
          <w:tcPr>
            <w:tcW w:w="837" w:type="pct"/>
          </w:tcPr>
          <w:p w:rsidR="00416669" w:rsidRPr="00295684" w:rsidRDefault="00416669" w:rsidP="00691B91">
            <w:pPr>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«Дөңгелек және сопақша»</w:t>
            </w:r>
          </w:p>
          <w:p w:rsidR="00416669" w:rsidRPr="00295684" w:rsidRDefault="00416669" w:rsidP="00691B91">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Мақсаты:</w:t>
            </w:r>
            <w:r w:rsidRPr="00295684">
              <w:rPr>
                <w:rFonts w:ascii="Times New Roman" w:hAnsi="Times New Roman"/>
                <w:b/>
                <w:color w:val="000000"/>
                <w:sz w:val="24"/>
                <w:szCs w:val="24"/>
                <w:lang w:val="kk-KZ"/>
              </w:rPr>
              <w:t xml:space="preserve"> </w:t>
            </w:r>
            <w:r w:rsidRPr="00295684">
              <w:rPr>
                <w:rFonts w:ascii="Times New Roman" w:hAnsi="Times New Roman"/>
                <w:color w:val="000000"/>
                <w:sz w:val="24"/>
                <w:szCs w:val="24"/>
                <w:lang w:val="kk-KZ"/>
              </w:rPr>
              <w:t>Геометриялық пішіндерді ажырата білуге, оларға ұқсас заттарды топтай білуге, түстерін айта білуге үйрету.</w:t>
            </w:r>
          </w:p>
          <w:p w:rsidR="00416669" w:rsidRPr="00295684" w:rsidRDefault="00416669" w:rsidP="00691B91">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Суреттегі заттарды санауға, оларды сызып қосуға үйрету. Логикалық ойларын,есте сақтау қабілеттерін дамыту. Ойшылдыққа, қамқорлыққа тәрбиелеу.</w:t>
            </w:r>
          </w:p>
          <w:p w:rsidR="00416669" w:rsidRPr="00295684" w:rsidRDefault="00416669" w:rsidP="00691B91">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3.</w:t>
            </w:r>
            <w:r w:rsidRPr="00295684">
              <w:rPr>
                <w:rFonts w:ascii="Times New Roman" w:hAnsi="Times New Roman"/>
                <w:b/>
                <w:sz w:val="24"/>
                <w:szCs w:val="24"/>
                <w:lang w:val="kk-KZ"/>
              </w:rPr>
              <w:t>Математика негіздері</w:t>
            </w:r>
          </w:p>
          <w:p w:rsidR="00416669" w:rsidRPr="002842F5" w:rsidRDefault="00416669" w:rsidP="00F90744">
            <w:pPr>
              <w:pStyle w:val="Default"/>
              <w:rPr>
                <w:b/>
                <w:bCs/>
                <w:sz w:val="23"/>
                <w:szCs w:val="23"/>
                <w:lang w:val="kk-KZ"/>
              </w:rPr>
            </w:pPr>
            <w:r w:rsidRPr="002842F5">
              <w:rPr>
                <w:b/>
                <w:bCs/>
                <w:sz w:val="23"/>
                <w:szCs w:val="23"/>
                <w:lang w:val="kk-KZ"/>
              </w:rPr>
              <w:t>Заттар тобын салыстыру және санау</w:t>
            </w:r>
          </w:p>
          <w:p w:rsidR="00416669" w:rsidRPr="00F90744" w:rsidRDefault="00416669" w:rsidP="00F90744">
            <w:pPr>
              <w:pStyle w:val="Default"/>
              <w:rPr>
                <w:b/>
                <w:sz w:val="23"/>
                <w:szCs w:val="23"/>
              </w:rPr>
            </w:pPr>
            <w:r w:rsidRPr="002842F5">
              <w:rPr>
                <w:b/>
                <w:bCs/>
                <w:sz w:val="23"/>
                <w:szCs w:val="23"/>
                <w:lang w:val="kk-KZ"/>
              </w:rPr>
              <w:t xml:space="preserve"> </w:t>
            </w:r>
            <w:r w:rsidRPr="002842F5">
              <w:rPr>
                <w:sz w:val="23"/>
                <w:szCs w:val="23"/>
                <w:lang w:val="kk-KZ"/>
              </w:rPr>
              <w:t xml:space="preserve">топтарда заттардың тең санын анықтауға, санау және топтарды салыстыру негізінде сандық мәндерді дұрыс қорытындылауға үйрету; талдау және қорытындылау білігін дамыту; дербестікке баулу. </w:t>
            </w:r>
            <w:r w:rsidRPr="007B5FE7">
              <w:rPr>
                <w:sz w:val="23"/>
                <w:szCs w:val="23"/>
              </w:rPr>
              <w:t>Есте сақтау, сөйлеу, назар аудару дағдыларын дамыту. Шыдамдылыққа тәрбиелеу</w:t>
            </w:r>
          </w:p>
          <w:p w:rsidR="00416669" w:rsidRDefault="00416669" w:rsidP="00F90744">
            <w:pPr>
              <w:pStyle w:val="Default"/>
              <w:rPr>
                <w:lang w:val="kk-KZ"/>
              </w:rPr>
            </w:pPr>
          </w:p>
          <w:p w:rsidR="00416669" w:rsidRDefault="00416669" w:rsidP="00F90744">
            <w:pPr>
              <w:pStyle w:val="Default"/>
              <w:rPr>
                <w:lang w:val="kk-KZ"/>
              </w:rPr>
            </w:pPr>
          </w:p>
          <w:p w:rsidR="00416669" w:rsidRPr="00295684" w:rsidRDefault="00416669" w:rsidP="00F90744">
            <w:pPr>
              <w:pStyle w:val="Default"/>
              <w:rPr>
                <w:lang w:val="kk-KZ"/>
              </w:rPr>
            </w:pPr>
          </w:p>
        </w:tc>
        <w:tc>
          <w:tcPr>
            <w:tcW w:w="869" w:type="pct"/>
          </w:tcPr>
          <w:p w:rsidR="00416669" w:rsidRDefault="00416669" w:rsidP="00691B91">
            <w:pPr>
              <w:spacing w:after="0" w:line="240" w:lineRule="auto"/>
              <w:jc w:val="both"/>
              <w:rPr>
                <w:rFonts w:ascii="Times New Roman" w:hAnsi="Times New Roman"/>
                <w:b/>
                <w:color w:val="000000"/>
                <w:sz w:val="24"/>
                <w:szCs w:val="24"/>
                <w:lang w:val="kk-KZ"/>
              </w:rPr>
            </w:pPr>
            <w:r w:rsidRPr="00295684">
              <w:rPr>
                <w:rFonts w:ascii="Times New Roman" w:hAnsi="Times New Roman"/>
                <w:b/>
                <w:color w:val="000000"/>
                <w:sz w:val="24"/>
                <w:szCs w:val="24"/>
                <w:lang w:val="kk-KZ"/>
              </w:rPr>
              <w:t xml:space="preserve">«Аңдар </w:t>
            </w:r>
            <w:r>
              <w:rPr>
                <w:rFonts w:ascii="Times New Roman" w:hAnsi="Times New Roman"/>
                <w:b/>
                <w:color w:val="000000"/>
                <w:sz w:val="24"/>
                <w:szCs w:val="24"/>
                <w:lang w:val="kk-KZ"/>
              </w:rPr>
              <w:t xml:space="preserve"> </w:t>
            </w:r>
          </w:p>
          <w:p w:rsidR="00416669" w:rsidRDefault="00416669" w:rsidP="00691B91">
            <w:pPr>
              <w:spacing w:after="0" w:line="240" w:lineRule="auto"/>
              <w:jc w:val="both"/>
              <w:rPr>
                <w:rFonts w:ascii="Times New Roman" w:hAnsi="Times New Roman"/>
                <w:b/>
                <w:color w:val="000000"/>
                <w:sz w:val="24"/>
                <w:szCs w:val="24"/>
                <w:lang w:val="kk-KZ"/>
              </w:rPr>
            </w:pPr>
            <w:r w:rsidRPr="00295684">
              <w:rPr>
                <w:rFonts w:ascii="Times New Roman" w:hAnsi="Times New Roman"/>
                <w:b/>
                <w:color w:val="000000"/>
                <w:sz w:val="24"/>
                <w:szCs w:val="24"/>
                <w:lang w:val="kk-KZ"/>
              </w:rPr>
              <w:t xml:space="preserve">қысқа </w:t>
            </w:r>
          </w:p>
          <w:p w:rsidR="00416669" w:rsidRPr="00295684" w:rsidRDefault="00416669" w:rsidP="00691B91">
            <w:pPr>
              <w:spacing w:after="0" w:line="240" w:lineRule="auto"/>
              <w:jc w:val="both"/>
              <w:rPr>
                <w:rFonts w:ascii="Times New Roman" w:hAnsi="Times New Roman"/>
                <w:b/>
                <w:color w:val="000000"/>
                <w:sz w:val="24"/>
                <w:szCs w:val="24"/>
                <w:lang w:val="kk-KZ"/>
              </w:rPr>
            </w:pPr>
            <w:r w:rsidRPr="00295684">
              <w:rPr>
                <w:rFonts w:ascii="Times New Roman" w:hAnsi="Times New Roman"/>
                <w:b/>
                <w:color w:val="000000"/>
                <w:sz w:val="24"/>
                <w:szCs w:val="24"/>
                <w:lang w:val="kk-KZ"/>
              </w:rPr>
              <w:t>қалай дайындалады?»</w:t>
            </w:r>
          </w:p>
          <w:p w:rsidR="00416669" w:rsidRPr="00295684" w:rsidRDefault="00416669" w:rsidP="00691B91">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Мақсаты: Жануарлардың қысқа қалай дайындалатынын әңгімелеу.</w:t>
            </w:r>
          </w:p>
          <w:p w:rsidR="00416669" w:rsidRDefault="00416669" w:rsidP="00691B9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3.</w:t>
            </w:r>
            <w:r w:rsidRPr="00295684">
              <w:rPr>
                <w:rFonts w:ascii="Times New Roman" w:hAnsi="Times New Roman"/>
                <w:b/>
                <w:color w:val="000000"/>
                <w:sz w:val="24"/>
                <w:szCs w:val="24"/>
                <w:lang w:val="kk-KZ"/>
              </w:rPr>
              <w:t xml:space="preserve"> Музыка</w:t>
            </w:r>
          </w:p>
          <w:p w:rsidR="00416669" w:rsidRPr="002842F5" w:rsidRDefault="00416669" w:rsidP="00691B91">
            <w:pPr>
              <w:spacing w:after="0" w:line="240" w:lineRule="auto"/>
              <w:rPr>
                <w:rFonts w:ascii="Times New Roman" w:hAnsi="Times New Roman"/>
                <w:b/>
                <w:sz w:val="24"/>
                <w:szCs w:val="24"/>
                <w:lang w:val="kk-KZ"/>
              </w:rPr>
            </w:pPr>
            <w:r w:rsidRPr="002842F5">
              <w:rPr>
                <w:rFonts w:ascii="Times New Roman" w:hAnsi="Times New Roman"/>
                <w:b/>
                <w:sz w:val="24"/>
                <w:szCs w:val="24"/>
                <w:lang w:val="kk-KZ"/>
              </w:rPr>
              <w:t>Наурыз – жыл басы.</w:t>
            </w:r>
          </w:p>
          <w:p w:rsidR="00416669" w:rsidRPr="008829E1" w:rsidRDefault="00416669" w:rsidP="00691B91">
            <w:pPr>
              <w:spacing w:after="0" w:line="240" w:lineRule="auto"/>
              <w:rPr>
                <w:rFonts w:ascii="Times New Roman" w:hAnsi="Times New Roman"/>
                <w:b/>
                <w:color w:val="000000"/>
                <w:sz w:val="24"/>
                <w:szCs w:val="24"/>
                <w:lang w:val="kk-KZ"/>
              </w:rPr>
            </w:pPr>
            <w:r w:rsidRPr="008829E1">
              <w:rPr>
                <w:rFonts w:ascii="Times New Roman" w:hAnsi="Times New Roman"/>
                <w:lang w:val="kk-KZ"/>
              </w:rPr>
              <w:t>Музыкалық мәнерлілік құралдары мен сипатын егжей-тегжейлі ажырату қабілетін дамыту. Динамикалық ерекшелікті көрсете отырып, эмоционалды түрде ән айту, тынысты дұрыс алу. Ұлттық билердің элементтерін орындау, музыка сипатын би қимылдарында беру. Балаларға арналған музыкалық аспаптарда фортепианоның сүйемелдеуімен, уақытында қосылып, ырғақтық бейнесін анық бере отырып ойнауды дамыту.</w:t>
            </w:r>
          </w:p>
        </w:tc>
        <w:tc>
          <w:tcPr>
            <w:tcW w:w="834" w:type="pct"/>
          </w:tcPr>
          <w:p w:rsidR="00416669" w:rsidRPr="00295684" w:rsidRDefault="00416669" w:rsidP="00691B91">
            <w:pPr>
              <w:spacing w:after="0" w:line="240" w:lineRule="auto"/>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 xml:space="preserve">Моншақты тіземіз» дидактикалық ойын. </w:t>
            </w:r>
          </w:p>
          <w:p w:rsidR="00416669" w:rsidRDefault="00416669" w:rsidP="00691B91">
            <w:pPr>
              <w:spacing w:after="0" w:line="240" w:lineRule="auto"/>
              <w:rPr>
                <w:rFonts w:ascii="Times New Roman" w:hAnsi="Times New Roman"/>
                <w:color w:val="000000"/>
                <w:sz w:val="24"/>
                <w:szCs w:val="24"/>
                <w:lang w:val="kk-KZ" w:eastAsia="ru-RU"/>
              </w:rPr>
            </w:pPr>
            <w:r w:rsidRPr="00295684">
              <w:rPr>
                <w:rFonts w:ascii="Times New Roman" w:hAnsi="Times New Roman"/>
                <w:b/>
                <w:color w:val="000000"/>
                <w:sz w:val="24"/>
                <w:szCs w:val="24"/>
                <w:lang w:val="kk-KZ" w:eastAsia="ru-RU"/>
              </w:rPr>
              <w:t xml:space="preserve">Мақсаты: </w:t>
            </w:r>
            <w:r w:rsidRPr="00295684">
              <w:rPr>
                <w:rFonts w:ascii="Times New Roman" w:hAnsi="Times New Roman"/>
                <w:color w:val="000000"/>
                <w:sz w:val="24"/>
                <w:szCs w:val="24"/>
                <w:lang w:val="kk-KZ" w:eastAsia="ru-RU"/>
              </w:rPr>
              <w:t>Алақанына сиятын көлемдегі сақиналарды көлденеңінен жіпке тізу арқылы қол қимылын, саусақ бұлшық етін дамыту</w:t>
            </w:r>
          </w:p>
          <w:p w:rsidR="00416669" w:rsidRDefault="00416669" w:rsidP="00691B91">
            <w:pPr>
              <w:spacing w:after="0" w:line="240" w:lineRule="auto"/>
              <w:rPr>
                <w:rFonts w:ascii="Times New Roman" w:hAnsi="Times New Roman"/>
                <w:color w:val="000000"/>
                <w:sz w:val="24"/>
                <w:szCs w:val="24"/>
                <w:lang w:val="kk-KZ" w:eastAsia="ru-RU"/>
              </w:rPr>
            </w:pPr>
            <w:r w:rsidRPr="009B1E8A">
              <w:rPr>
                <w:rFonts w:ascii="Times New Roman" w:hAnsi="Times New Roman"/>
                <w:b/>
                <w:color w:val="000000"/>
                <w:sz w:val="24"/>
                <w:szCs w:val="24"/>
                <w:lang w:val="kk-KZ" w:eastAsia="ru-RU"/>
              </w:rPr>
              <w:t>3.</w:t>
            </w:r>
            <w:r w:rsidRPr="0051691C">
              <w:rPr>
                <w:b/>
                <w:lang w:val="kk-KZ"/>
              </w:rPr>
              <w:t>Қоршаған орта</w:t>
            </w:r>
            <w:r w:rsidRPr="009B1E8A">
              <w:rPr>
                <w:rFonts w:ascii="Times New Roman" w:hAnsi="Times New Roman"/>
                <w:color w:val="000000"/>
                <w:sz w:val="24"/>
                <w:szCs w:val="24"/>
                <w:lang w:val="kk-KZ" w:eastAsia="ru-RU"/>
              </w:rPr>
              <w:t xml:space="preserve"> </w:t>
            </w:r>
          </w:p>
          <w:p w:rsidR="00416669" w:rsidRDefault="00416669" w:rsidP="00691B91">
            <w:pPr>
              <w:spacing w:after="0" w:line="240" w:lineRule="auto"/>
              <w:rPr>
                <w:rFonts w:ascii="Times New Roman" w:hAnsi="Times New Roman"/>
                <w:b/>
                <w:lang w:val="kk-KZ"/>
              </w:rPr>
            </w:pPr>
            <w:r w:rsidRPr="009B1E8A">
              <w:rPr>
                <w:rFonts w:ascii="Times New Roman" w:hAnsi="Times New Roman"/>
                <w:color w:val="000000"/>
                <w:sz w:val="24"/>
                <w:szCs w:val="24"/>
                <w:lang w:val="kk-KZ" w:eastAsia="ru-RU"/>
              </w:rPr>
              <w:t xml:space="preserve"> </w:t>
            </w:r>
            <w:r w:rsidRPr="00F712F8">
              <w:rPr>
                <w:rFonts w:ascii="Times New Roman" w:hAnsi="Times New Roman"/>
                <w:b/>
                <w:lang w:val="kk-KZ"/>
              </w:rPr>
              <w:t>Табиғат бұрышын мекендеушілер. Оларды күту.</w:t>
            </w:r>
          </w:p>
          <w:p w:rsidR="00416669" w:rsidRPr="00F712F8" w:rsidRDefault="00416669" w:rsidP="00691B91">
            <w:pPr>
              <w:spacing w:after="0" w:line="240" w:lineRule="auto"/>
              <w:rPr>
                <w:rFonts w:ascii="Times New Roman" w:hAnsi="Times New Roman"/>
                <w:b/>
                <w:color w:val="000000"/>
                <w:sz w:val="24"/>
                <w:szCs w:val="24"/>
                <w:lang w:val="kk-KZ" w:eastAsia="ru-RU"/>
              </w:rPr>
            </w:pPr>
            <w:r w:rsidRPr="00F712F8">
              <w:rPr>
                <w:rFonts w:ascii="Times New Roman" w:hAnsi="Times New Roman"/>
                <w:lang w:val="kk-KZ"/>
              </w:rPr>
              <w:t>Жанды табиғат бұрышын мекендеушілер, оларға күтім жасау жолдарымен таныстыру. Жануарлар туралы түсініктерін кеңейту. Табиғат бұрышын мекендейтін жануарларға деген қамқорлық сезімдерін арттыру</w:t>
            </w:r>
          </w:p>
        </w:tc>
      </w:tr>
      <w:tr w:rsidR="00416669" w:rsidRPr="00637E45" w:rsidTr="00691B91">
        <w:tc>
          <w:tcPr>
            <w:tcW w:w="798" w:type="pct"/>
          </w:tcPr>
          <w:p w:rsidR="00416669" w:rsidRPr="00295684" w:rsidRDefault="00416669" w:rsidP="00691B9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Ұйымдастырылған іс-әрекетке дайындық</w:t>
            </w:r>
          </w:p>
        </w:tc>
        <w:tc>
          <w:tcPr>
            <w:tcW w:w="850" w:type="pct"/>
          </w:tcPr>
          <w:p w:rsidR="00416669" w:rsidRPr="00295684" w:rsidRDefault="00416669" w:rsidP="00691B91">
            <w:pPr>
              <w:spacing w:after="0" w:line="240" w:lineRule="auto"/>
              <w:rPr>
                <w:rFonts w:ascii="Times New Roman" w:hAnsi="Times New Roman"/>
                <w:b/>
                <w:sz w:val="24"/>
                <w:szCs w:val="24"/>
                <w:lang w:val="kk-KZ"/>
              </w:rPr>
            </w:pPr>
            <w:r w:rsidRPr="00295684">
              <w:rPr>
                <w:rFonts w:ascii="Times New Roman" w:hAnsi="Times New Roman"/>
                <w:b/>
                <w:sz w:val="24"/>
                <w:szCs w:val="24"/>
                <w:lang w:val="kk-KZ"/>
              </w:rPr>
              <w:t xml:space="preserve"> </w:t>
            </w:r>
            <w:r>
              <w:rPr>
                <w:rFonts w:ascii="Times New Roman" w:hAnsi="Times New Roman"/>
                <w:b/>
                <w:color w:val="000000"/>
                <w:sz w:val="24"/>
                <w:szCs w:val="24"/>
                <w:lang w:val="kk-KZ"/>
              </w:rPr>
              <w:t>4.</w:t>
            </w:r>
            <w:r w:rsidRPr="00295684">
              <w:rPr>
                <w:rFonts w:ascii="Times New Roman" w:hAnsi="Times New Roman"/>
                <w:b/>
                <w:sz w:val="24"/>
                <w:szCs w:val="24"/>
                <w:lang w:val="kk-KZ"/>
              </w:rPr>
              <w:t xml:space="preserve"> Дене шынықтыру</w:t>
            </w:r>
          </w:p>
          <w:p w:rsidR="00416669" w:rsidRPr="002842F5" w:rsidRDefault="00416669" w:rsidP="00691B91">
            <w:pPr>
              <w:spacing w:after="0" w:line="240" w:lineRule="auto"/>
              <w:rPr>
                <w:rFonts w:ascii="Times New Roman" w:hAnsi="Times New Roman"/>
                <w:b/>
                <w:i/>
                <w:lang w:val="kk-KZ"/>
              </w:rPr>
            </w:pPr>
            <w:r w:rsidRPr="002842F5">
              <w:rPr>
                <w:rFonts w:ascii="Times New Roman" w:hAnsi="Times New Roman"/>
                <w:b/>
                <w:i/>
                <w:lang w:val="kk-KZ"/>
              </w:rPr>
              <w:t>Мерген</w:t>
            </w:r>
          </w:p>
          <w:p w:rsidR="00416669" w:rsidRPr="004262FB" w:rsidRDefault="00416669" w:rsidP="00DF1977">
            <w:pPr>
              <w:pStyle w:val="TableParagraph"/>
            </w:pPr>
            <w:r w:rsidRPr="004262FB">
              <w:t>Көлбеу тақтайға жүгіріп шығу, түсу, биіктегі салмақ түсіру, тірелу нүктесінде тепе-теңдік сақтауға дағдыландыру. Тік нысанаға заттарды лақтырып, тура ортасына тигізу; түрлі қимылдарды қосып орындауға</w:t>
            </w:r>
            <w:r w:rsidRPr="007B5FE7">
              <w:rPr>
                <w:spacing w:val="51"/>
              </w:rPr>
              <w:t xml:space="preserve"> </w:t>
            </w:r>
            <w:r w:rsidRPr="004262FB">
              <w:t>жаттықтыру.</w:t>
            </w:r>
          </w:p>
          <w:p w:rsidR="00416669" w:rsidRPr="002842F5" w:rsidRDefault="00416669" w:rsidP="00DF1977">
            <w:pPr>
              <w:pStyle w:val="TableParagraph"/>
              <w:ind w:right="451" w:firstLine="60"/>
              <w:jc w:val="both"/>
            </w:pPr>
            <w:r w:rsidRPr="004262FB">
              <w:t xml:space="preserve">Жерден </w:t>
            </w:r>
          </w:p>
          <w:p w:rsidR="00416669" w:rsidRPr="002842F5" w:rsidRDefault="00416669" w:rsidP="00DF1977">
            <w:pPr>
              <w:pStyle w:val="TableParagraph"/>
              <w:ind w:right="451" w:firstLine="60"/>
              <w:jc w:val="both"/>
            </w:pPr>
            <w:r w:rsidRPr="004262FB">
              <w:t xml:space="preserve">биіктетілген тақтайдың </w:t>
            </w:r>
          </w:p>
          <w:p w:rsidR="00416669" w:rsidRPr="002842F5" w:rsidRDefault="00416669" w:rsidP="00DF1977">
            <w:pPr>
              <w:pStyle w:val="TableParagraph"/>
              <w:ind w:right="451" w:firstLine="60"/>
              <w:jc w:val="both"/>
            </w:pPr>
            <w:r w:rsidRPr="004262FB">
              <w:t xml:space="preserve">астынан өту, </w:t>
            </w:r>
          </w:p>
          <w:p w:rsidR="00416669" w:rsidRPr="00C310A3" w:rsidRDefault="00416669" w:rsidP="00DF1977">
            <w:pPr>
              <w:pStyle w:val="TableParagraph"/>
              <w:ind w:right="451" w:firstLine="60"/>
              <w:jc w:val="both"/>
            </w:pPr>
            <w:r w:rsidRPr="004262FB">
              <w:t xml:space="preserve">биік тақтай үстінде </w:t>
            </w:r>
            <w:r w:rsidRPr="00C310A3">
              <w:t xml:space="preserve">     </w:t>
            </w:r>
          </w:p>
          <w:p w:rsidR="00416669" w:rsidRPr="002842F5" w:rsidRDefault="00416669" w:rsidP="00DF1977">
            <w:pPr>
              <w:pStyle w:val="TableParagraph"/>
              <w:ind w:right="451" w:firstLine="60"/>
              <w:jc w:val="both"/>
            </w:pPr>
            <w:r w:rsidRPr="004262FB">
              <w:t xml:space="preserve">жинақталып нысананың </w:t>
            </w:r>
          </w:p>
          <w:p w:rsidR="00416669" w:rsidRPr="002842F5" w:rsidRDefault="00416669" w:rsidP="00DF1977">
            <w:pPr>
              <w:pStyle w:val="TableParagraph"/>
              <w:ind w:right="451" w:firstLine="60"/>
              <w:jc w:val="both"/>
            </w:pPr>
            <w:r w:rsidRPr="004262FB">
              <w:t xml:space="preserve">ішінен </w:t>
            </w:r>
          </w:p>
          <w:p w:rsidR="00416669" w:rsidRPr="002842F5" w:rsidRDefault="00416669" w:rsidP="00DF1977">
            <w:pPr>
              <w:pStyle w:val="TableParagraph"/>
              <w:ind w:right="451" w:firstLine="60"/>
              <w:jc w:val="both"/>
            </w:pPr>
            <w:r w:rsidRPr="004262FB">
              <w:t xml:space="preserve">тепе-теңдікті </w:t>
            </w:r>
          </w:p>
          <w:p w:rsidR="00416669" w:rsidRPr="002842F5" w:rsidRDefault="00416669" w:rsidP="00DF1977">
            <w:pPr>
              <w:pStyle w:val="TableParagraph"/>
              <w:ind w:right="451" w:firstLine="60"/>
              <w:jc w:val="both"/>
            </w:pPr>
            <w:r w:rsidRPr="004262FB">
              <w:t xml:space="preserve">сақтай отырып </w:t>
            </w:r>
          </w:p>
          <w:p w:rsidR="00416669" w:rsidRPr="002842F5" w:rsidRDefault="00416669" w:rsidP="00DF1977">
            <w:pPr>
              <w:pStyle w:val="TableParagraph"/>
              <w:ind w:right="451" w:firstLine="60"/>
              <w:jc w:val="both"/>
            </w:pPr>
            <w:r w:rsidRPr="004262FB">
              <w:t xml:space="preserve">өтуге </w:t>
            </w:r>
          </w:p>
          <w:p w:rsidR="00416669" w:rsidRPr="002842F5" w:rsidRDefault="00416669" w:rsidP="00DF1977">
            <w:pPr>
              <w:pStyle w:val="TableParagraph"/>
              <w:ind w:right="451" w:firstLine="60"/>
              <w:jc w:val="both"/>
            </w:pPr>
            <w:r w:rsidRPr="004262FB">
              <w:t xml:space="preserve">жаттығуды жалғастыру. </w:t>
            </w:r>
          </w:p>
          <w:p w:rsidR="00416669" w:rsidRPr="002842F5" w:rsidRDefault="00416669" w:rsidP="00DF1977">
            <w:pPr>
              <w:pStyle w:val="TableParagraph"/>
              <w:ind w:right="451" w:firstLine="60"/>
              <w:jc w:val="both"/>
            </w:pPr>
            <w:r w:rsidRPr="004262FB">
              <w:t>ә</w:t>
            </w:r>
            <w:r>
              <w:t>)</w:t>
            </w:r>
            <w:r w:rsidRPr="004262FB">
              <w:t xml:space="preserve">Өз </w:t>
            </w:r>
          </w:p>
          <w:p w:rsidR="00416669" w:rsidRPr="002842F5" w:rsidRDefault="00416669" w:rsidP="00DF1977">
            <w:pPr>
              <w:pStyle w:val="TableParagraph"/>
              <w:ind w:right="451" w:firstLine="60"/>
              <w:jc w:val="both"/>
            </w:pPr>
            <w:r w:rsidRPr="004262FB">
              <w:t xml:space="preserve">денесін </w:t>
            </w:r>
          </w:p>
          <w:p w:rsidR="00416669" w:rsidRPr="002842F5" w:rsidRDefault="00416669" w:rsidP="00DF1977">
            <w:pPr>
              <w:pStyle w:val="TableParagraph"/>
              <w:ind w:right="451" w:firstLine="60"/>
              <w:jc w:val="both"/>
            </w:pPr>
            <w:r w:rsidRPr="004262FB">
              <w:t xml:space="preserve">басқаруды, арқаннан </w:t>
            </w:r>
          </w:p>
          <w:p w:rsidR="00416669" w:rsidRPr="002842F5" w:rsidRDefault="00416669" w:rsidP="00DF1977">
            <w:pPr>
              <w:pStyle w:val="TableParagraph"/>
              <w:ind w:right="451" w:firstLine="60"/>
              <w:jc w:val="both"/>
            </w:pPr>
            <w:r w:rsidRPr="004262FB">
              <w:t xml:space="preserve">ұстап </w:t>
            </w:r>
          </w:p>
          <w:p w:rsidR="00416669" w:rsidRPr="002842F5" w:rsidRDefault="00416669" w:rsidP="00DF1977">
            <w:pPr>
              <w:pStyle w:val="TableParagraph"/>
              <w:ind w:right="451" w:firstLine="60"/>
              <w:jc w:val="both"/>
            </w:pPr>
            <w:r w:rsidRPr="004262FB">
              <w:t xml:space="preserve">салбырап </w:t>
            </w:r>
          </w:p>
          <w:p w:rsidR="00416669" w:rsidRPr="004262FB" w:rsidRDefault="00416669" w:rsidP="00DF1977">
            <w:pPr>
              <w:pStyle w:val="TableParagraph"/>
              <w:ind w:right="451" w:firstLine="60"/>
              <w:jc w:val="both"/>
            </w:pPr>
            <w:r w:rsidRPr="004262FB">
              <w:t>тұруды, ептілік, өз бетімен әрекет ету, күштілікті дамыту.</w:t>
            </w:r>
          </w:p>
          <w:p w:rsidR="00416669" w:rsidRPr="004262FB" w:rsidRDefault="00416669" w:rsidP="00DF1977">
            <w:pPr>
              <w:pStyle w:val="TableParagraph"/>
              <w:jc w:val="both"/>
            </w:pPr>
            <w:r>
              <w:t>б)</w:t>
            </w:r>
            <w:r w:rsidRPr="004262FB">
              <w:t>Еліміздің</w:t>
            </w:r>
            <w:r w:rsidRPr="00C310A3">
              <w:t xml:space="preserve"> </w:t>
            </w:r>
            <w:r w:rsidRPr="004262FB">
              <w:t>тарихына қызығушылығы мен ұлт дәстүріне деген құрметке,</w:t>
            </w:r>
          </w:p>
          <w:p w:rsidR="00416669" w:rsidRPr="00C310A3" w:rsidRDefault="00416669" w:rsidP="00DF1977">
            <w:pPr>
              <w:spacing w:after="0" w:line="240" w:lineRule="auto"/>
              <w:rPr>
                <w:rFonts w:ascii="Times New Roman" w:hAnsi="Times New Roman"/>
                <w:b/>
                <w:sz w:val="24"/>
                <w:szCs w:val="24"/>
                <w:lang w:val="kk-KZ"/>
              </w:rPr>
            </w:pPr>
            <w:r w:rsidRPr="00C310A3">
              <w:rPr>
                <w:rFonts w:ascii="Times New Roman" w:hAnsi="Times New Roman"/>
                <w:lang w:val="kk-KZ"/>
              </w:rPr>
              <w:t>басқаларға көмек бере білу, өз мүддесінен команданың мүддесін жоғары қоюға тәрбиелеу.</w:t>
            </w:r>
          </w:p>
        </w:tc>
        <w:tc>
          <w:tcPr>
            <w:tcW w:w="812" w:type="pct"/>
          </w:tcPr>
          <w:p w:rsidR="00416669" w:rsidRPr="00DF1977" w:rsidRDefault="00416669" w:rsidP="00DF1977">
            <w:pPr>
              <w:spacing w:after="102" w:line="299" w:lineRule="auto"/>
              <w:rPr>
                <w:rFonts w:ascii="Times New Roman" w:hAnsi="Times New Roman"/>
                <w:lang w:val="kk-KZ"/>
              </w:rPr>
            </w:pPr>
            <w:r w:rsidRPr="0051691C">
              <w:rPr>
                <w:b/>
                <w:sz w:val="24"/>
                <w:szCs w:val="24"/>
                <w:lang w:val="kk-KZ"/>
              </w:rPr>
              <w:t>4.</w:t>
            </w:r>
            <w:r w:rsidRPr="00DF1977">
              <w:rPr>
                <w:iCs/>
                <w:lang w:val="kk-KZ"/>
              </w:rPr>
              <w:t xml:space="preserve"> </w:t>
            </w:r>
            <w:r w:rsidRPr="00DF1977">
              <w:rPr>
                <w:rFonts w:ascii="Times New Roman" w:hAnsi="Times New Roman"/>
                <w:b/>
                <w:color w:val="000000"/>
                <w:kern w:val="24"/>
                <w:lang w:val="kk-KZ"/>
              </w:rPr>
              <w:t xml:space="preserve">Мүсіндеу              </w:t>
            </w:r>
            <w:r w:rsidRPr="00DF1977">
              <w:rPr>
                <w:rFonts w:ascii="Times New Roman" w:hAnsi="Times New Roman"/>
                <w:b/>
                <w:lang w:val="kk-KZ"/>
              </w:rPr>
              <w:t>Жаңғақ кемірген тиін</w:t>
            </w:r>
            <w:r w:rsidRPr="00DF1977">
              <w:rPr>
                <w:lang w:val="kk-KZ"/>
              </w:rPr>
              <w:t xml:space="preserve"> </w:t>
            </w:r>
            <w:r w:rsidRPr="00DF1977">
              <w:rPr>
                <w:rFonts w:ascii="Times New Roman" w:hAnsi="Times New Roman"/>
                <w:iCs/>
                <w:lang w:val="kk-KZ"/>
              </w:rPr>
              <w:t>білімдік:</w:t>
            </w:r>
            <w:r w:rsidRPr="00DF1977">
              <w:rPr>
                <w:rFonts w:ascii="Times New Roman" w:hAnsi="Times New Roman"/>
                <w:lang w:val="kk-KZ"/>
              </w:rPr>
              <w:t xml:space="preserve">алған                 білім дағдыларын пайдалана отырып, тиіннің мүсінін жасау, дене бөліктерін біріктіріп қосу, табиғи материалдарды таңдай білу қабілеттерін қалыптастыру; </w:t>
            </w:r>
            <w:r w:rsidRPr="00DF1977">
              <w:rPr>
                <w:rFonts w:ascii="Times New Roman" w:hAnsi="Times New Roman"/>
                <w:iCs/>
                <w:lang w:val="kk-KZ"/>
              </w:rPr>
              <w:t>дамытушылық:</w:t>
            </w:r>
            <w:r w:rsidRPr="00DF1977">
              <w:rPr>
                <w:rFonts w:ascii="Times New Roman" w:hAnsi="Times New Roman"/>
                <w:lang w:val="kk-KZ"/>
              </w:rPr>
              <w:t xml:space="preserve">баланың ойын, тілін, шығармашылық қабілетін, көркемдік талғамын дамыту; </w:t>
            </w:r>
            <w:r w:rsidRPr="00DF1977">
              <w:rPr>
                <w:rFonts w:ascii="Times New Roman" w:hAnsi="Times New Roman"/>
                <w:iCs/>
                <w:lang w:val="kk-KZ"/>
              </w:rPr>
              <w:t>тәрбиелік:</w:t>
            </w:r>
            <w:r w:rsidRPr="00DF1977">
              <w:rPr>
                <w:rFonts w:ascii="Times New Roman" w:hAnsi="Times New Roman"/>
                <w:lang w:val="kk-KZ"/>
              </w:rPr>
              <w:t>жан-жануарларға деген қамқорлық сезімін тәрбиелеу.</w:t>
            </w:r>
          </w:p>
          <w:p w:rsidR="00416669" w:rsidRPr="0051691C" w:rsidRDefault="00416669" w:rsidP="00DF1977">
            <w:pPr>
              <w:spacing w:after="102" w:line="299" w:lineRule="auto"/>
              <w:rPr>
                <w:rFonts w:ascii="Times New Roman" w:hAnsi="Times New Roman"/>
                <w:b/>
                <w:lang w:val="kk-KZ"/>
              </w:rPr>
            </w:pPr>
          </w:p>
          <w:p w:rsidR="00416669" w:rsidRPr="00295684" w:rsidRDefault="00416669" w:rsidP="00691B91">
            <w:pPr>
              <w:autoSpaceDE w:val="0"/>
              <w:autoSpaceDN w:val="0"/>
              <w:adjustRightInd w:val="0"/>
              <w:spacing w:after="0" w:line="240" w:lineRule="auto"/>
              <w:rPr>
                <w:rFonts w:ascii="Times New Roman" w:hAnsi="Times New Roman"/>
                <w:color w:val="000000"/>
                <w:sz w:val="24"/>
                <w:szCs w:val="24"/>
                <w:lang w:val="kk-KZ"/>
              </w:rPr>
            </w:pPr>
          </w:p>
        </w:tc>
        <w:tc>
          <w:tcPr>
            <w:tcW w:w="837" w:type="pct"/>
          </w:tcPr>
          <w:p w:rsidR="00416669" w:rsidRDefault="00416669" w:rsidP="00691B91">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4.Денене шынықтыру</w:t>
            </w:r>
          </w:p>
          <w:p w:rsidR="00416669" w:rsidRPr="002842F5" w:rsidRDefault="00416669" w:rsidP="00691B91">
            <w:pPr>
              <w:autoSpaceDE w:val="0"/>
              <w:autoSpaceDN w:val="0"/>
              <w:adjustRightInd w:val="0"/>
              <w:spacing w:after="0" w:line="240" w:lineRule="auto"/>
              <w:rPr>
                <w:rFonts w:ascii="Times New Roman" w:hAnsi="Times New Roman"/>
                <w:b/>
                <w:i/>
                <w:lang w:val="kk-KZ"/>
              </w:rPr>
            </w:pPr>
            <w:r w:rsidRPr="002842F5">
              <w:rPr>
                <w:rFonts w:ascii="Times New Roman" w:hAnsi="Times New Roman"/>
                <w:b/>
                <w:i/>
                <w:lang w:val="kk-KZ"/>
              </w:rPr>
              <w:t>Аңшылар</w:t>
            </w:r>
          </w:p>
          <w:p w:rsidR="00416669" w:rsidRPr="00F90744" w:rsidRDefault="00416669" w:rsidP="00F90744">
            <w:pPr>
              <w:pStyle w:val="TableParagraph"/>
              <w:spacing w:line="265" w:lineRule="exact"/>
              <w:jc w:val="both"/>
            </w:pPr>
            <w:r w:rsidRPr="004262FB">
              <w:t xml:space="preserve">Түрлі жағдайларда балалардың </w:t>
            </w:r>
            <w:r w:rsidRPr="002842F5">
              <w:t xml:space="preserve">       </w:t>
            </w:r>
            <w:r w:rsidRPr="004262FB">
              <w:t>білім-біліктерін саналы пайдалана алуына ықпал ету. Жерге жорғалаудағы қол мен аяқтың қимыл ү</w:t>
            </w:r>
            <w:r>
              <w:t>йлесімдігіндамыту</w:t>
            </w:r>
            <w:r w:rsidRPr="004262FB">
              <w:t xml:space="preserve"> Тізені </w:t>
            </w:r>
            <w:r w:rsidRPr="00F90744">
              <w:t xml:space="preserve">               </w:t>
            </w:r>
            <w:r w:rsidRPr="004262FB">
              <w:t xml:space="preserve">жоғары </w:t>
            </w:r>
            <w:r w:rsidRPr="00F90744">
              <w:t xml:space="preserve">              </w:t>
            </w:r>
            <w:r w:rsidRPr="004262FB">
              <w:t xml:space="preserve">көтеріп, </w:t>
            </w:r>
            <w:r w:rsidRPr="00F90744">
              <w:t xml:space="preserve">                </w:t>
            </w:r>
            <w:r w:rsidRPr="004262FB">
              <w:t xml:space="preserve">тепе-теңдікті сақтап </w:t>
            </w:r>
            <w:r w:rsidRPr="00F90744">
              <w:t xml:space="preserve">                   </w:t>
            </w:r>
            <w:r w:rsidRPr="004262FB">
              <w:t>жүруге жаттығ</w:t>
            </w:r>
            <w:r>
              <w:t>у</w:t>
            </w:r>
          </w:p>
          <w:p w:rsidR="00416669" w:rsidRPr="004262FB" w:rsidRDefault="00416669" w:rsidP="00F90744">
            <w:pPr>
              <w:pStyle w:val="TableParagraph"/>
              <w:ind w:right="812"/>
              <w:jc w:val="both"/>
            </w:pPr>
            <w:r w:rsidRPr="004262FB">
              <w:t>ә</w:t>
            </w:r>
            <w:r>
              <w:t>)</w:t>
            </w:r>
            <w:r w:rsidRPr="004262FB">
              <w:t>Заттардың арасымен дұрыс жүгіруді жалғ</w:t>
            </w:r>
            <w:r>
              <w:t>астыру.</w:t>
            </w:r>
            <w:r w:rsidRPr="00F90744">
              <w:t xml:space="preserve"> </w:t>
            </w:r>
            <w:r w:rsidRPr="004262FB">
              <w:t>Өз денесін басқаруды, арқаннан ұстап салбырап тұруды, ептілік, өз бетімен әрекет ету, күштілікті дамыту.</w:t>
            </w:r>
          </w:p>
          <w:p w:rsidR="00416669" w:rsidRPr="004262FB" w:rsidRDefault="00416669" w:rsidP="00F90744">
            <w:pPr>
              <w:pStyle w:val="TableParagraph"/>
              <w:jc w:val="both"/>
            </w:pPr>
            <w:r>
              <w:t>б)</w:t>
            </w:r>
            <w:r w:rsidRPr="004262FB">
              <w:t>Еліміздің тарихына қызығушылығы мен ұлт дәстүріне деген құрметке,</w:t>
            </w:r>
          </w:p>
          <w:p w:rsidR="00416669" w:rsidRPr="00F90744" w:rsidRDefault="00416669" w:rsidP="00F90744">
            <w:pPr>
              <w:autoSpaceDE w:val="0"/>
              <w:autoSpaceDN w:val="0"/>
              <w:adjustRightInd w:val="0"/>
              <w:spacing w:after="0" w:line="240" w:lineRule="auto"/>
              <w:rPr>
                <w:rFonts w:ascii="Times New Roman" w:hAnsi="Times New Roman"/>
                <w:b/>
                <w:color w:val="000000"/>
                <w:sz w:val="24"/>
                <w:szCs w:val="24"/>
                <w:lang w:val="kk-KZ"/>
              </w:rPr>
            </w:pPr>
            <w:r w:rsidRPr="00F90744">
              <w:rPr>
                <w:rFonts w:ascii="Times New Roman" w:hAnsi="Times New Roman"/>
                <w:lang w:val="kk-KZ"/>
              </w:rPr>
              <w:t>басқаларға көмек бере білу, өз мүддесінен команданың мүддесін жоғары қоюға тәрбиелеу</w:t>
            </w:r>
          </w:p>
        </w:tc>
        <w:tc>
          <w:tcPr>
            <w:tcW w:w="869" w:type="pct"/>
          </w:tcPr>
          <w:p w:rsidR="00416669" w:rsidRDefault="00416669" w:rsidP="00691B9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4.</w:t>
            </w:r>
            <w:r w:rsidRPr="00295684">
              <w:rPr>
                <w:rFonts w:ascii="Times New Roman" w:hAnsi="Times New Roman"/>
                <w:b/>
                <w:color w:val="000000"/>
                <w:sz w:val="24"/>
                <w:szCs w:val="24"/>
                <w:lang w:val="kk-KZ"/>
              </w:rPr>
              <w:t xml:space="preserve"> Қазақ тілі</w:t>
            </w:r>
          </w:p>
          <w:p w:rsidR="00416669" w:rsidRPr="002842F5" w:rsidRDefault="00416669" w:rsidP="008829E1">
            <w:pPr>
              <w:pStyle w:val="Default"/>
              <w:rPr>
                <w:b/>
                <w:lang w:val="kk-KZ"/>
              </w:rPr>
            </w:pPr>
            <w:r w:rsidRPr="002842F5">
              <w:rPr>
                <w:b/>
                <w:lang w:val="kk-KZ"/>
              </w:rPr>
              <w:t xml:space="preserve">Үй жануарлары </w:t>
            </w:r>
          </w:p>
          <w:p w:rsidR="00416669" w:rsidRPr="002842F5" w:rsidRDefault="00416669" w:rsidP="008829E1">
            <w:pPr>
              <w:pStyle w:val="Default"/>
              <w:rPr>
                <w:b/>
                <w:lang w:val="kk-KZ"/>
              </w:rPr>
            </w:pPr>
            <w:r w:rsidRPr="002842F5">
              <w:rPr>
                <w:sz w:val="20"/>
                <w:szCs w:val="20"/>
                <w:lang w:val="kk-KZ"/>
              </w:rPr>
              <w:t xml:space="preserve">сөздік қорларын жаңа сөздермен толықтыру, үй жануарлары мен төлдерін топтай алуға жаттықтыру, мәтінді мұқият тыңдап, оның ішінен таныс сөздерді таба білуге жаттықтыру. Қазақ тіліндегі сөздер мен сөйлемдерді түсініп және күнделікті өмірде қолдана білуге үйрету. </w:t>
            </w:r>
            <w:r w:rsidRPr="002842F5">
              <w:rPr>
                <w:b/>
                <w:bCs/>
                <w:sz w:val="20"/>
                <w:szCs w:val="20"/>
                <w:lang w:val="kk-KZ"/>
              </w:rPr>
              <w:t xml:space="preserve"> </w:t>
            </w:r>
            <w:r w:rsidRPr="002842F5">
              <w:rPr>
                <w:sz w:val="20"/>
                <w:szCs w:val="20"/>
                <w:lang w:val="kk-KZ"/>
              </w:rPr>
              <w:t xml:space="preserve">ойлау қабілеттерін дамыту, сөздегі қазақ тіліне тән </w:t>
            </w:r>
            <w:r w:rsidRPr="002842F5">
              <w:rPr>
                <w:b/>
                <w:bCs/>
                <w:i/>
                <w:iCs/>
                <w:sz w:val="20"/>
                <w:szCs w:val="20"/>
                <w:lang w:val="kk-KZ"/>
              </w:rPr>
              <w:t xml:space="preserve">«ұ» </w:t>
            </w:r>
            <w:r w:rsidRPr="002842F5">
              <w:rPr>
                <w:sz w:val="20"/>
                <w:szCs w:val="20"/>
                <w:lang w:val="kk-KZ"/>
              </w:rPr>
              <w:t xml:space="preserve">дыбысын дұрыс айтуға дағдыландыру. Артикуляциялық аппаратты, тыныс алуды және таза дикцияны дамыту. </w:t>
            </w:r>
            <w:r w:rsidRPr="002842F5">
              <w:rPr>
                <w:b/>
                <w:bCs/>
                <w:sz w:val="20"/>
                <w:szCs w:val="20"/>
                <w:lang w:val="kk-KZ"/>
              </w:rPr>
              <w:t xml:space="preserve"> </w:t>
            </w:r>
            <w:r w:rsidRPr="002842F5">
              <w:rPr>
                <w:sz w:val="20"/>
                <w:szCs w:val="20"/>
                <w:lang w:val="kk-KZ"/>
              </w:rPr>
              <w:t>үй жануарларына қамқор болуға тәрбиелеу.</w:t>
            </w:r>
          </w:p>
          <w:p w:rsidR="00416669" w:rsidRPr="00295684" w:rsidRDefault="00416669" w:rsidP="008829E1">
            <w:pPr>
              <w:pStyle w:val="Default"/>
              <w:rPr>
                <w:lang w:val="kk-KZ"/>
              </w:rPr>
            </w:pPr>
          </w:p>
        </w:tc>
        <w:tc>
          <w:tcPr>
            <w:tcW w:w="834" w:type="pct"/>
          </w:tcPr>
          <w:p w:rsidR="00416669" w:rsidRDefault="00416669" w:rsidP="00691B91">
            <w:pPr>
              <w:pStyle w:val="NoSpacing"/>
              <w:rPr>
                <w:b/>
                <w:sz w:val="24"/>
                <w:szCs w:val="24"/>
                <w:lang w:val="kk-KZ"/>
              </w:rPr>
            </w:pPr>
            <w:r>
              <w:rPr>
                <w:b/>
                <w:color w:val="000000"/>
                <w:sz w:val="24"/>
                <w:szCs w:val="24"/>
                <w:lang w:val="kk-KZ"/>
              </w:rPr>
              <w:t>4.</w:t>
            </w:r>
            <w:r w:rsidRPr="00295684">
              <w:rPr>
                <w:b/>
                <w:sz w:val="24"/>
                <w:szCs w:val="24"/>
                <w:lang w:val="kk-KZ"/>
              </w:rPr>
              <w:t xml:space="preserve"> Дене шынықтыру</w:t>
            </w:r>
          </w:p>
          <w:p w:rsidR="00416669" w:rsidRPr="002842F5" w:rsidRDefault="00416669" w:rsidP="00691B91">
            <w:pPr>
              <w:pStyle w:val="NoSpacing"/>
              <w:rPr>
                <w:b/>
                <w:i/>
                <w:lang w:val="kk-KZ"/>
              </w:rPr>
            </w:pPr>
            <w:r w:rsidRPr="002842F5">
              <w:rPr>
                <w:b/>
                <w:i/>
                <w:lang w:val="kk-KZ"/>
              </w:rPr>
              <w:t>Қыстаудағы ойындар</w:t>
            </w:r>
          </w:p>
          <w:p w:rsidR="00416669" w:rsidRPr="004262FB" w:rsidRDefault="00416669" w:rsidP="00F90744">
            <w:pPr>
              <w:pStyle w:val="TableParagraph"/>
              <w:ind w:right="595"/>
            </w:pPr>
            <w:r w:rsidRPr="004262FB">
              <w:t xml:space="preserve">Баланың қимыл жүйесінің жаттыққандығын қимылын түзете отырып жақсарту, психо-физиологиялық және жеке қасиеттерін жалғастыру. </w:t>
            </w:r>
            <w:r w:rsidRPr="002842F5">
              <w:t xml:space="preserve">            </w:t>
            </w:r>
            <w:r w:rsidRPr="004262FB">
              <w:t>ә) Қатар-қатар 20-30-</w:t>
            </w:r>
            <w:smartTag w:uri="urn:schemas-microsoft-com:office:smarttags" w:element="metricconverter">
              <w:smartTagPr>
                <w:attr w:name="ProductID" w:val="40 см"/>
              </w:smartTagPr>
              <w:r w:rsidRPr="004262FB">
                <w:t>40 см</w:t>
              </w:r>
            </w:smartTag>
            <w:r w:rsidRPr="004262FB">
              <w:t xml:space="preserve"> көтеріліп қойылған сырықтардан бауырымен жорғалап өтуде ең ыңғайлы тәсілдерді тауып қолдануға баулу.</w:t>
            </w:r>
          </w:p>
          <w:p w:rsidR="00416669" w:rsidRPr="00F90744" w:rsidRDefault="00416669" w:rsidP="00F90744">
            <w:pPr>
              <w:pStyle w:val="TableParagraph"/>
              <w:ind w:right="945"/>
            </w:pPr>
            <w:r w:rsidRPr="004262FB">
              <w:t>Сырықтан жалғыз аяқпен секіріп өткенде табанмен емес, аяқтың ұшымен итеріліп, жұмсақ қонуға ұмтылту. Талдап ойлау, қалыптан тыс шешімдер қабылдай білуге, ептілікке, күш пен төзімділікке</w:t>
            </w:r>
            <w:r>
              <w:t>,</w:t>
            </w:r>
          </w:p>
          <w:p w:rsidR="00416669" w:rsidRPr="004262FB" w:rsidRDefault="00416669" w:rsidP="00F90744">
            <w:pPr>
              <w:pStyle w:val="TableParagraph"/>
              <w:ind w:right="945"/>
            </w:pPr>
            <w:r w:rsidRPr="004262FB">
              <w:t>көпшілдікке, алған білім-біліктерін өмірде қолдануға баулу.</w:t>
            </w:r>
          </w:p>
          <w:p w:rsidR="00416669" w:rsidRPr="00F90744" w:rsidRDefault="00416669" w:rsidP="00F90744">
            <w:pPr>
              <w:pStyle w:val="NoSpacing"/>
              <w:rPr>
                <w:b/>
                <w:sz w:val="24"/>
                <w:szCs w:val="24"/>
                <w:lang w:val="kk-KZ"/>
              </w:rPr>
            </w:pPr>
            <w:r w:rsidRPr="00F90744">
              <w:rPr>
                <w:lang w:val="kk-KZ"/>
              </w:rPr>
              <w:t>Қоршаған ортаға деген қамқорлық пен жауапкершілікке тәрбиелеу</w:t>
            </w:r>
          </w:p>
        </w:tc>
      </w:tr>
      <w:tr w:rsidR="00416669" w:rsidRPr="00295684" w:rsidTr="00691B91">
        <w:tc>
          <w:tcPr>
            <w:tcW w:w="798" w:type="pct"/>
          </w:tcPr>
          <w:p w:rsidR="00416669" w:rsidRPr="00295684" w:rsidRDefault="00416669" w:rsidP="00691B9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Серуенге дайындық</w:t>
            </w:r>
          </w:p>
        </w:tc>
        <w:tc>
          <w:tcPr>
            <w:tcW w:w="850" w:type="pct"/>
          </w:tcPr>
          <w:p w:rsidR="00416669" w:rsidRDefault="00416669" w:rsidP="00691B91">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Балалалардың серуенге деген қызығушылықтарын туғызу, балалармен жеке әңгімелесу.</w:t>
            </w:r>
          </w:p>
          <w:p w:rsidR="00416669" w:rsidRPr="00295684" w:rsidRDefault="00416669" w:rsidP="00691B91">
            <w:pPr>
              <w:spacing w:after="0" w:line="240" w:lineRule="auto"/>
              <w:rPr>
                <w:rFonts w:ascii="Times New Roman" w:hAnsi="Times New Roman"/>
                <w:color w:val="000000"/>
                <w:sz w:val="24"/>
                <w:szCs w:val="24"/>
                <w:lang w:val="kk-KZ"/>
              </w:rPr>
            </w:pPr>
          </w:p>
        </w:tc>
        <w:tc>
          <w:tcPr>
            <w:tcW w:w="812" w:type="pct"/>
          </w:tcPr>
          <w:p w:rsidR="00416669" w:rsidRPr="00295684" w:rsidRDefault="00416669" w:rsidP="00691B9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Серуенге ойын құралдарын дайындау.</w:t>
            </w:r>
          </w:p>
        </w:tc>
        <w:tc>
          <w:tcPr>
            <w:tcW w:w="837" w:type="pct"/>
          </w:tcPr>
          <w:p w:rsidR="00416669" w:rsidRPr="00295684" w:rsidRDefault="00416669" w:rsidP="00691B9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Серуенде балаларды жақсы әрекеттер етуге ынталандыру.</w:t>
            </w:r>
          </w:p>
        </w:tc>
        <w:tc>
          <w:tcPr>
            <w:tcW w:w="869" w:type="pct"/>
          </w:tcPr>
          <w:p w:rsidR="00416669" w:rsidRPr="00295684" w:rsidRDefault="00416669" w:rsidP="00691B9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Серуенге ойын құралдарын дайындау.</w:t>
            </w:r>
          </w:p>
        </w:tc>
        <w:tc>
          <w:tcPr>
            <w:tcW w:w="834" w:type="pct"/>
          </w:tcPr>
          <w:p w:rsidR="00416669" w:rsidRPr="00295684" w:rsidRDefault="00416669" w:rsidP="00691B9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Серуенге ойын құралдарын дайындау.</w:t>
            </w:r>
          </w:p>
        </w:tc>
      </w:tr>
      <w:tr w:rsidR="00416669" w:rsidRPr="00295684" w:rsidTr="00691B91">
        <w:tc>
          <w:tcPr>
            <w:tcW w:w="798" w:type="pct"/>
          </w:tcPr>
          <w:p w:rsidR="00416669" w:rsidRPr="00295684" w:rsidRDefault="00416669" w:rsidP="00691B9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Балалармен жеке жұмыс</w:t>
            </w:r>
          </w:p>
        </w:tc>
        <w:tc>
          <w:tcPr>
            <w:tcW w:w="850" w:type="pct"/>
          </w:tcPr>
          <w:p w:rsidR="00416669" w:rsidRPr="00295684" w:rsidRDefault="00416669" w:rsidP="00691B91">
            <w:pPr>
              <w:spacing w:after="0" w:line="240" w:lineRule="auto"/>
              <w:ind w:right="-108"/>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Мақал-мәтел.</w:t>
            </w:r>
          </w:p>
          <w:p w:rsidR="00416669" w:rsidRPr="00295684" w:rsidRDefault="00416669" w:rsidP="00691B91">
            <w:pPr>
              <w:spacing w:after="0" w:line="240" w:lineRule="auto"/>
              <w:ind w:right="-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Отан елдің анасы,</w:t>
            </w:r>
          </w:p>
          <w:p w:rsidR="00416669" w:rsidRPr="00295684" w:rsidRDefault="00416669" w:rsidP="00691B91">
            <w:pPr>
              <w:spacing w:after="0" w:line="240" w:lineRule="auto"/>
              <w:ind w:right="-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Ел ердің анасы.</w:t>
            </w:r>
          </w:p>
          <w:p w:rsidR="00416669" w:rsidRPr="00295684" w:rsidRDefault="00416669" w:rsidP="00691B91">
            <w:pPr>
              <w:spacing w:after="0" w:line="240" w:lineRule="auto"/>
              <w:ind w:right="-108"/>
              <w:rPr>
                <w:rFonts w:ascii="Times New Roman" w:hAnsi="Times New Roman"/>
                <w:color w:val="000000"/>
                <w:sz w:val="24"/>
                <w:szCs w:val="24"/>
                <w:lang w:val="kk-KZ" w:eastAsia="ru-RU"/>
              </w:rPr>
            </w:pPr>
            <w:r w:rsidRPr="00295684">
              <w:rPr>
                <w:rFonts w:ascii="Times New Roman" w:hAnsi="Times New Roman"/>
                <w:b/>
                <w:color w:val="000000"/>
                <w:sz w:val="24"/>
                <w:szCs w:val="24"/>
                <w:lang w:val="kk-KZ" w:eastAsia="ru-RU"/>
              </w:rPr>
              <w:t>«Қуыршақпен  танысайық»</w:t>
            </w:r>
            <w:r w:rsidRPr="00295684">
              <w:rPr>
                <w:rFonts w:ascii="Times New Roman" w:hAnsi="Times New Roman"/>
                <w:color w:val="000000"/>
                <w:sz w:val="24"/>
                <w:szCs w:val="24"/>
                <w:lang w:val="kk-KZ" w:eastAsia="ru-RU"/>
              </w:rPr>
              <w:t xml:space="preserve"> Дидактикалық ойын </w:t>
            </w:r>
          </w:p>
          <w:p w:rsidR="00416669" w:rsidRPr="00295684" w:rsidRDefault="00416669" w:rsidP="00691B91">
            <w:pPr>
              <w:spacing w:after="0" w:line="240" w:lineRule="auto"/>
              <w:ind w:right="-108"/>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Мақсаты:</w:t>
            </w:r>
          </w:p>
          <w:p w:rsidR="00416669" w:rsidRPr="00295684" w:rsidRDefault="00416669" w:rsidP="00691B91">
            <w:pPr>
              <w:spacing w:after="0" w:line="240" w:lineRule="auto"/>
              <w:ind w:left="-108" w:right="-108" w:firstLine="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балаларды дене бөліктерін көрсетіп атай білуге үйрету</w:t>
            </w:r>
          </w:p>
          <w:p w:rsidR="00416669" w:rsidRPr="00295684" w:rsidRDefault="00416669" w:rsidP="00691B91">
            <w:pPr>
              <w:spacing w:after="0" w:line="240" w:lineRule="auto"/>
              <w:ind w:left="-108" w:right="-108" w:firstLine="108"/>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Ертегі оқу. Суретпен жұмыс</w:t>
            </w:r>
          </w:p>
        </w:tc>
        <w:tc>
          <w:tcPr>
            <w:tcW w:w="812" w:type="pct"/>
          </w:tcPr>
          <w:p w:rsidR="00416669" w:rsidRPr="00295684" w:rsidRDefault="00416669" w:rsidP="00691B91">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«Түстес сақинаны тап» дидактикалық ойын:</w:t>
            </w:r>
          </w:p>
          <w:p w:rsidR="00416669" w:rsidRPr="00295684" w:rsidRDefault="00416669" w:rsidP="00691B91">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қызыл,   сары, жасыл, көкке боялған біртекті заттарды табуға үйретуді жалғастыру.</w:t>
            </w:r>
          </w:p>
          <w:p w:rsidR="00416669" w:rsidRPr="00295684" w:rsidRDefault="00416669" w:rsidP="00691B91">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Суретке қарап отырып әңгіме құрастыру.                         </w:t>
            </w:r>
          </w:p>
        </w:tc>
        <w:tc>
          <w:tcPr>
            <w:tcW w:w="837" w:type="pct"/>
          </w:tcPr>
          <w:p w:rsidR="00416669" w:rsidRPr="00295684" w:rsidRDefault="00416669" w:rsidP="00691B91">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Жаңылтпаш жаттау.</w:t>
            </w:r>
          </w:p>
          <w:p w:rsidR="00416669" w:rsidRPr="00295684" w:rsidRDefault="00416669" w:rsidP="00691B91">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Доп теп, дөптеп.</w:t>
            </w:r>
          </w:p>
          <w:p w:rsidR="00416669" w:rsidRPr="00295684" w:rsidRDefault="00416669" w:rsidP="00691B91">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«Түстес ыдысқа сал»  дидактикалық ойын:</w:t>
            </w:r>
          </w:p>
          <w:p w:rsidR="00416669" w:rsidRPr="00295684" w:rsidRDefault="00416669" w:rsidP="00691B91">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түрлі-түсті тастарды теріп алып, түстес ыдысқа салу арқылы саусақ  қимылын жетілдіру, бір-бірімен байланысты тура және кері әрекеттерді орындауға үйрету.</w:t>
            </w:r>
          </w:p>
          <w:p w:rsidR="00416669" w:rsidRPr="00295684" w:rsidRDefault="00416669" w:rsidP="00691B91">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Сиқырлы қарындаштар. Түрлі түсті қарындаштармен сурет бояту, түстердің атауын атау.</w:t>
            </w:r>
          </w:p>
          <w:p w:rsidR="00416669" w:rsidRPr="00295684" w:rsidRDefault="00416669" w:rsidP="00691B91">
            <w:pPr>
              <w:spacing w:after="0" w:line="240" w:lineRule="auto"/>
              <w:rPr>
                <w:rFonts w:ascii="Times New Roman" w:hAnsi="Times New Roman"/>
                <w:color w:val="000000"/>
                <w:sz w:val="24"/>
                <w:szCs w:val="24"/>
                <w:lang w:eastAsia="ru-RU"/>
              </w:rPr>
            </w:pPr>
          </w:p>
        </w:tc>
        <w:tc>
          <w:tcPr>
            <w:tcW w:w="869" w:type="pct"/>
          </w:tcPr>
          <w:p w:rsidR="00416669" w:rsidRPr="00295684" w:rsidRDefault="00416669" w:rsidP="00691B91">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Мақал- мәтел.</w:t>
            </w:r>
          </w:p>
          <w:p w:rsidR="00416669" w:rsidRPr="00295684" w:rsidRDefault="00416669" w:rsidP="00691B91">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Отан отбасынан басталады.</w:t>
            </w:r>
          </w:p>
          <w:p w:rsidR="00416669" w:rsidRPr="00295684" w:rsidRDefault="00416669" w:rsidP="00691B91">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«Мені қайтала»</w:t>
            </w:r>
            <w:r w:rsidRPr="00295684">
              <w:rPr>
                <w:rFonts w:ascii="Times New Roman" w:hAnsi="Times New Roman"/>
                <w:color w:val="000000"/>
                <w:sz w:val="24"/>
                <w:szCs w:val="24"/>
                <w:lang w:eastAsia="ru-RU"/>
              </w:rPr>
              <w:t xml:space="preserve"> дидактикалық ойын                 </w:t>
            </w:r>
          </w:p>
          <w:p w:rsidR="00416669" w:rsidRPr="00295684" w:rsidRDefault="00416669" w:rsidP="00691B91">
            <w:pPr>
              <w:spacing w:after="0" w:line="240" w:lineRule="auto"/>
              <w:ind w:left="-108" w:right="-108" w:firstLine="108"/>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Мақсаты:</w:t>
            </w:r>
          </w:p>
          <w:p w:rsidR="00416669" w:rsidRPr="00295684" w:rsidRDefault="00416669" w:rsidP="00691B91">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 xml:space="preserve">ересектердің    сөзін қайталай отырып, сөздік қорын молайту, тілін жаттықтыру.                  </w:t>
            </w: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Қылқаламмен жұмыс. Қылқаламды ұстап суретті бояуға үйрету</w:t>
            </w:r>
          </w:p>
        </w:tc>
        <w:tc>
          <w:tcPr>
            <w:tcW w:w="834" w:type="pct"/>
          </w:tcPr>
          <w:p w:rsidR="00416669" w:rsidRPr="00295684" w:rsidRDefault="00416669" w:rsidP="00691B91">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Мақал- мәтел.</w:t>
            </w:r>
          </w:p>
          <w:p w:rsidR="00416669" w:rsidRPr="00295684" w:rsidRDefault="00416669" w:rsidP="00691B91">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Күш- білімде, білім- кітапта.</w:t>
            </w:r>
          </w:p>
          <w:p w:rsidR="00416669" w:rsidRPr="00295684" w:rsidRDefault="00416669" w:rsidP="00691B91">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 xml:space="preserve">Моншақты тіземіз» дидактикалық ойын. </w:t>
            </w:r>
          </w:p>
          <w:p w:rsidR="00416669" w:rsidRDefault="00416669" w:rsidP="00691B91">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 xml:space="preserve">Алақанына сиятын көлемдегі сақиналарды көлденеңінен жіпке тізу арқылы қол қимылын, саусақ бұлшық етін дамыту.                                             </w:t>
            </w: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w:t>
            </w:r>
            <w:r w:rsidRPr="00295684">
              <w:rPr>
                <w:rFonts w:ascii="Times New Roman" w:hAnsi="Times New Roman"/>
                <w:color w:val="000000"/>
                <w:sz w:val="24"/>
                <w:szCs w:val="24"/>
                <w:lang w:val="kk-KZ" w:eastAsia="ru-RU"/>
              </w:rPr>
              <w:t xml:space="preserve"> </w:t>
            </w:r>
            <w:r w:rsidRPr="00295684">
              <w:rPr>
                <w:rFonts w:ascii="Times New Roman" w:hAnsi="Times New Roman"/>
                <w:color w:val="000000"/>
                <w:sz w:val="24"/>
                <w:szCs w:val="24"/>
                <w:lang w:eastAsia="ru-RU"/>
              </w:rPr>
              <w:t xml:space="preserve">Үш бөліктен тұратын суреттерді құрастыру.         </w:t>
            </w:r>
          </w:p>
          <w:p w:rsidR="00416669" w:rsidRDefault="00416669" w:rsidP="00691B91">
            <w:pPr>
              <w:spacing w:after="0" w:line="240" w:lineRule="auto"/>
              <w:rPr>
                <w:rFonts w:ascii="Times New Roman" w:hAnsi="Times New Roman"/>
                <w:color w:val="000000"/>
                <w:sz w:val="24"/>
                <w:szCs w:val="24"/>
                <w:lang w:eastAsia="ru-RU"/>
              </w:rPr>
            </w:pPr>
          </w:p>
          <w:p w:rsidR="00416669" w:rsidRDefault="00416669" w:rsidP="00691B91">
            <w:pPr>
              <w:spacing w:after="0" w:line="240" w:lineRule="auto"/>
              <w:rPr>
                <w:rFonts w:ascii="Times New Roman" w:hAnsi="Times New Roman"/>
                <w:color w:val="000000"/>
                <w:sz w:val="24"/>
                <w:szCs w:val="24"/>
                <w:lang w:eastAsia="ru-RU"/>
              </w:rPr>
            </w:pPr>
          </w:p>
          <w:p w:rsidR="00416669" w:rsidRDefault="00416669" w:rsidP="00691B91">
            <w:pPr>
              <w:spacing w:after="0" w:line="240" w:lineRule="auto"/>
              <w:rPr>
                <w:rFonts w:ascii="Times New Roman" w:hAnsi="Times New Roman"/>
                <w:color w:val="000000"/>
                <w:sz w:val="24"/>
                <w:szCs w:val="24"/>
                <w:lang w:eastAsia="ru-RU"/>
              </w:rPr>
            </w:pPr>
          </w:p>
          <w:p w:rsidR="00416669" w:rsidRDefault="00416669" w:rsidP="00691B91">
            <w:pPr>
              <w:spacing w:after="0" w:line="240" w:lineRule="auto"/>
              <w:rPr>
                <w:rFonts w:ascii="Times New Roman" w:hAnsi="Times New Roman"/>
                <w:color w:val="000000"/>
                <w:sz w:val="24"/>
                <w:szCs w:val="24"/>
                <w:lang w:eastAsia="ru-RU"/>
              </w:rPr>
            </w:pPr>
          </w:p>
          <w:p w:rsidR="00416669" w:rsidRDefault="00416669" w:rsidP="00691B91">
            <w:pPr>
              <w:spacing w:after="0" w:line="240" w:lineRule="auto"/>
              <w:rPr>
                <w:rFonts w:ascii="Times New Roman" w:hAnsi="Times New Roman"/>
                <w:color w:val="000000"/>
                <w:sz w:val="24"/>
                <w:szCs w:val="24"/>
                <w:lang w:eastAsia="ru-RU"/>
              </w:rPr>
            </w:pPr>
          </w:p>
          <w:p w:rsidR="00416669" w:rsidRDefault="00416669" w:rsidP="00691B91">
            <w:pPr>
              <w:spacing w:after="0" w:line="240" w:lineRule="auto"/>
              <w:rPr>
                <w:rFonts w:ascii="Times New Roman" w:hAnsi="Times New Roman"/>
                <w:color w:val="000000"/>
                <w:sz w:val="24"/>
                <w:szCs w:val="24"/>
                <w:lang w:eastAsia="ru-RU"/>
              </w:rPr>
            </w:pPr>
          </w:p>
          <w:p w:rsidR="00416669" w:rsidRDefault="00416669" w:rsidP="00691B91">
            <w:pPr>
              <w:spacing w:after="0" w:line="240" w:lineRule="auto"/>
              <w:rPr>
                <w:rFonts w:ascii="Times New Roman" w:hAnsi="Times New Roman"/>
                <w:color w:val="000000"/>
                <w:sz w:val="24"/>
                <w:szCs w:val="24"/>
                <w:lang w:eastAsia="ru-RU"/>
              </w:rPr>
            </w:pPr>
          </w:p>
          <w:p w:rsidR="00416669" w:rsidRDefault="00416669" w:rsidP="00691B91">
            <w:pPr>
              <w:spacing w:after="0" w:line="240" w:lineRule="auto"/>
              <w:rPr>
                <w:rFonts w:ascii="Times New Roman" w:hAnsi="Times New Roman"/>
                <w:color w:val="000000"/>
                <w:sz w:val="24"/>
                <w:szCs w:val="24"/>
                <w:lang w:eastAsia="ru-RU"/>
              </w:rPr>
            </w:pPr>
          </w:p>
          <w:p w:rsidR="00416669" w:rsidRDefault="00416669" w:rsidP="00691B91">
            <w:pPr>
              <w:spacing w:after="0" w:line="240" w:lineRule="auto"/>
              <w:rPr>
                <w:rFonts w:ascii="Times New Roman" w:hAnsi="Times New Roman"/>
                <w:color w:val="000000"/>
                <w:sz w:val="24"/>
                <w:szCs w:val="24"/>
                <w:lang w:eastAsia="ru-RU"/>
              </w:rPr>
            </w:pPr>
          </w:p>
          <w:p w:rsidR="00416669" w:rsidRDefault="00416669" w:rsidP="00691B91">
            <w:pPr>
              <w:spacing w:after="0" w:line="240" w:lineRule="auto"/>
              <w:rPr>
                <w:rFonts w:ascii="Times New Roman" w:hAnsi="Times New Roman"/>
                <w:color w:val="000000"/>
                <w:sz w:val="24"/>
                <w:szCs w:val="24"/>
                <w:lang w:eastAsia="ru-RU"/>
              </w:rPr>
            </w:pPr>
          </w:p>
          <w:p w:rsidR="00416669" w:rsidRPr="00295684" w:rsidRDefault="00416669" w:rsidP="00691B91">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 xml:space="preserve">          </w:t>
            </w:r>
          </w:p>
        </w:tc>
      </w:tr>
      <w:tr w:rsidR="00416669" w:rsidRPr="00637E45" w:rsidTr="00691B91">
        <w:tc>
          <w:tcPr>
            <w:tcW w:w="798" w:type="pct"/>
          </w:tcPr>
          <w:p w:rsidR="00416669" w:rsidRPr="00295684" w:rsidRDefault="00416669" w:rsidP="00691B9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Серуенге дайындық</w:t>
            </w:r>
          </w:p>
        </w:tc>
        <w:tc>
          <w:tcPr>
            <w:tcW w:w="850" w:type="pct"/>
          </w:tcPr>
          <w:p w:rsidR="00416669" w:rsidRPr="00295684" w:rsidRDefault="00416669" w:rsidP="00691B91">
            <w:pPr>
              <w:spacing w:after="0" w:line="240" w:lineRule="auto"/>
              <w:rPr>
                <w:rFonts w:ascii="Times New Roman" w:hAnsi="Times New Roman"/>
                <w:color w:val="000000"/>
                <w:sz w:val="24"/>
                <w:szCs w:val="24"/>
                <w:lang w:val="kk-KZ"/>
              </w:rPr>
            </w:pPr>
            <w:r w:rsidRPr="00295684">
              <w:rPr>
                <w:rFonts w:ascii="Times New Roman" w:hAnsi="Times New Roman"/>
                <w:bCs/>
                <w:color w:val="000000"/>
                <w:sz w:val="24"/>
                <w:szCs w:val="24"/>
                <w:lang w:val="kk-KZ" w:eastAsia="ru-RU"/>
              </w:rPr>
              <w:t>Балалардың киіну реттілігін бақылау.</w:t>
            </w:r>
          </w:p>
        </w:tc>
        <w:tc>
          <w:tcPr>
            <w:tcW w:w="812" w:type="pct"/>
          </w:tcPr>
          <w:p w:rsidR="00416669" w:rsidRPr="00295684" w:rsidRDefault="00416669" w:rsidP="00691B9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c>
          <w:tcPr>
            <w:tcW w:w="837" w:type="pct"/>
          </w:tcPr>
          <w:p w:rsidR="00416669" w:rsidRPr="00295684" w:rsidRDefault="00416669" w:rsidP="00691B9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Балалармен жеке әңгімелесу.</w:t>
            </w:r>
          </w:p>
        </w:tc>
        <w:tc>
          <w:tcPr>
            <w:tcW w:w="869" w:type="pct"/>
          </w:tcPr>
          <w:p w:rsidR="00416669" w:rsidRPr="00295684" w:rsidRDefault="00416669" w:rsidP="00691B9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c>
          <w:tcPr>
            <w:tcW w:w="834" w:type="pct"/>
          </w:tcPr>
          <w:p w:rsidR="00416669" w:rsidRPr="00295684" w:rsidRDefault="00416669" w:rsidP="00691B9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r>
      <w:tr w:rsidR="00416669" w:rsidRPr="00637E45" w:rsidTr="00691B91">
        <w:tc>
          <w:tcPr>
            <w:tcW w:w="798" w:type="pct"/>
          </w:tcPr>
          <w:p w:rsidR="00416669" w:rsidRPr="00295684" w:rsidRDefault="00416669" w:rsidP="00691B9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үйге қайтуы</w:t>
            </w:r>
          </w:p>
        </w:tc>
        <w:tc>
          <w:tcPr>
            <w:tcW w:w="850" w:type="pct"/>
          </w:tcPr>
          <w:p w:rsidR="00416669" w:rsidRPr="00295684" w:rsidRDefault="00416669" w:rsidP="00691B9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 xml:space="preserve">Ата-аналарға кеңес: </w:t>
            </w:r>
          </w:p>
          <w:p w:rsidR="00416669" w:rsidRPr="00295684" w:rsidRDefault="00416669" w:rsidP="00691B9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«Балаңызды сөйлеуге үйрету үшін  үй жағдайында не істей аласыз?».</w:t>
            </w:r>
          </w:p>
        </w:tc>
        <w:tc>
          <w:tcPr>
            <w:tcW w:w="812" w:type="pct"/>
          </w:tcPr>
          <w:p w:rsidR="00416669" w:rsidRPr="00295684" w:rsidRDefault="00416669" w:rsidP="00691B9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Психологтың  кеңесі: «Балаңыз балабақшаға келгісі келмей жыласа не істер едіңіз»</w:t>
            </w:r>
          </w:p>
        </w:tc>
        <w:tc>
          <w:tcPr>
            <w:tcW w:w="837" w:type="pct"/>
          </w:tcPr>
          <w:p w:rsidR="00416669" w:rsidRPr="00295684" w:rsidRDefault="00416669" w:rsidP="00691B9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Ата-анаға:</w:t>
            </w:r>
          </w:p>
          <w:p w:rsidR="00416669" w:rsidRPr="00295684" w:rsidRDefault="00416669" w:rsidP="00691B9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«Балаңызды киіндірген кезде киімдердің түстерін айтып отырасыз ба?</w:t>
            </w:r>
          </w:p>
        </w:tc>
        <w:tc>
          <w:tcPr>
            <w:tcW w:w="869" w:type="pct"/>
          </w:tcPr>
          <w:p w:rsidR="00416669" w:rsidRPr="00295684" w:rsidRDefault="00416669" w:rsidP="00691B9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Кеңес:</w:t>
            </w:r>
          </w:p>
          <w:p w:rsidR="00416669" w:rsidRPr="00295684" w:rsidRDefault="00416669" w:rsidP="00691B9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 xml:space="preserve"> «Үйде балаңыздың өзіне-өзі қызмет көрсетуіне қандай жағдай жасайсыз?».</w:t>
            </w:r>
          </w:p>
        </w:tc>
        <w:tc>
          <w:tcPr>
            <w:tcW w:w="834" w:type="pct"/>
          </w:tcPr>
          <w:p w:rsidR="00416669" w:rsidRPr="00295684" w:rsidRDefault="00416669" w:rsidP="00691B9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Ата-анаға:</w:t>
            </w:r>
          </w:p>
          <w:p w:rsidR="00416669" w:rsidRPr="00295684" w:rsidRDefault="00416669" w:rsidP="00691B9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«Демалыс күндері балаңызбен ойнайсыз ба?</w:t>
            </w:r>
          </w:p>
        </w:tc>
      </w:tr>
    </w:tbl>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05454D">
      <w:pPr>
        <w:spacing w:after="0" w:line="240" w:lineRule="auto"/>
        <w:jc w:val="center"/>
        <w:rPr>
          <w:rFonts w:ascii="Times New Roman" w:hAnsi="Times New Roman"/>
          <w:sz w:val="24"/>
          <w:szCs w:val="24"/>
          <w:lang w:val="kk-KZ"/>
        </w:rPr>
      </w:pPr>
    </w:p>
    <w:p w:rsidR="00416669" w:rsidRDefault="00416669" w:rsidP="00E633C1">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Циклограмма</w:t>
      </w:r>
    </w:p>
    <w:p w:rsidR="00416669" w:rsidRDefault="00416669" w:rsidP="00E633C1">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  27 - 28ақпан, 1-3 наурыз,2023жыл)</w:t>
      </w:r>
    </w:p>
    <w:p w:rsidR="00416669" w:rsidRPr="001D12B6" w:rsidRDefault="00416669" w:rsidP="00E633C1">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Мектепалды даярлық сыныбы</w:t>
      </w:r>
    </w:p>
    <w:p w:rsidR="00416669" w:rsidRPr="00E633C1" w:rsidRDefault="00416669" w:rsidP="009A6E11">
      <w:pPr>
        <w:rPr>
          <w:rFonts w:ascii="Times New Roman" w:hAnsi="Times New Roman"/>
          <w:b/>
          <w:sz w:val="24"/>
          <w:szCs w:val="24"/>
          <w:lang w:val="kk-KZ"/>
        </w:rPr>
      </w:pPr>
      <w:r w:rsidRPr="006C1BB3">
        <w:rPr>
          <w:rFonts w:ascii="Times New Roman" w:hAnsi="Times New Roman"/>
          <w:b/>
          <w:sz w:val="24"/>
          <w:szCs w:val="24"/>
          <w:lang w:val="kk-KZ"/>
        </w:rPr>
        <w:t>Тексерілді:</w:t>
      </w:r>
    </w:p>
    <w:tbl>
      <w:tblPr>
        <w:tblW w:w="53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02"/>
        <w:gridCol w:w="2335"/>
        <w:gridCol w:w="2564"/>
        <w:gridCol w:w="2000"/>
        <w:gridCol w:w="2556"/>
        <w:gridCol w:w="3021"/>
      </w:tblGrid>
      <w:tr w:rsidR="00416669" w:rsidRPr="00295684" w:rsidTr="00295684">
        <w:tc>
          <w:tcPr>
            <w:tcW w:w="797" w:type="pct"/>
          </w:tcPr>
          <w:p w:rsidR="00416669" w:rsidRPr="00295684" w:rsidRDefault="00416669" w:rsidP="00295684">
            <w:pPr>
              <w:autoSpaceDE w:val="0"/>
              <w:autoSpaceDN w:val="0"/>
              <w:adjustRightInd w:val="0"/>
              <w:spacing w:after="0" w:line="240" w:lineRule="auto"/>
              <w:rPr>
                <w:rFonts w:ascii="Times New Roman" w:hAnsi="Times New Roman"/>
                <w:b/>
                <w:bCs/>
                <w:sz w:val="24"/>
                <w:szCs w:val="24"/>
                <w:lang w:val="kk-KZ"/>
              </w:rPr>
            </w:pPr>
            <w:r w:rsidRPr="00295684">
              <w:rPr>
                <w:rFonts w:ascii="Times New Roman" w:hAnsi="Times New Roman"/>
                <w:b/>
                <w:bCs/>
                <w:color w:val="000000"/>
                <w:sz w:val="24"/>
                <w:szCs w:val="24"/>
                <w:lang w:val="kk-KZ"/>
              </w:rPr>
              <w:t>Күн тәртібінің үлгісі</w:t>
            </w:r>
          </w:p>
        </w:tc>
        <w:tc>
          <w:tcPr>
            <w:tcW w:w="850" w:type="pct"/>
          </w:tcPr>
          <w:p w:rsidR="00416669" w:rsidRDefault="00416669" w:rsidP="00295684">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Дүйсенбі</w:t>
            </w:r>
          </w:p>
          <w:p w:rsidR="00416669" w:rsidRPr="00295684" w:rsidRDefault="00416669" w:rsidP="00295684">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27.02.2023</w:t>
            </w:r>
          </w:p>
        </w:tc>
        <w:tc>
          <w:tcPr>
            <w:tcW w:w="812" w:type="pct"/>
          </w:tcPr>
          <w:p w:rsidR="00416669" w:rsidRDefault="00416669" w:rsidP="00295684">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Сейсенбі</w:t>
            </w:r>
          </w:p>
          <w:p w:rsidR="00416669" w:rsidRPr="00295684" w:rsidRDefault="00416669" w:rsidP="00295684">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28.02.2023</w:t>
            </w:r>
          </w:p>
        </w:tc>
        <w:tc>
          <w:tcPr>
            <w:tcW w:w="837" w:type="pct"/>
          </w:tcPr>
          <w:p w:rsidR="00416669" w:rsidRDefault="00416669" w:rsidP="00295684">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Сәрсенбі</w:t>
            </w:r>
          </w:p>
          <w:p w:rsidR="00416669" w:rsidRPr="00295684" w:rsidRDefault="00416669" w:rsidP="00295684">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01.03.2023</w:t>
            </w:r>
          </w:p>
          <w:p w:rsidR="00416669" w:rsidRPr="00295684" w:rsidRDefault="00416669" w:rsidP="00295684">
            <w:pPr>
              <w:autoSpaceDE w:val="0"/>
              <w:autoSpaceDN w:val="0"/>
              <w:adjustRightInd w:val="0"/>
              <w:spacing w:after="0" w:line="240" w:lineRule="auto"/>
              <w:rPr>
                <w:rFonts w:ascii="Times New Roman" w:hAnsi="Times New Roman"/>
                <w:b/>
                <w:bCs/>
                <w:sz w:val="24"/>
                <w:szCs w:val="24"/>
                <w:lang w:val="kk-KZ"/>
              </w:rPr>
            </w:pPr>
          </w:p>
        </w:tc>
        <w:tc>
          <w:tcPr>
            <w:tcW w:w="869" w:type="pct"/>
          </w:tcPr>
          <w:p w:rsidR="00416669" w:rsidRDefault="00416669" w:rsidP="00295684">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Бейсенбі</w:t>
            </w:r>
          </w:p>
          <w:p w:rsidR="00416669" w:rsidRPr="00295684" w:rsidRDefault="00416669" w:rsidP="00295684">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02.03.2023</w:t>
            </w:r>
          </w:p>
        </w:tc>
        <w:tc>
          <w:tcPr>
            <w:tcW w:w="835" w:type="pct"/>
          </w:tcPr>
          <w:p w:rsidR="00416669" w:rsidRDefault="00416669" w:rsidP="00295684">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Жұма</w:t>
            </w:r>
          </w:p>
          <w:p w:rsidR="00416669" w:rsidRPr="00295684" w:rsidRDefault="00416669" w:rsidP="00295684">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03.03.2023</w:t>
            </w:r>
          </w:p>
          <w:p w:rsidR="00416669" w:rsidRPr="00295684" w:rsidRDefault="00416669" w:rsidP="00295684">
            <w:pPr>
              <w:autoSpaceDE w:val="0"/>
              <w:autoSpaceDN w:val="0"/>
              <w:adjustRightInd w:val="0"/>
              <w:spacing w:after="0" w:line="240" w:lineRule="auto"/>
              <w:rPr>
                <w:rFonts w:ascii="Times New Roman" w:hAnsi="Times New Roman"/>
                <w:b/>
                <w:bCs/>
                <w:sz w:val="24"/>
                <w:szCs w:val="24"/>
                <w:lang w:val="kk-KZ"/>
              </w:rPr>
            </w:pPr>
          </w:p>
        </w:tc>
      </w:tr>
      <w:tr w:rsidR="00416669" w:rsidRPr="00295684" w:rsidTr="00295684">
        <w:trPr>
          <w:trHeight w:val="4831"/>
        </w:trPr>
        <w:tc>
          <w:tcPr>
            <w:tcW w:w="797" w:type="pct"/>
          </w:tcPr>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 қабылдау</w:t>
            </w:r>
          </w:p>
        </w:tc>
        <w:tc>
          <w:tcPr>
            <w:tcW w:w="850" w:type="pct"/>
          </w:tcPr>
          <w:p w:rsidR="00416669" w:rsidRPr="00E633C1" w:rsidRDefault="00416669" w:rsidP="00295684">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 xml:space="preserve">Балаларды жақсы көңіл күймен қарсы алу. </w:t>
            </w:r>
          </w:p>
          <w:p w:rsidR="00416669" w:rsidRPr="00E633C1" w:rsidRDefault="00416669" w:rsidP="00295684">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Дидактикалық  ойын:</w:t>
            </w:r>
          </w:p>
          <w:p w:rsidR="00416669" w:rsidRPr="00E633C1" w:rsidRDefault="00416669" w:rsidP="00295684">
            <w:pPr>
              <w:spacing w:after="0" w:line="240" w:lineRule="auto"/>
              <w:rPr>
                <w:rFonts w:ascii="Times New Roman" w:hAnsi="Times New Roman"/>
                <w:b/>
                <w:color w:val="FF0000"/>
                <w:sz w:val="24"/>
                <w:szCs w:val="24"/>
                <w:lang w:val="kk-KZ"/>
              </w:rPr>
            </w:pPr>
            <w:r w:rsidRPr="00E633C1">
              <w:rPr>
                <w:rFonts w:ascii="Times New Roman" w:hAnsi="Times New Roman"/>
                <w:b/>
                <w:bCs/>
                <w:color w:val="FF0000"/>
                <w:sz w:val="24"/>
                <w:szCs w:val="24"/>
                <w:lang w:val="kk-KZ"/>
              </w:rPr>
              <w:t xml:space="preserve">«Не жетпейді?» </w:t>
            </w:r>
          </w:p>
          <w:p w:rsidR="00416669" w:rsidRPr="0043345C" w:rsidRDefault="00416669" w:rsidP="00295684">
            <w:pPr>
              <w:spacing w:after="0" w:line="240" w:lineRule="auto"/>
              <w:rPr>
                <w:rFonts w:ascii="Times New Roman" w:hAnsi="Times New Roman"/>
                <w:color w:val="FF0000"/>
                <w:sz w:val="24"/>
                <w:szCs w:val="24"/>
                <w:lang w:val="kk-KZ" w:eastAsia="ru-RU"/>
              </w:rPr>
            </w:pPr>
            <w:r w:rsidRPr="00E633C1">
              <w:rPr>
                <w:rFonts w:ascii="Times New Roman" w:hAnsi="Times New Roman"/>
                <w:color w:val="FF0000"/>
                <w:sz w:val="24"/>
                <w:szCs w:val="24"/>
                <w:lang w:val="kk-KZ" w:eastAsia="ru-RU"/>
              </w:rPr>
              <w:t>Мақсаты: Жиһаздың бір бөлшегі жетпейтін  суреттерді көрсететіп, себебін, қалай күту керектігін түсіндіру.</w:t>
            </w:r>
          </w:p>
        </w:tc>
        <w:tc>
          <w:tcPr>
            <w:tcW w:w="812" w:type="pct"/>
          </w:tcPr>
          <w:p w:rsidR="00416669" w:rsidRPr="00E633C1" w:rsidRDefault="00416669" w:rsidP="00295684">
            <w:pPr>
              <w:spacing w:after="0" w:line="240" w:lineRule="auto"/>
              <w:rPr>
                <w:rFonts w:ascii="Times New Roman" w:hAnsi="Times New Roman"/>
                <w:color w:val="FF0000"/>
                <w:sz w:val="24"/>
                <w:szCs w:val="24"/>
                <w:lang w:val="kk-KZ"/>
              </w:rPr>
            </w:pPr>
            <w:r w:rsidRPr="00E633C1">
              <w:rPr>
                <w:rFonts w:ascii="Times New Roman" w:hAnsi="Times New Roman"/>
                <w:b/>
                <w:color w:val="FF0000"/>
                <w:sz w:val="24"/>
                <w:szCs w:val="24"/>
                <w:lang w:val="kk-KZ" w:eastAsia="ru-RU"/>
              </w:rPr>
              <w:t xml:space="preserve"> «Жұбын тап» ойын   </w:t>
            </w:r>
            <w:r w:rsidRPr="00E633C1">
              <w:rPr>
                <w:rFonts w:ascii="Times New Roman" w:hAnsi="Times New Roman"/>
                <w:color w:val="FF0000"/>
                <w:sz w:val="24"/>
                <w:szCs w:val="24"/>
                <w:lang w:val="kk-KZ" w:eastAsia="ru-RU"/>
              </w:rPr>
              <w:t>Үстел  үсті ұйымшылдықпен, шығармашылықпен ойлана ойнай білуге үйрену.</w:t>
            </w:r>
          </w:p>
          <w:p w:rsidR="00416669" w:rsidRPr="00295684" w:rsidRDefault="00416669" w:rsidP="0043345C">
            <w:pPr>
              <w:pStyle w:val="NoSpacing"/>
              <w:rPr>
                <w:b/>
                <w:color w:val="000000"/>
                <w:sz w:val="24"/>
                <w:szCs w:val="24"/>
                <w:lang w:val="kk-KZ"/>
              </w:rPr>
            </w:pPr>
          </w:p>
        </w:tc>
        <w:tc>
          <w:tcPr>
            <w:tcW w:w="837" w:type="pct"/>
          </w:tcPr>
          <w:p w:rsidR="00416669" w:rsidRPr="00E633C1" w:rsidRDefault="00416669" w:rsidP="00295684">
            <w:pPr>
              <w:spacing w:after="0" w:line="240" w:lineRule="auto"/>
              <w:ind w:right="-79"/>
              <w:rPr>
                <w:rFonts w:ascii="Times New Roman" w:hAnsi="Times New Roman"/>
                <w:b/>
                <w:color w:val="FF0000"/>
                <w:sz w:val="24"/>
                <w:szCs w:val="24"/>
                <w:lang w:val="kk-KZ" w:eastAsia="ru-RU"/>
              </w:rPr>
            </w:pPr>
            <w:r w:rsidRPr="00E633C1">
              <w:rPr>
                <w:rFonts w:ascii="Times New Roman" w:hAnsi="Times New Roman"/>
                <w:b/>
                <w:color w:val="FF0000"/>
                <w:sz w:val="24"/>
                <w:szCs w:val="24"/>
                <w:lang w:val="kk-KZ" w:eastAsia="ru-RU"/>
              </w:rPr>
              <w:t>«Машина»</w:t>
            </w:r>
          </w:p>
          <w:p w:rsidR="00416669" w:rsidRPr="00E633C1" w:rsidRDefault="00416669" w:rsidP="00295684">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eastAsia="ru-RU"/>
              </w:rPr>
              <w:t>Мақсаты: Айнала қоршаған ортадан көргендерін , алған әсерлерін бейнелей білуге жаттықтыру. Тіктөртбұрыш, дөңгелек пішіндерден тұратын заттық сурет салу қабілеттерін жетілдіру.</w:t>
            </w:r>
          </w:p>
          <w:p w:rsidR="00416669" w:rsidRPr="00295684" w:rsidRDefault="00416669" w:rsidP="00295684">
            <w:pPr>
              <w:spacing w:after="0" w:line="240" w:lineRule="auto"/>
              <w:rPr>
                <w:rFonts w:ascii="Times New Roman" w:hAnsi="Times New Roman"/>
                <w:b/>
                <w:color w:val="000000"/>
                <w:sz w:val="24"/>
                <w:szCs w:val="24"/>
                <w:lang w:val="kk-KZ"/>
              </w:rPr>
            </w:pPr>
          </w:p>
        </w:tc>
        <w:tc>
          <w:tcPr>
            <w:tcW w:w="869" w:type="pct"/>
          </w:tcPr>
          <w:p w:rsidR="00416669" w:rsidRPr="00E633C1" w:rsidRDefault="00416669" w:rsidP="00295684">
            <w:pPr>
              <w:spacing w:after="0" w:line="240" w:lineRule="auto"/>
              <w:rPr>
                <w:rFonts w:ascii="Times New Roman" w:hAnsi="Times New Roman"/>
                <w:color w:val="FF0000"/>
                <w:sz w:val="24"/>
                <w:szCs w:val="24"/>
                <w:lang w:val="kk-KZ" w:eastAsia="kk-KZ"/>
              </w:rPr>
            </w:pPr>
            <w:r w:rsidRPr="00E633C1">
              <w:rPr>
                <w:rFonts w:ascii="Times New Roman" w:hAnsi="Times New Roman"/>
                <w:b/>
                <w:color w:val="FF0000"/>
                <w:sz w:val="24"/>
                <w:szCs w:val="24"/>
                <w:lang w:val="kk-KZ" w:eastAsia="kk-KZ"/>
              </w:rPr>
              <w:t>«Мимикалық жаттығу»</w:t>
            </w:r>
          </w:p>
          <w:p w:rsidR="00416669" w:rsidRPr="00E633C1" w:rsidRDefault="00416669" w:rsidP="00295684">
            <w:pPr>
              <w:spacing w:after="0" w:line="240" w:lineRule="auto"/>
              <w:rPr>
                <w:rFonts w:ascii="Times New Roman" w:hAnsi="Times New Roman"/>
                <w:color w:val="FF0000"/>
                <w:sz w:val="24"/>
                <w:szCs w:val="24"/>
                <w:lang w:val="kk-KZ" w:eastAsia="kk-KZ"/>
              </w:rPr>
            </w:pPr>
            <w:r w:rsidRPr="00E633C1">
              <w:rPr>
                <w:rFonts w:ascii="Times New Roman" w:hAnsi="Times New Roman"/>
                <w:b/>
                <w:color w:val="FF0000"/>
                <w:sz w:val="24"/>
                <w:szCs w:val="24"/>
                <w:lang w:val="kk-KZ" w:eastAsia="kk-KZ"/>
              </w:rPr>
              <w:t>Мақсаты:</w:t>
            </w:r>
            <w:r w:rsidRPr="00E633C1">
              <w:rPr>
                <w:rFonts w:ascii="Times New Roman" w:hAnsi="Times New Roman"/>
                <w:color w:val="FF0000"/>
                <w:sz w:val="24"/>
                <w:szCs w:val="24"/>
                <w:lang w:val="kk-KZ" w:eastAsia="kk-KZ"/>
              </w:rPr>
              <w:t xml:space="preserve"> балалардың көңіл күйлерін түрлі эмоциялармен білдіруге үйрету.</w:t>
            </w:r>
          </w:p>
          <w:p w:rsidR="00416669" w:rsidRPr="00295684" w:rsidRDefault="00416669" w:rsidP="00D808AB">
            <w:pPr>
              <w:pStyle w:val="NoSpacing"/>
              <w:rPr>
                <w:b/>
                <w:sz w:val="24"/>
                <w:szCs w:val="24"/>
                <w:lang w:val="kk-KZ"/>
              </w:rPr>
            </w:pPr>
            <w:r w:rsidRPr="00295684">
              <w:rPr>
                <w:b/>
                <w:color w:val="000000"/>
                <w:sz w:val="24"/>
                <w:szCs w:val="24"/>
                <w:lang w:val="kk-KZ"/>
              </w:rPr>
              <w:t xml:space="preserve"> </w:t>
            </w:r>
          </w:p>
        </w:tc>
        <w:tc>
          <w:tcPr>
            <w:tcW w:w="835" w:type="pct"/>
          </w:tcPr>
          <w:p w:rsidR="00416669" w:rsidRPr="00E633C1" w:rsidRDefault="00416669" w:rsidP="00295684">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eastAsia="ru-RU"/>
              </w:rPr>
              <w:t>Жаңылтпаш жаттау</w:t>
            </w:r>
          </w:p>
          <w:p w:rsidR="00416669" w:rsidRPr="00E633C1" w:rsidRDefault="00416669" w:rsidP="00295684">
            <w:pPr>
              <w:spacing w:after="0" w:line="240" w:lineRule="auto"/>
              <w:rPr>
                <w:rFonts w:ascii="Times New Roman" w:hAnsi="Times New Roman"/>
                <w:color w:val="FF0000"/>
                <w:sz w:val="24"/>
                <w:szCs w:val="24"/>
                <w:lang w:eastAsia="ru-RU"/>
              </w:rPr>
            </w:pPr>
            <w:r w:rsidRPr="00E633C1">
              <w:rPr>
                <w:rFonts w:ascii="Times New Roman" w:hAnsi="Times New Roman"/>
                <w:color w:val="FF0000"/>
                <w:sz w:val="24"/>
                <w:szCs w:val="24"/>
                <w:lang w:eastAsia="ru-RU"/>
              </w:rPr>
              <w:t>Шеше, шеше</w:t>
            </w:r>
          </w:p>
          <w:p w:rsidR="00416669" w:rsidRPr="00E633C1" w:rsidRDefault="00416669" w:rsidP="00295684">
            <w:pPr>
              <w:spacing w:after="0" w:line="240" w:lineRule="auto"/>
              <w:rPr>
                <w:rFonts w:ascii="Times New Roman" w:hAnsi="Times New Roman"/>
                <w:color w:val="FF0000"/>
                <w:sz w:val="24"/>
                <w:szCs w:val="24"/>
                <w:lang w:eastAsia="ru-RU"/>
              </w:rPr>
            </w:pPr>
            <w:r w:rsidRPr="00E633C1">
              <w:rPr>
                <w:rFonts w:ascii="Times New Roman" w:hAnsi="Times New Roman"/>
                <w:color w:val="FF0000"/>
                <w:sz w:val="24"/>
                <w:szCs w:val="24"/>
                <w:lang w:eastAsia="ru-RU"/>
              </w:rPr>
              <w:t>Неше кесе</w:t>
            </w:r>
          </w:p>
          <w:p w:rsidR="00416669" w:rsidRPr="00E633C1" w:rsidRDefault="00416669" w:rsidP="00295684">
            <w:pPr>
              <w:spacing w:after="0" w:line="240" w:lineRule="auto"/>
              <w:rPr>
                <w:rFonts w:ascii="Times New Roman" w:hAnsi="Times New Roman"/>
                <w:color w:val="FF0000"/>
                <w:sz w:val="24"/>
                <w:szCs w:val="24"/>
                <w:lang w:eastAsia="ru-RU"/>
              </w:rPr>
            </w:pPr>
            <w:r w:rsidRPr="00E633C1">
              <w:rPr>
                <w:rFonts w:ascii="Times New Roman" w:hAnsi="Times New Roman"/>
                <w:color w:val="FF0000"/>
                <w:sz w:val="24"/>
                <w:szCs w:val="24"/>
                <w:lang w:eastAsia="ru-RU"/>
              </w:rPr>
              <w:t>Сынды кеше</w:t>
            </w:r>
          </w:p>
          <w:p w:rsidR="00416669" w:rsidRPr="00295684" w:rsidRDefault="00416669" w:rsidP="00D808AB">
            <w:pPr>
              <w:pStyle w:val="NoSpacing"/>
              <w:rPr>
                <w:b/>
                <w:sz w:val="24"/>
                <w:szCs w:val="24"/>
                <w:lang w:val="kk-KZ"/>
              </w:rPr>
            </w:pPr>
          </w:p>
        </w:tc>
      </w:tr>
      <w:tr w:rsidR="00416669" w:rsidRPr="00637E45" w:rsidTr="00295684">
        <w:tc>
          <w:tcPr>
            <w:tcW w:w="797" w:type="pct"/>
          </w:tcPr>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 xml:space="preserve">Ата-аналармен әңгімелесу, кеңес беру </w:t>
            </w:r>
          </w:p>
        </w:tc>
        <w:tc>
          <w:tcPr>
            <w:tcW w:w="850" w:type="pct"/>
          </w:tcPr>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Ата-аналармен әңгіме:</w:t>
            </w:r>
          </w:p>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Балалардың тазалығы жөнінде кеңес беру</w:t>
            </w:r>
          </w:p>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p>
        </w:tc>
        <w:tc>
          <w:tcPr>
            <w:tcW w:w="812" w:type="pct"/>
          </w:tcPr>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Ата-аналармен әңгіме:</w:t>
            </w:r>
            <w:r w:rsidRPr="00295684">
              <w:rPr>
                <w:rFonts w:ascii="Times New Roman" w:hAnsi="Times New Roman"/>
                <w:color w:val="000000"/>
                <w:sz w:val="24"/>
                <w:szCs w:val="24"/>
                <w:lang w:val="kk-KZ"/>
              </w:rPr>
              <w:t xml:space="preserve"> </w:t>
            </w:r>
            <w:r w:rsidRPr="00295684">
              <w:rPr>
                <w:rFonts w:ascii="Times New Roman" w:hAnsi="Times New Roman"/>
                <w:sz w:val="24"/>
                <w:szCs w:val="24"/>
                <w:lang w:val="kk-KZ"/>
              </w:rPr>
              <w:t>Ата- аналарға балаларын ертеңгілік жаттығуға үлгертіп алып келулерін ескерту.</w:t>
            </w:r>
          </w:p>
          <w:p w:rsidR="00416669" w:rsidRDefault="00416669" w:rsidP="00295684">
            <w:pPr>
              <w:autoSpaceDE w:val="0"/>
              <w:autoSpaceDN w:val="0"/>
              <w:adjustRightInd w:val="0"/>
              <w:spacing w:after="0" w:line="240" w:lineRule="auto"/>
              <w:ind w:firstLine="708"/>
              <w:rPr>
                <w:rFonts w:ascii="Times New Roman" w:hAnsi="Times New Roman"/>
                <w:color w:val="000000"/>
                <w:sz w:val="24"/>
                <w:szCs w:val="24"/>
                <w:lang w:val="kk-KZ"/>
              </w:rPr>
            </w:pPr>
          </w:p>
          <w:p w:rsidR="00416669" w:rsidRDefault="00416669" w:rsidP="00295684">
            <w:pPr>
              <w:autoSpaceDE w:val="0"/>
              <w:autoSpaceDN w:val="0"/>
              <w:adjustRightInd w:val="0"/>
              <w:spacing w:after="0" w:line="240" w:lineRule="auto"/>
              <w:ind w:firstLine="708"/>
              <w:rPr>
                <w:rFonts w:ascii="Times New Roman" w:hAnsi="Times New Roman"/>
                <w:color w:val="000000"/>
                <w:sz w:val="24"/>
                <w:szCs w:val="24"/>
                <w:lang w:val="kk-KZ"/>
              </w:rPr>
            </w:pPr>
          </w:p>
          <w:p w:rsidR="00416669" w:rsidRDefault="00416669" w:rsidP="00295684">
            <w:pPr>
              <w:autoSpaceDE w:val="0"/>
              <w:autoSpaceDN w:val="0"/>
              <w:adjustRightInd w:val="0"/>
              <w:spacing w:after="0" w:line="240" w:lineRule="auto"/>
              <w:ind w:firstLine="708"/>
              <w:rPr>
                <w:rFonts w:ascii="Times New Roman" w:hAnsi="Times New Roman"/>
                <w:color w:val="000000"/>
                <w:sz w:val="24"/>
                <w:szCs w:val="24"/>
                <w:lang w:val="kk-KZ"/>
              </w:rPr>
            </w:pPr>
          </w:p>
          <w:p w:rsidR="00416669" w:rsidRDefault="00416669" w:rsidP="00295684">
            <w:pPr>
              <w:autoSpaceDE w:val="0"/>
              <w:autoSpaceDN w:val="0"/>
              <w:adjustRightInd w:val="0"/>
              <w:spacing w:after="0" w:line="240" w:lineRule="auto"/>
              <w:ind w:firstLine="708"/>
              <w:rPr>
                <w:rFonts w:ascii="Times New Roman" w:hAnsi="Times New Roman"/>
                <w:color w:val="000000"/>
                <w:sz w:val="24"/>
                <w:szCs w:val="24"/>
                <w:lang w:val="kk-KZ"/>
              </w:rPr>
            </w:pPr>
          </w:p>
          <w:p w:rsidR="00416669" w:rsidRPr="00295684" w:rsidRDefault="00416669" w:rsidP="00295684">
            <w:pPr>
              <w:autoSpaceDE w:val="0"/>
              <w:autoSpaceDN w:val="0"/>
              <w:adjustRightInd w:val="0"/>
              <w:spacing w:after="0" w:line="240" w:lineRule="auto"/>
              <w:ind w:firstLine="708"/>
              <w:rPr>
                <w:rFonts w:ascii="Times New Roman" w:hAnsi="Times New Roman"/>
                <w:color w:val="000000"/>
                <w:sz w:val="24"/>
                <w:szCs w:val="24"/>
                <w:lang w:val="kk-KZ"/>
              </w:rPr>
            </w:pPr>
          </w:p>
        </w:tc>
        <w:tc>
          <w:tcPr>
            <w:tcW w:w="837" w:type="pct"/>
          </w:tcPr>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Ата-аналармен әңгіме:</w:t>
            </w:r>
          </w:p>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869" w:type="pct"/>
          </w:tcPr>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Ата-аналармен әңгіме:</w:t>
            </w:r>
            <w:r w:rsidRPr="00295684">
              <w:rPr>
                <w:rFonts w:ascii="Times New Roman" w:hAnsi="Times New Roman"/>
                <w:color w:val="000000"/>
                <w:sz w:val="24"/>
                <w:szCs w:val="24"/>
                <w:lang w:val="kk-KZ"/>
              </w:rPr>
              <w:t xml:space="preserve"> </w:t>
            </w:r>
            <w:r w:rsidRPr="00295684">
              <w:rPr>
                <w:rFonts w:ascii="Times New Roman" w:hAnsi="Times New Roman"/>
                <w:sz w:val="24"/>
                <w:szCs w:val="24"/>
                <w:lang w:val="kk-KZ"/>
              </w:rPr>
              <w:t>Ата- аналарға балаларын ертеңгілік жаттығуға үлгертіп алып келулерін ескерту.</w:t>
            </w:r>
          </w:p>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p>
        </w:tc>
        <w:tc>
          <w:tcPr>
            <w:tcW w:w="835" w:type="pct"/>
          </w:tcPr>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Ата-аналармен әңгіме:</w:t>
            </w:r>
            <w:r w:rsidRPr="00295684">
              <w:rPr>
                <w:rFonts w:ascii="Times New Roman" w:hAnsi="Times New Roman"/>
                <w:color w:val="000000"/>
                <w:sz w:val="24"/>
                <w:szCs w:val="24"/>
                <w:lang w:val="kk-KZ"/>
              </w:rPr>
              <w:t xml:space="preserve"> </w:t>
            </w:r>
            <w:r w:rsidRPr="00295684">
              <w:rPr>
                <w:rFonts w:ascii="Times New Roman" w:hAnsi="Times New Roman"/>
                <w:sz w:val="24"/>
                <w:szCs w:val="24"/>
                <w:lang w:val="kk-KZ"/>
              </w:rPr>
              <w:t>Ата- аналарға балаларын ертеңгілік жаттығуға үлгертіп алып келулерін ескерту.</w:t>
            </w:r>
          </w:p>
          <w:p w:rsidR="00416669" w:rsidRPr="00295684" w:rsidRDefault="00416669" w:rsidP="00295684">
            <w:pPr>
              <w:spacing w:after="0" w:line="240" w:lineRule="auto"/>
              <w:rPr>
                <w:rFonts w:ascii="Times New Roman" w:hAnsi="Times New Roman"/>
                <w:color w:val="000000"/>
                <w:sz w:val="24"/>
                <w:szCs w:val="24"/>
                <w:lang w:val="kk-KZ"/>
              </w:rPr>
            </w:pPr>
          </w:p>
        </w:tc>
      </w:tr>
      <w:tr w:rsidR="00416669" w:rsidRPr="00637E45" w:rsidTr="00295684">
        <w:tc>
          <w:tcPr>
            <w:tcW w:w="797" w:type="pct"/>
          </w:tcPr>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50" w:type="pct"/>
          </w:tcPr>
          <w:p w:rsidR="00416669" w:rsidRPr="00295684" w:rsidRDefault="00416669" w:rsidP="00295684">
            <w:pPr>
              <w:spacing w:after="0" w:line="240" w:lineRule="auto"/>
              <w:rPr>
                <w:rFonts w:ascii="Times New Roman" w:hAnsi="Times New Roman"/>
                <w:b/>
                <w:color w:val="000000"/>
                <w:sz w:val="24"/>
                <w:szCs w:val="24"/>
                <w:lang w:val="kk-KZ"/>
              </w:rPr>
            </w:pPr>
            <w:r w:rsidRPr="00295684">
              <w:rPr>
                <w:rFonts w:ascii="Times New Roman" w:hAnsi="Times New Roman"/>
                <w:b/>
                <w:sz w:val="24"/>
                <w:szCs w:val="24"/>
                <w:lang w:val="kk-KZ"/>
              </w:rPr>
              <w:t>«Көлік»</w:t>
            </w:r>
          </w:p>
          <w:p w:rsidR="00416669" w:rsidRPr="00295684" w:rsidRDefault="00416669" w:rsidP="00295684">
            <w:pPr>
              <w:spacing w:after="0" w:line="240" w:lineRule="auto"/>
              <w:rPr>
                <w:rFonts w:ascii="Times New Roman" w:hAnsi="Times New Roman"/>
                <w:sz w:val="24"/>
                <w:szCs w:val="24"/>
                <w:lang w:val="kk-KZ"/>
              </w:rPr>
            </w:pPr>
            <w:r w:rsidRPr="00295684">
              <w:rPr>
                <w:rFonts w:ascii="Times New Roman" w:hAnsi="Times New Roman"/>
                <w:sz w:val="24"/>
                <w:szCs w:val="24"/>
                <w:lang w:val="kk-KZ"/>
              </w:rPr>
              <w:t>Мақсаты: Балаларға көлік туралы түсінік беру. Олардың қызметінің маңыздылығы туралы ұғымдарын кеңейту. Көлікті жапсыруға үйрету.</w:t>
            </w:r>
          </w:p>
          <w:p w:rsidR="00416669" w:rsidRPr="00295684" w:rsidRDefault="00416669" w:rsidP="00295684">
            <w:pPr>
              <w:spacing w:after="0" w:line="240" w:lineRule="auto"/>
              <w:rPr>
                <w:rFonts w:ascii="Times New Roman" w:hAnsi="Times New Roman"/>
                <w:b/>
                <w:color w:val="000000"/>
                <w:sz w:val="24"/>
                <w:szCs w:val="24"/>
                <w:lang w:val="kk-KZ"/>
              </w:rPr>
            </w:pPr>
          </w:p>
        </w:tc>
        <w:tc>
          <w:tcPr>
            <w:tcW w:w="812" w:type="pct"/>
          </w:tcPr>
          <w:p w:rsidR="00416669" w:rsidRPr="003D05F6"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«Айырмашылығын тап»</w:t>
            </w:r>
            <w:r w:rsidRPr="00295684">
              <w:rPr>
                <w:rFonts w:ascii="Times New Roman" w:hAnsi="Times New Roman"/>
                <w:b/>
                <w:color w:val="000000"/>
                <w:sz w:val="24"/>
                <w:szCs w:val="24"/>
                <w:lang w:val="kk-KZ"/>
              </w:rPr>
              <w:br/>
            </w:r>
            <w:r w:rsidRPr="00295684">
              <w:rPr>
                <w:rFonts w:ascii="Times New Roman" w:hAnsi="Times New Roman"/>
                <w:color w:val="000000"/>
                <w:sz w:val="24"/>
                <w:szCs w:val="24"/>
                <w:lang w:val="kk-KZ"/>
              </w:rPr>
              <w:t>Мақсаты: Балаларға екі суреттің немесе заттың айырмашылығын таба білуге.</w:t>
            </w:r>
          </w:p>
        </w:tc>
        <w:tc>
          <w:tcPr>
            <w:tcW w:w="837" w:type="pct"/>
          </w:tcPr>
          <w:p w:rsidR="00416669" w:rsidRPr="00295684" w:rsidRDefault="00416669" w:rsidP="00295684">
            <w:pPr>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«Дөңгелек және сопақша»</w:t>
            </w:r>
          </w:p>
          <w:p w:rsidR="00416669" w:rsidRPr="00295684" w:rsidRDefault="00416669" w:rsidP="00295684">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Мақсаты:</w:t>
            </w:r>
            <w:r w:rsidRPr="00295684">
              <w:rPr>
                <w:rFonts w:ascii="Times New Roman" w:hAnsi="Times New Roman"/>
                <w:b/>
                <w:color w:val="000000"/>
                <w:sz w:val="24"/>
                <w:szCs w:val="24"/>
                <w:lang w:val="kk-KZ"/>
              </w:rPr>
              <w:t xml:space="preserve"> </w:t>
            </w:r>
            <w:r w:rsidRPr="00295684">
              <w:rPr>
                <w:rFonts w:ascii="Times New Roman" w:hAnsi="Times New Roman"/>
                <w:color w:val="000000"/>
                <w:sz w:val="24"/>
                <w:szCs w:val="24"/>
                <w:lang w:val="kk-KZ"/>
              </w:rPr>
              <w:t>Геометриялық пішіндерді ажырата білуге, оларға ұқсас заттарды топтай білуге, түстерін айта білуге үйрету.</w:t>
            </w:r>
          </w:p>
          <w:p w:rsidR="00416669" w:rsidRPr="00295684" w:rsidRDefault="00416669" w:rsidP="00295684">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Суреттегі заттарды санауға, оларды сызып қосуға үйрету. Логикалық ойларын,есте сақтау қабілеттерін дамыту. Ойшылдыққа, қамқорлыққа тәрбиелеу.</w:t>
            </w:r>
          </w:p>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p>
        </w:tc>
        <w:tc>
          <w:tcPr>
            <w:tcW w:w="869" w:type="pct"/>
          </w:tcPr>
          <w:p w:rsidR="00416669" w:rsidRPr="00295684" w:rsidRDefault="00416669" w:rsidP="00295684">
            <w:pPr>
              <w:spacing w:after="0" w:line="240" w:lineRule="auto"/>
              <w:jc w:val="both"/>
              <w:rPr>
                <w:rFonts w:ascii="Times New Roman" w:hAnsi="Times New Roman"/>
                <w:b/>
                <w:color w:val="000000"/>
                <w:sz w:val="24"/>
                <w:szCs w:val="24"/>
                <w:lang w:val="kk-KZ"/>
              </w:rPr>
            </w:pPr>
            <w:r w:rsidRPr="00295684">
              <w:rPr>
                <w:rFonts w:ascii="Times New Roman" w:hAnsi="Times New Roman"/>
                <w:b/>
                <w:color w:val="000000"/>
                <w:sz w:val="24"/>
                <w:szCs w:val="24"/>
                <w:lang w:val="kk-KZ"/>
              </w:rPr>
              <w:t>«Аңдар қысқа қалай дайындалады?»</w:t>
            </w:r>
          </w:p>
          <w:p w:rsidR="00416669" w:rsidRPr="00295684" w:rsidRDefault="00416669" w:rsidP="00295684">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Мақсаты: Жануарлардың қысқа қалай дайындалатынын әңгімелеу.</w:t>
            </w:r>
          </w:p>
          <w:p w:rsidR="00416669" w:rsidRPr="00295684" w:rsidRDefault="00416669" w:rsidP="00295684">
            <w:pPr>
              <w:spacing w:after="0" w:line="240" w:lineRule="auto"/>
              <w:rPr>
                <w:rFonts w:ascii="Times New Roman" w:hAnsi="Times New Roman"/>
                <w:b/>
                <w:color w:val="000000"/>
                <w:sz w:val="24"/>
                <w:szCs w:val="24"/>
                <w:lang w:val="kk-KZ"/>
              </w:rPr>
            </w:pPr>
          </w:p>
        </w:tc>
        <w:tc>
          <w:tcPr>
            <w:tcW w:w="835" w:type="pct"/>
          </w:tcPr>
          <w:p w:rsidR="00416669" w:rsidRPr="00295684" w:rsidRDefault="00416669" w:rsidP="00295684">
            <w:pPr>
              <w:spacing w:after="0" w:line="240" w:lineRule="auto"/>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 xml:space="preserve">Моншақты тіземіз» дидактикалық ойын. </w:t>
            </w:r>
          </w:p>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b/>
                <w:color w:val="000000"/>
                <w:sz w:val="24"/>
                <w:szCs w:val="24"/>
                <w:lang w:val="kk-KZ" w:eastAsia="ru-RU"/>
              </w:rPr>
              <w:t xml:space="preserve">Мақсаты: </w:t>
            </w:r>
            <w:r w:rsidRPr="00295684">
              <w:rPr>
                <w:rFonts w:ascii="Times New Roman" w:hAnsi="Times New Roman"/>
                <w:color w:val="000000"/>
                <w:sz w:val="24"/>
                <w:szCs w:val="24"/>
                <w:lang w:val="kk-KZ" w:eastAsia="ru-RU"/>
              </w:rPr>
              <w:t xml:space="preserve">Алақанына сиятын көлемдегі сақиналарды көлденеңінен жіпке тізу арқылы қол қимылын, саусақ бұлшық етін дамыту. </w:t>
            </w:r>
          </w:p>
          <w:p w:rsidR="00416669" w:rsidRPr="00295684" w:rsidRDefault="00416669" w:rsidP="00295684">
            <w:pPr>
              <w:spacing w:after="0" w:line="240" w:lineRule="auto"/>
              <w:rPr>
                <w:rFonts w:ascii="Times New Roman" w:hAnsi="Times New Roman"/>
                <w:b/>
                <w:color w:val="000000"/>
                <w:sz w:val="24"/>
                <w:szCs w:val="24"/>
                <w:lang w:val="kk-KZ"/>
              </w:rPr>
            </w:pPr>
            <w:r w:rsidRPr="00295684">
              <w:rPr>
                <w:rFonts w:ascii="Times New Roman" w:hAnsi="Times New Roman"/>
                <w:color w:val="000000"/>
                <w:sz w:val="24"/>
                <w:szCs w:val="24"/>
                <w:lang w:val="kk-KZ" w:eastAsia="ru-RU"/>
              </w:rPr>
              <w:t xml:space="preserve"> </w:t>
            </w:r>
            <w:r w:rsidRPr="002842F5">
              <w:rPr>
                <w:rFonts w:ascii="Times New Roman" w:hAnsi="Times New Roman"/>
                <w:color w:val="000000"/>
                <w:sz w:val="24"/>
                <w:szCs w:val="24"/>
                <w:lang w:val="kk-KZ" w:eastAsia="ru-RU"/>
              </w:rPr>
              <w:t xml:space="preserve">                                       </w:t>
            </w:r>
          </w:p>
        </w:tc>
      </w:tr>
      <w:tr w:rsidR="00416669" w:rsidRPr="00637E45" w:rsidTr="00295684">
        <w:tc>
          <w:tcPr>
            <w:tcW w:w="797" w:type="pct"/>
          </w:tcPr>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Білім беру ұйымының кестесі бойынша ұйымдастырылған іс-әрекет</w:t>
            </w:r>
          </w:p>
        </w:tc>
        <w:tc>
          <w:tcPr>
            <w:tcW w:w="850" w:type="pct"/>
          </w:tcPr>
          <w:p w:rsidR="00416669" w:rsidRDefault="00416669" w:rsidP="00295684">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1.Сөйлеуді дамыту</w:t>
            </w:r>
          </w:p>
          <w:p w:rsidR="00416669" w:rsidRDefault="00416669" w:rsidP="00295684">
            <w:pPr>
              <w:spacing w:after="0" w:line="240" w:lineRule="auto"/>
              <w:rPr>
                <w:rFonts w:ascii="Times New Roman" w:hAnsi="Times New Roman"/>
                <w:sz w:val="24"/>
                <w:szCs w:val="24"/>
                <w:lang w:val="kk-KZ"/>
              </w:rPr>
            </w:pPr>
            <w:r w:rsidRPr="007B5FE7">
              <w:rPr>
                <w:rFonts w:ascii="Times New Roman" w:hAnsi="Times New Roman"/>
                <w:sz w:val="24"/>
                <w:szCs w:val="24"/>
                <w:lang w:val="kk-KZ"/>
              </w:rPr>
              <w:t>Мамандықтың</w:t>
            </w:r>
            <w:r w:rsidRPr="007B5FE7">
              <w:rPr>
                <w:rFonts w:ascii="Times New Roman" w:hAnsi="Times New Roman"/>
                <w:spacing w:val="-2"/>
                <w:sz w:val="24"/>
                <w:szCs w:val="24"/>
                <w:lang w:val="kk-KZ"/>
              </w:rPr>
              <w:t xml:space="preserve"> </w:t>
            </w:r>
            <w:r w:rsidRPr="007B5FE7">
              <w:rPr>
                <w:rFonts w:ascii="Times New Roman" w:hAnsi="Times New Roman"/>
                <w:sz w:val="24"/>
                <w:szCs w:val="24"/>
                <w:lang w:val="kk-KZ"/>
              </w:rPr>
              <w:t>бәрі</w:t>
            </w:r>
            <w:r w:rsidRPr="007B5FE7">
              <w:rPr>
                <w:rFonts w:ascii="Times New Roman" w:hAnsi="Times New Roman"/>
                <w:spacing w:val="-2"/>
                <w:sz w:val="24"/>
                <w:szCs w:val="24"/>
                <w:lang w:val="kk-KZ"/>
              </w:rPr>
              <w:t xml:space="preserve"> </w:t>
            </w:r>
            <w:r w:rsidRPr="007B5FE7">
              <w:rPr>
                <w:rFonts w:ascii="Times New Roman" w:hAnsi="Times New Roman"/>
                <w:sz w:val="24"/>
                <w:szCs w:val="24"/>
                <w:lang w:val="kk-KZ"/>
              </w:rPr>
              <w:t>жақсы.</w:t>
            </w:r>
          </w:p>
          <w:p w:rsidR="00416669" w:rsidRPr="00952E74" w:rsidRDefault="00416669" w:rsidP="00295684">
            <w:pPr>
              <w:spacing w:after="0" w:line="240" w:lineRule="auto"/>
              <w:rPr>
                <w:rFonts w:ascii="Times New Roman" w:hAnsi="Times New Roman"/>
                <w:b/>
                <w:color w:val="000000"/>
                <w:sz w:val="24"/>
                <w:szCs w:val="24"/>
                <w:lang w:val="kk-KZ"/>
              </w:rPr>
            </w:pPr>
            <w:r w:rsidRPr="00952E74">
              <w:rPr>
                <w:rFonts w:ascii="Times New Roman" w:hAnsi="Times New Roman"/>
                <w:sz w:val="24"/>
                <w:lang w:val="kk-KZ"/>
              </w:rPr>
              <w:t>Мамандықтар жайлы әңгіме</w:t>
            </w:r>
            <w:r w:rsidRPr="00952E74">
              <w:rPr>
                <w:rFonts w:ascii="Times New Roman" w:hAnsi="Times New Roman"/>
                <w:spacing w:val="1"/>
                <w:sz w:val="24"/>
                <w:lang w:val="kk-KZ"/>
              </w:rPr>
              <w:t xml:space="preserve"> </w:t>
            </w:r>
            <w:r w:rsidRPr="00952E74">
              <w:rPr>
                <w:rFonts w:ascii="Times New Roman" w:hAnsi="Times New Roman"/>
                <w:sz w:val="24"/>
                <w:lang w:val="kk-KZ"/>
              </w:rPr>
              <w:t>жүргізу арқылы сөздік қорларын толықтыру.</w:t>
            </w:r>
            <w:r w:rsidRPr="00952E74">
              <w:rPr>
                <w:rFonts w:ascii="Times New Roman" w:hAnsi="Times New Roman"/>
                <w:spacing w:val="-57"/>
                <w:sz w:val="24"/>
                <w:lang w:val="kk-KZ"/>
              </w:rPr>
              <w:t xml:space="preserve"> </w:t>
            </w:r>
            <w:r w:rsidRPr="002842F5">
              <w:rPr>
                <w:rFonts w:ascii="Times New Roman" w:hAnsi="Times New Roman"/>
                <w:sz w:val="24"/>
                <w:lang w:val="kk-KZ"/>
              </w:rPr>
              <w:t>Ойлау,</w:t>
            </w:r>
            <w:r w:rsidRPr="002842F5">
              <w:rPr>
                <w:rFonts w:ascii="Times New Roman" w:hAnsi="Times New Roman"/>
                <w:spacing w:val="-1"/>
                <w:sz w:val="24"/>
                <w:lang w:val="kk-KZ"/>
              </w:rPr>
              <w:t xml:space="preserve"> </w:t>
            </w:r>
            <w:r w:rsidRPr="002842F5">
              <w:rPr>
                <w:rFonts w:ascii="Times New Roman" w:hAnsi="Times New Roman"/>
                <w:sz w:val="24"/>
                <w:lang w:val="kk-KZ"/>
              </w:rPr>
              <w:t>сөйлеу қабілеттерін дамыту.Мамандық</w:t>
            </w:r>
            <w:r w:rsidRPr="002842F5">
              <w:rPr>
                <w:rFonts w:ascii="Times New Roman" w:hAnsi="Times New Roman"/>
                <w:spacing w:val="-1"/>
                <w:sz w:val="24"/>
                <w:lang w:val="kk-KZ"/>
              </w:rPr>
              <w:t xml:space="preserve"> </w:t>
            </w:r>
            <w:r w:rsidRPr="002842F5">
              <w:rPr>
                <w:rFonts w:ascii="Times New Roman" w:hAnsi="Times New Roman"/>
                <w:sz w:val="24"/>
                <w:lang w:val="kk-KZ"/>
              </w:rPr>
              <w:t>иелерін</w:t>
            </w:r>
            <w:r w:rsidRPr="002842F5">
              <w:rPr>
                <w:rFonts w:ascii="Times New Roman" w:hAnsi="Times New Roman"/>
                <w:spacing w:val="-1"/>
                <w:sz w:val="24"/>
                <w:lang w:val="kk-KZ"/>
              </w:rPr>
              <w:t xml:space="preserve"> </w:t>
            </w:r>
            <w:r w:rsidRPr="002842F5">
              <w:rPr>
                <w:rFonts w:ascii="Times New Roman" w:hAnsi="Times New Roman"/>
                <w:sz w:val="24"/>
                <w:lang w:val="kk-KZ"/>
              </w:rPr>
              <w:t>құрметтеуге</w:t>
            </w:r>
            <w:r w:rsidRPr="002842F5">
              <w:rPr>
                <w:rFonts w:ascii="Times New Roman" w:hAnsi="Times New Roman"/>
                <w:spacing w:val="-3"/>
                <w:sz w:val="24"/>
                <w:lang w:val="kk-KZ"/>
              </w:rPr>
              <w:t xml:space="preserve"> </w:t>
            </w:r>
            <w:r w:rsidRPr="002842F5">
              <w:rPr>
                <w:rFonts w:ascii="Times New Roman" w:hAnsi="Times New Roman"/>
                <w:sz w:val="24"/>
                <w:lang w:val="kk-KZ"/>
              </w:rPr>
              <w:t>тәрбиелеу</w:t>
            </w:r>
          </w:p>
          <w:p w:rsidR="00416669" w:rsidRDefault="00416669" w:rsidP="00295684">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2.Математика негіздері</w:t>
            </w:r>
          </w:p>
          <w:p w:rsidR="00416669" w:rsidRDefault="00416669" w:rsidP="00952E74">
            <w:pPr>
              <w:pStyle w:val="Default"/>
              <w:rPr>
                <w:bCs/>
                <w:sz w:val="23"/>
                <w:szCs w:val="23"/>
                <w:lang w:val="kk-KZ"/>
              </w:rPr>
            </w:pPr>
            <w:r w:rsidRPr="002842F5">
              <w:rPr>
                <w:bCs/>
                <w:sz w:val="23"/>
                <w:szCs w:val="23"/>
                <w:lang w:val="kk-KZ"/>
              </w:rPr>
              <w:t xml:space="preserve">Заттың бірнеше тең бөліктері </w:t>
            </w:r>
          </w:p>
          <w:p w:rsidR="00416669" w:rsidRPr="00952E74" w:rsidRDefault="00416669" w:rsidP="00952E74">
            <w:pPr>
              <w:pStyle w:val="Default"/>
              <w:rPr>
                <w:sz w:val="23"/>
                <w:szCs w:val="23"/>
                <w:lang w:val="kk-KZ"/>
              </w:rPr>
            </w:pPr>
            <w:r w:rsidRPr="00952E74">
              <w:rPr>
                <w:sz w:val="23"/>
                <w:szCs w:val="23"/>
                <w:lang w:val="kk-KZ"/>
              </w:rPr>
              <w:t>осы бөліктерді атауға, бүтін мен бөліктерді салыстыруға үйрету; бүтіннің тең бөліктерінің атауларымен таныстыру: «жарты», «төрттен бір бөлік», «үштен бір бөлік». Есте сақтау, зейінді, ойлауды, сөйлеу дағдысын дамыту. Басталған істі соңына жеткізуге баулу</w:t>
            </w:r>
          </w:p>
          <w:p w:rsidR="00416669" w:rsidRDefault="00416669" w:rsidP="00295684">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3.Музыка</w:t>
            </w:r>
          </w:p>
          <w:p w:rsidR="00416669" w:rsidRPr="00952E74" w:rsidRDefault="00416669" w:rsidP="00295684">
            <w:pPr>
              <w:spacing w:after="0" w:line="240" w:lineRule="auto"/>
              <w:rPr>
                <w:rFonts w:ascii="Times New Roman" w:hAnsi="Times New Roman"/>
                <w:sz w:val="24"/>
                <w:szCs w:val="24"/>
                <w:lang w:val="kk-KZ"/>
              </w:rPr>
            </w:pPr>
            <w:r w:rsidRPr="002842F5">
              <w:rPr>
                <w:rFonts w:ascii="Times New Roman" w:hAnsi="Times New Roman"/>
                <w:sz w:val="24"/>
                <w:szCs w:val="24"/>
                <w:lang w:val="kk-KZ"/>
              </w:rPr>
              <w:t>Наурыз – жыл басы.</w:t>
            </w:r>
          </w:p>
          <w:p w:rsidR="00416669" w:rsidRPr="00952E74" w:rsidRDefault="00416669" w:rsidP="00295684">
            <w:pPr>
              <w:spacing w:after="0" w:line="240" w:lineRule="auto"/>
              <w:rPr>
                <w:rFonts w:ascii="Times New Roman" w:hAnsi="Times New Roman"/>
                <w:b/>
                <w:color w:val="000000"/>
                <w:sz w:val="24"/>
                <w:szCs w:val="24"/>
                <w:lang w:val="kk-KZ"/>
              </w:rPr>
            </w:pPr>
            <w:r w:rsidRPr="00952E74">
              <w:rPr>
                <w:rFonts w:ascii="Times New Roman" w:hAnsi="Times New Roman"/>
                <w:lang w:val="kk-KZ"/>
              </w:rPr>
              <w:t>Музыкалық мәнерлілік құралдары мен сипатын егжей-тегжейлі ажырату қабілетін дамыту. Динамикалық ерекшелікті көрсете отырып, эмоционалды түрде ән айту, тынысты дұрыс алу. Ұлттық билердің элементтерін орындау, музыка сипатын би қимылдарында беру. Балаларға арналған музыкалық аспаптарда фортепианоның сүйемелдеуімен, уақытында қосылып, ырғақтық бейнесін анық бере отырып ойнауды дамыту.</w:t>
            </w:r>
          </w:p>
          <w:p w:rsidR="00416669" w:rsidRDefault="00416669" w:rsidP="00295684">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4.Дене шынықтыру</w:t>
            </w:r>
          </w:p>
          <w:p w:rsidR="00416669" w:rsidRDefault="00416669" w:rsidP="00295684">
            <w:pPr>
              <w:spacing w:after="0" w:line="240" w:lineRule="auto"/>
              <w:rPr>
                <w:rFonts w:ascii="Times New Roman" w:hAnsi="Times New Roman"/>
                <w:i/>
                <w:lang w:val="kk-KZ"/>
              </w:rPr>
            </w:pPr>
            <w:r w:rsidRPr="007B5FE7">
              <w:rPr>
                <w:rFonts w:ascii="Times New Roman" w:hAnsi="Times New Roman"/>
                <w:i/>
              </w:rPr>
              <w:t>Желді қуып жет!» (таза ауада</w:t>
            </w:r>
          </w:p>
          <w:p w:rsidR="00416669" w:rsidRPr="00AB05C1" w:rsidRDefault="00416669" w:rsidP="00295684">
            <w:pPr>
              <w:spacing w:after="0" w:line="240" w:lineRule="auto"/>
              <w:rPr>
                <w:rFonts w:ascii="Times New Roman" w:hAnsi="Times New Roman"/>
                <w:b/>
                <w:color w:val="000000"/>
                <w:sz w:val="24"/>
                <w:szCs w:val="24"/>
                <w:lang w:val="kk-KZ"/>
              </w:rPr>
            </w:pPr>
            <w:r w:rsidRPr="00AB05C1">
              <w:rPr>
                <w:lang w:val="kk-KZ"/>
              </w:rPr>
              <w:t>Құбылмалы жағдайларға байланысты әрекет етуде түрлі тактикаларды қолданып, қимыл еркіндігінің деңгейін арттыру.Керілген баудың биіктігіне байланысты денені жинақтап жұмырлаудың түрлі тактикаларын қолдана білуін қалыптастыру.Бұлшық еттің үйлесімді жұмысы үшін сәйкес рефлекстерді қалыптастыруға арналған жаттығуларды қолдану біліктілігін бекіту.Кеңістікті бағдарлау, төзімділік, ептілік, реакция шапшаңдығын дамыту</w:t>
            </w:r>
          </w:p>
        </w:tc>
        <w:tc>
          <w:tcPr>
            <w:tcW w:w="812" w:type="pct"/>
          </w:tcPr>
          <w:p w:rsidR="00416669" w:rsidRDefault="00416669" w:rsidP="003D05F6">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1.Сауат ашу негіздері</w:t>
            </w:r>
          </w:p>
          <w:p w:rsidR="00416669" w:rsidRDefault="00416669" w:rsidP="003D05F6">
            <w:pPr>
              <w:spacing w:after="0" w:line="240" w:lineRule="auto"/>
              <w:rPr>
                <w:rFonts w:ascii="Times New Roman" w:hAnsi="Times New Roman"/>
                <w:bCs/>
                <w:sz w:val="24"/>
                <w:szCs w:val="24"/>
                <w:lang w:val="kk-KZ"/>
              </w:rPr>
            </w:pPr>
            <w:r w:rsidRPr="007B5FE7">
              <w:rPr>
                <w:rFonts w:ascii="Times New Roman" w:hAnsi="Times New Roman"/>
                <w:bCs/>
                <w:sz w:val="24"/>
                <w:szCs w:val="24"/>
                <w:lang w:val="kk-KZ"/>
              </w:rPr>
              <w:t>Біз сөйлем құрай аламыз.</w:t>
            </w:r>
          </w:p>
          <w:p w:rsidR="00416669" w:rsidRDefault="00416669" w:rsidP="003D05F6">
            <w:pPr>
              <w:spacing w:after="0" w:line="240" w:lineRule="auto"/>
              <w:rPr>
                <w:rFonts w:ascii="Times New Roman" w:hAnsi="Times New Roman"/>
                <w:b/>
                <w:color w:val="000000"/>
                <w:sz w:val="24"/>
                <w:szCs w:val="24"/>
                <w:lang w:val="kk-KZ"/>
              </w:rPr>
            </w:pPr>
            <w:r w:rsidRPr="007B5FE7">
              <w:rPr>
                <w:rFonts w:ascii="Times New Roman" w:hAnsi="Times New Roman"/>
                <w:lang w:val="kk-KZ"/>
              </w:rPr>
              <w:t>Міндеттері: 1. Сөйлем құрау, дыбыстық талдау жасау іскерліктерін қалыптастыру. 2. Сөзді буынға бөле алу дағдыларын бекіту. 3. Жыл мезгілдерінің ерекшеліктерін түсіндіре отырып, табиғатты сүюге, қорғауға тəрбиелеу.</w:t>
            </w:r>
          </w:p>
          <w:p w:rsidR="00416669" w:rsidRDefault="00416669" w:rsidP="003D05F6">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2.Қоршаған ортамен танысу</w:t>
            </w:r>
          </w:p>
          <w:p w:rsidR="00416669" w:rsidRPr="00AB05C1" w:rsidRDefault="00416669" w:rsidP="003D05F6">
            <w:pPr>
              <w:spacing w:after="0" w:line="240" w:lineRule="auto"/>
              <w:rPr>
                <w:rFonts w:ascii="Times New Roman" w:hAnsi="Times New Roman"/>
                <w:lang w:val="kk-KZ"/>
              </w:rPr>
            </w:pPr>
            <w:r w:rsidRPr="002842F5">
              <w:rPr>
                <w:rFonts w:ascii="Times New Roman" w:hAnsi="Times New Roman"/>
                <w:lang w:val="kk-KZ"/>
              </w:rPr>
              <w:t>Жаяу жүргінші ережелері</w:t>
            </w:r>
          </w:p>
          <w:p w:rsidR="00416669" w:rsidRPr="00AB05C1" w:rsidRDefault="00416669" w:rsidP="003D05F6">
            <w:pPr>
              <w:spacing w:after="0" w:line="240" w:lineRule="auto"/>
              <w:rPr>
                <w:rFonts w:ascii="Times New Roman" w:hAnsi="Times New Roman"/>
                <w:b/>
                <w:color w:val="000000"/>
                <w:sz w:val="24"/>
                <w:szCs w:val="24"/>
                <w:lang w:val="kk-KZ"/>
              </w:rPr>
            </w:pPr>
            <w:r w:rsidRPr="00AB05C1">
              <w:rPr>
                <w:rFonts w:ascii="Times New Roman" w:hAnsi="Times New Roman"/>
                <w:lang w:val="kk-KZ"/>
              </w:rPr>
              <w:t xml:space="preserve">Балаларға жол ережесі, жол белгілері туралы білім беруді жалғастыру. Жол белгілерінің қауіпсіздік сақтаудағы маңызды ақпарат екенін саналарына жеткізу.  Көшедегі тәртіп ережесін қатаң сақтау, жолда зейінді болу дағдыларын дамыту.  </w:t>
            </w:r>
            <w:r w:rsidRPr="002842F5">
              <w:rPr>
                <w:rFonts w:ascii="Times New Roman" w:hAnsi="Times New Roman"/>
                <w:lang w:val="kk-KZ"/>
              </w:rPr>
              <w:t>Қоршаған ортаға мән бере қарауға, байқағыштыққа, тәртіптілікке баулу</w:t>
            </w:r>
          </w:p>
          <w:p w:rsidR="00416669" w:rsidRDefault="00416669" w:rsidP="003D05F6">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3.Қазақ тілі</w:t>
            </w:r>
          </w:p>
          <w:p w:rsidR="00416669" w:rsidRPr="00AB05C1" w:rsidRDefault="00416669" w:rsidP="00AB05C1">
            <w:pPr>
              <w:pStyle w:val="Default"/>
              <w:rPr>
                <w:sz w:val="23"/>
                <w:szCs w:val="23"/>
                <w:lang w:val="kk-KZ"/>
              </w:rPr>
            </w:pPr>
            <w:r w:rsidRPr="00AB05C1">
              <w:rPr>
                <w:sz w:val="23"/>
                <w:szCs w:val="23"/>
                <w:lang w:val="kk-KZ"/>
              </w:rPr>
              <w:t xml:space="preserve">«Екі лақ» ертегісі </w:t>
            </w:r>
          </w:p>
          <w:p w:rsidR="00416669" w:rsidRPr="00AB05C1" w:rsidRDefault="00416669" w:rsidP="003D05F6">
            <w:pPr>
              <w:spacing w:after="0" w:line="240" w:lineRule="auto"/>
              <w:rPr>
                <w:rFonts w:ascii="Times New Roman" w:hAnsi="Times New Roman"/>
                <w:b/>
                <w:color w:val="000000"/>
                <w:sz w:val="24"/>
                <w:szCs w:val="24"/>
                <w:lang w:val="kk-KZ"/>
              </w:rPr>
            </w:pPr>
            <w:r w:rsidRPr="00AB05C1">
              <w:rPr>
                <w:rFonts w:ascii="Times New Roman" w:hAnsi="Times New Roman"/>
                <w:sz w:val="20"/>
                <w:szCs w:val="20"/>
                <w:lang w:val="kk-KZ"/>
              </w:rPr>
              <w:t xml:space="preserve">қазақ тіліндегі сөздер мен сөйлемдерді түсініп және күнделікті өмірде қолдана білуге үйрету. Сөздерді байланыстырып сөйлемдер құрай білу дағдыларын жетілдіру, әрбір сөзді анық айтып, өз ойларын дұрыс жеткізе білуге үйрету. сөздік қорларын дамыту. Сөздердегі қазақ тіліне тән </w:t>
            </w:r>
            <w:r w:rsidRPr="00AB05C1">
              <w:rPr>
                <w:rFonts w:ascii="Times New Roman" w:hAnsi="Times New Roman"/>
                <w:b/>
                <w:bCs/>
                <w:i/>
                <w:iCs/>
                <w:sz w:val="20"/>
                <w:szCs w:val="20"/>
                <w:lang w:val="kk-KZ"/>
              </w:rPr>
              <w:t xml:space="preserve">«қ» </w:t>
            </w:r>
            <w:r w:rsidRPr="00AB05C1">
              <w:rPr>
                <w:rFonts w:ascii="Times New Roman" w:hAnsi="Times New Roman"/>
                <w:sz w:val="20"/>
                <w:szCs w:val="20"/>
                <w:lang w:val="kk-KZ"/>
              </w:rPr>
              <w:t>дыбысын дұрыс айтуға дағдыландыру. Артикуляциялық аппаратты, тыныс алуды және таза дикцияны дамыту. балаларды татулыққа тәрбиелеу</w:t>
            </w:r>
          </w:p>
          <w:p w:rsidR="00416669" w:rsidRPr="00AB05C1" w:rsidRDefault="00416669" w:rsidP="00D407F5">
            <w:pPr>
              <w:spacing w:after="0" w:line="240" w:lineRule="auto"/>
              <w:rPr>
                <w:rFonts w:ascii="Times New Roman" w:hAnsi="Times New Roman"/>
                <w:color w:val="000000"/>
                <w:kern w:val="24"/>
                <w:lang w:val="kk-KZ"/>
              </w:rPr>
            </w:pPr>
            <w:r>
              <w:rPr>
                <w:rFonts w:ascii="Times New Roman" w:hAnsi="Times New Roman"/>
                <w:b/>
                <w:color w:val="000000"/>
                <w:sz w:val="24"/>
                <w:szCs w:val="24"/>
                <w:lang w:val="kk-KZ"/>
              </w:rPr>
              <w:t>4.</w:t>
            </w:r>
            <w:r w:rsidRPr="00D407F5">
              <w:rPr>
                <w:b/>
                <w:color w:val="000000"/>
                <w:kern w:val="24"/>
                <w:lang w:val="kk-KZ"/>
              </w:rPr>
              <w:t xml:space="preserve"> </w:t>
            </w:r>
            <w:r w:rsidRPr="00D407F5">
              <w:rPr>
                <w:rFonts w:ascii="Times New Roman" w:hAnsi="Times New Roman"/>
                <w:b/>
                <w:color w:val="000000"/>
                <w:kern w:val="24"/>
                <w:lang w:val="kk-KZ"/>
              </w:rPr>
              <w:t>Жапсы</w:t>
            </w:r>
            <w:r>
              <w:rPr>
                <w:rFonts w:ascii="Times New Roman" w:hAnsi="Times New Roman"/>
                <w:b/>
                <w:color w:val="000000"/>
                <w:kern w:val="24"/>
                <w:lang w:val="kk-KZ"/>
              </w:rPr>
              <w:t>ру</w:t>
            </w:r>
            <w:r w:rsidRPr="00AB05C1">
              <w:rPr>
                <w:rFonts w:ascii="Times New Roman" w:hAnsi="Times New Roman"/>
                <w:color w:val="000000"/>
                <w:kern w:val="24"/>
                <w:lang w:val="kk-KZ"/>
              </w:rPr>
              <w:t xml:space="preserve"> </w:t>
            </w:r>
          </w:p>
          <w:p w:rsidR="00416669" w:rsidRPr="00AB05C1" w:rsidRDefault="00416669" w:rsidP="00D407F5">
            <w:pPr>
              <w:pStyle w:val="Default"/>
              <w:rPr>
                <w:sz w:val="22"/>
                <w:szCs w:val="22"/>
                <w:lang w:val="kk-KZ"/>
              </w:rPr>
            </w:pPr>
            <w:r w:rsidRPr="00AB05C1">
              <w:rPr>
                <w:sz w:val="22"/>
                <w:szCs w:val="22"/>
                <w:lang w:val="kk-KZ"/>
              </w:rPr>
              <w:t>Гүл сал</w:t>
            </w:r>
            <w:r w:rsidRPr="00AB05C1">
              <w:rPr>
                <w:kern w:val="24"/>
                <w:lang w:val="kk-KZ"/>
              </w:rPr>
              <w:t xml:space="preserve"> ру</w:t>
            </w:r>
            <w:r w:rsidRPr="00AB05C1">
              <w:rPr>
                <w:sz w:val="22"/>
                <w:szCs w:val="22"/>
                <w:lang w:val="kk-KZ"/>
              </w:rPr>
              <w:t xml:space="preserve">ынған ыдыс </w:t>
            </w:r>
          </w:p>
          <w:p w:rsidR="00416669" w:rsidRPr="00AB05C1" w:rsidRDefault="00416669" w:rsidP="003D05F6">
            <w:pPr>
              <w:spacing w:after="0" w:line="240" w:lineRule="auto"/>
              <w:rPr>
                <w:rFonts w:ascii="Times New Roman" w:hAnsi="Times New Roman"/>
                <w:b/>
                <w:color w:val="000000"/>
                <w:sz w:val="24"/>
                <w:szCs w:val="24"/>
                <w:lang w:val="kk-KZ"/>
              </w:rPr>
            </w:pPr>
            <w:r w:rsidRPr="00AB05C1">
              <w:rPr>
                <w:rFonts w:ascii="Times New Roman" w:hAnsi="Times New Roman"/>
                <w:lang w:val="kk-KZ"/>
              </w:rPr>
              <w:t>ұсақ қол қимылдарын дамыта отырып, қию, жапсыру дағдыларын қалыптастыру;табиғатты аялай білуге, жақсы тілектер айтуға, ұқыпты болуға тәрбиелеу.</w:t>
            </w:r>
          </w:p>
          <w:p w:rsidR="00416669" w:rsidRPr="00295684" w:rsidRDefault="00416669" w:rsidP="003D05F6">
            <w:pPr>
              <w:spacing w:after="0" w:line="240" w:lineRule="auto"/>
              <w:rPr>
                <w:rFonts w:ascii="Times New Roman" w:hAnsi="Times New Roman"/>
                <w:b/>
                <w:color w:val="000000"/>
                <w:sz w:val="24"/>
                <w:szCs w:val="24"/>
                <w:lang w:val="kk-KZ"/>
              </w:rPr>
            </w:pPr>
          </w:p>
        </w:tc>
        <w:tc>
          <w:tcPr>
            <w:tcW w:w="837" w:type="pct"/>
          </w:tcPr>
          <w:p w:rsidR="00416669" w:rsidRDefault="00416669" w:rsidP="00295684">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1. Көркем әдебиет</w:t>
            </w:r>
          </w:p>
          <w:p w:rsidR="00416669" w:rsidRPr="007B5FE7" w:rsidRDefault="00416669" w:rsidP="00D407F5">
            <w:pPr>
              <w:pStyle w:val="Default"/>
              <w:rPr>
                <w:sz w:val="23"/>
                <w:szCs w:val="23"/>
                <w:lang w:val="kk-KZ"/>
              </w:rPr>
            </w:pPr>
            <w:r w:rsidRPr="007B5FE7">
              <w:rPr>
                <w:bCs/>
                <w:sz w:val="23"/>
                <w:szCs w:val="23"/>
                <w:lang w:val="kk-KZ"/>
              </w:rPr>
              <w:t xml:space="preserve">Әз, Наурызым, армысың </w:t>
            </w:r>
          </w:p>
          <w:p w:rsidR="00416669" w:rsidRPr="007B5FE7" w:rsidRDefault="00416669" w:rsidP="00D407F5">
            <w:pPr>
              <w:pStyle w:val="Default"/>
              <w:rPr>
                <w:sz w:val="23"/>
                <w:szCs w:val="23"/>
                <w:lang w:val="kk-KZ"/>
              </w:rPr>
            </w:pPr>
            <w:r w:rsidRPr="007B5FE7">
              <w:rPr>
                <w:bCs/>
                <w:sz w:val="23"/>
                <w:szCs w:val="23"/>
                <w:lang w:val="kk-KZ"/>
              </w:rPr>
              <w:t xml:space="preserve">(өлеңді жаттау) </w:t>
            </w:r>
          </w:p>
          <w:p w:rsidR="00416669" w:rsidRDefault="00416669" w:rsidP="00D407F5">
            <w:pPr>
              <w:spacing w:after="0" w:line="240" w:lineRule="auto"/>
              <w:rPr>
                <w:bCs/>
                <w:sz w:val="23"/>
                <w:szCs w:val="23"/>
                <w:lang w:val="kk-KZ"/>
              </w:rPr>
            </w:pPr>
            <w:r w:rsidRPr="002842F5">
              <w:rPr>
                <w:bCs/>
                <w:sz w:val="23"/>
                <w:szCs w:val="23"/>
                <w:lang w:val="kk-KZ"/>
              </w:rPr>
              <w:t>Оразақын Асқар</w:t>
            </w:r>
          </w:p>
          <w:p w:rsidR="00416669" w:rsidRPr="007B5FE7" w:rsidRDefault="00416669" w:rsidP="00D407F5">
            <w:pPr>
              <w:pStyle w:val="Default"/>
              <w:rPr>
                <w:sz w:val="23"/>
                <w:szCs w:val="23"/>
                <w:lang w:val="kk-KZ"/>
              </w:rPr>
            </w:pPr>
            <w:r w:rsidRPr="007B5FE7">
              <w:rPr>
                <w:sz w:val="23"/>
                <w:szCs w:val="23"/>
                <w:lang w:val="kk-KZ"/>
              </w:rPr>
              <w:t xml:space="preserve">Өлеңді тірек сызба бойынша мәнерлей оқи отырып, логикалық екпінмен, үзілістермен жаттату. Сюжеттік бірізділікті сақтау, эмоциялық көңіл күймен жатқа айтуға үйрету. </w:t>
            </w:r>
          </w:p>
          <w:p w:rsidR="00416669" w:rsidRPr="00D407F5" w:rsidRDefault="00416669" w:rsidP="00D407F5">
            <w:pPr>
              <w:spacing w:after="0" w:line="240" w:lineRule="auto"/>
              <w:rPr>
                <w:rFonts w:ascii="Times New Roman" w:hAnsi="Times New Roman"/>
                <w:b/>
                <w:color w:val="000000"/>
                <w:sz w:val="24"/>
                <w:szCs w:val="24"/>
                <w:lang w:val="kk-KZ"/>
              </w:rPr>
            </w:pPr>
            <w:r w:rsidRPr="00D407F5">
              <w:rPr>
                <w:rFonts w:ascii="Times New Roman" w:hAnsi="Times New Roman"/>
                <w:sz w:val="23"/>
                <w:szCs w:val="23"/>
                <w:lang w:val="kk-KZ"/>
              </w:rPr>
              <w:t xml:space="preserve">Әдеби шығармалардағы қоғамдық өмір оқиғалары, табиғат туралы түсінігін ұлттық дәстүрге деген қызығушылығын дамыту. </w:t>
            </w:r>
            <w:r w:rsidRPr="002842F5">
              <w:rPr>
                <w:rFonts w:ascii="Times New Roman" w:hAnsi="Times New Roman"/>
                <w:sz w:val="23"/>
                <w:szCs w:val="23"/>
                <w:lang w:val="kk-KZ"/>
              </w:rPr>
              <w:t>Ұлттық дәстүрді құрметтеуге тәрбиелеу.</w:t>
            </w:r>
          </w:p>
          <w:p w:rsidR="00416669" w:rsidRDefault="00416669" w:rsidP="00295684">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2.Сауат ашу негіздері</w:t>
            </w:r>
          </w:p>
          <w:p w:rsidR="00416669" w:rsidRDefault="00416669" w:rsidP="00295684">
            <w:pPr>
              <w:spacing w:after="0" w:line="240" w:lineRule="auto"/>
              <w:rPr>
                <w:rFonts w:ascii="Times New Roman" w:hAnsi="Times New Roman"/>
                <w:sz w:val="24"/>
                <w:szCs w:val="24"/>
                <w:lang w:val="kk-KZ"/>
              </w:rPr>
            </w:pPr>
            <w:r w:rsidRPr="007B5FE7">
              <w:rPr>
                <w:rFonts w:ascii="Times New Roman" w:hAnsi="Times New Roman"/>
                <w:sz w:val="24"/>
                <w:szCs w:val="24"/>
                <w:lang w:val="kk-KZ"/>
              </w:rPr>
              <w:t>Біз нені үйрендік,нені білдік? [ө]</w:t>
            </w:r>
          </w:p>
          <w:p w:rsidR="00416669" w:rsidRDefault="00416669" w:rsidP="00295684">
            <w:pPr>
              <w:spacing w:after="0" w:line="240" w:lineRule="auto"/>
              <w:rPr>
                <w:rFonts w:ascii="Times New Roman" w:hAnsi="Times New Roman"/>
                <w:lang w:val="kk-KZ"/>
              </w:rPr>
            </w:pPr>
            <w:r w:rsidRPr="007B5FE7">
              <w:rPr>
                <w:rFonts w:ascii="Times New Roman" w:hAnsi="Times New Roman"/>
                <w:lang w:val="kk-KZ"/>
              </w:rPr>
              <w:t>Міндеттері: 1. Суреттер бойынша сөйлемдер құрай білу дағдыларын жетілдіру. 2. Қайырымдылық, қамқорлық сөздерінің мағынасын түсіндіру арқылы ақыл-ойларын дамыту. 3. Мамандық түрлерімен таныстыру арқылы еңбек етуге тəрбиелеу.</w:t>
            </w:r>
          </w:p>
          <w:p w:rsidR="00416669" w:rsidRPr="009E50F2" w:rsidRDefault="00416669" w:rsidP="00295684">
            <w:pPr>
              <w:spacing w:after="0" w:line="240" w:lineRule="auto"/>
              <w:rPr>
                <w:rFonts w:ascii="Times New Roman" w:hAnsi="Times New Roman"/>
                <w:b/>
                <w:color w:val="000000"/>
                <w:sz w:val="24"/>
                <w:szCs w:val="24"/>
                <w:lang w:val="kk-KZ"/>
              </w:rPr>
            </w:pPr>
          </w:p>
          <w:p w:rsidR="00416669" w:rsidRDefault="00416669" w:rsidP="00295684">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3.Математика негіздері</w:t>
            </w:r>
          </w:p>
          <w:p w:rsidR="00416669" w:rsidRDefault="00416669" w:rsidP="00952E74">
            <w:pPr>
              <w:pStyle w:val="Default"/>
              <w:rPr>
                <w:bCs/>
                <w:sz w:val="23"/>
                <w:szCs w:val="23"/>
                <w:lang w:val="kk-KZ"/>
              </w:rPr>
            </w:pPr>
            <w:r w:rsidRPr="00952E74">
              <w:rPr>
                <w:bCs/>
                <w:sz w:val="23"/>
                <w:szCs w:val="23"/>
                <w:lang w:val="kk-KZ"/>
              </w:rPr>
              <w:t xml:space="preserve">Заттың бірнеше тең бөліктері </w:t>
            </w:r>
          </w:p>
          <w:p w:rsidR="00416669" w:rsidRPr="00952E74" w:rsidRDefault="00416669" w:rsidP="00952E74">
            <w:pPr>
              <w:pStyle w:val="Default"/>
              <w:rPr>
                <w:sz w:val="23"/>
                <w:szCs w:val="23"/>
                <w:lang w:val="kk-KZ"/>
              </w:rPr>
            </w:pPr>
            <w:r w:rsidRPr="00952E74">
              <w:rPr>
                <w:sz w:val="23"/>
                <w:szCs w:val="23"/>
                <w:lang w:val="kk-KZ"/>
              </w:rPr>
              <w:t>осы бөліктерді атауға, бүтін мен бөліктерді салыстыруға үйрету; бүтіннің тең бөліктерінің атауларымен таныстыру: «жарты», «төрттен бір бөлік», «үштен бір бөлік». Есте сақтау, зейінді, ойлауды, сөйлеу дағдысын дамыту. Басталған істі соңына жеткізуге баулу</w:t>
            </w:r>
          </w:p>
          <w:p w:rsidR="00416669" w:rsidRDefault="00416669" w:rsidP="00295684">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4.Дене шынықтыру</w:t>
            </w:r>
          </w:p>
          <w:p w:rsidR="00416669" w:rsidRDefault="00416669" w:rsidP="00295684">
            <w:pPr>
              <w:spacing w:after="0" w:line="240" w:lineRule="auto"/>
              <w:rPr>
                <w:rFonts w:ascii="Times New Roman" w:hAnsi="Times New Roman"/>
                <w:i/>
                <w:lang w:val="kk-KZ"/>
              </w:rPr>
            </w:pPr>
            <w:r w:rsidRPr="002842F5">
              <w:rPr>
                <w:rFonts w:ascii="Times New Roman" w:hAnsi="Times New Roman"/>
                <w:i/>
                <w:lang w:val="kk-KZ"/>
              </w:rPr>
              <w:t>Жайлаудағы ойындар</w:t>
            </w:r>
          </w:p>
          <w:p w:rsidR="00416669" w:rsidRDefault="00416669" w:rsidP="00AB05C1">
            <w:pPr>
              <w:pStyle w:val="TableParagraph"/>
              <w:ind w:right="96"/>
              <w:jc w:val="both"/>
            </w:pPr>
            <w:r w:rsidRPr="004262FB">
              <w:t xml:space="preserve">40-30-20 </w:t>
            </w:r>
            <w:r>
              <w:t xml:space="preserve">       </w:t>
            </w:r>
          </w:p>
          <w:p w:rsidR="00416669" w:rsidRDefault="00416669" w:rsidP="00AB05C1">
            <w:pPr>
              <w:pStyle w:val="TableParagraph"/>
              <w:ind w:right="96"/>
              <w:jc w:val="both"/>
            </w:pPr>
            <w:r w:rsidRPr="004262FB">
              <w:t xml:space="preserve">см </w:t>
            </w:r>
          </w:p>
          <w:p w:rsidR="00416669" w:rsidRPr="004262FB" w:rsidRDefault="00416669" w:rsidP="00AB05C1">
            <w:pPr>
              <w:pStyle w:val="TableParagraph"/>
              <w:ind w:right="96"/>
              <w:jc w:val="both"/>
            </w:pPr>
            <w:r w:rsidRPr="004262FB">
              <w:t>биіктіктегі арқандардың астынан өту, 20-</w:t>
            </w:r>
            <w:smartTag w:uri="urn:schemas-microsoft-com:office:smarttags" w:element="metricconverter">
              <w:smartTagPr>
                <w:attr w:name="ProductID" w:val="30 см"/>
              </w:smartTagPr>
              <w:r w:rsidRPr="004262FB">
                <w:t>30 см</w:t>
              </w:r>
            </w:smartTag>
            <w:r w:rsidRPr="004262FB">
              <w:t xml:space="preserve"> биіктіктегі арқанның үстінен секіріп өтудегі жоғары нәтижеге жету үшін ең тиімді жолдарын таңдай білуге үйрету.</w:t>
            </w:r>
          </w:p>
          <w:p w:rsidR="00416669" w:rsidRPr="004262FB" w:rsidRDefault="00416669" w:rsidP="00AB05C1">
            <w:pPr>
              <w:pStyle w:val="TableParagraph"/>
            </w:pPr>
            <w:r w:rsidRPr="004262FB">
              <w:t>ә) Фитболды түрлі бағыттарды алып жүруге, фитболды саусақ басымен ақырын күштемей итеріп жүргізу, ұсақ моториканы, балаларды жұпта ақылдасып әрекет етуге дағдылануға жаттықтыру.</w:t>
            </w:r>
          </w:p>
          <w:p w:rsidR="00416669" w:rsidRPr="00AB05C1" w:rsidRDefault="00416669" w:rsidP="00AB05C1">
            <w:pPr>
              <w:spacing w:after="0" w:line="240" w:lineRule="auto"/>
              <w:rPr>
                <w:rFonts w:ascii="Times New Roman" w:hAnsi="Times New Roman"/>
                <w:color w:val="000000"/>
                <w:sz w:val="24"/>
                <w:szCs w:val="24"/>
                <w:lang w:val="kk-KZ"/>
              </w:rPr>
            </w:pPr>
            <w:r w:rsidRPr="00AB05C1">
              <w:rPr>
                <w:rFonts w:ascii="Times New Roman" w:hAnsi="Times New Roman"/>
                <w:lang w:val="kk-KZ"/>
              </w:rPr>
              <w:t>б) Табиғатқа, қоршаған ортаға деген махаббатымен жылдың кез келген кезінде еңбекті сүюге баулу</w:t>
            </w:r>
          </w:p>
        </w:tc>
        <w:tc>
          <w:tcPr>
            <w:tcW w:w="869" w:type="pct"/>
          </w:tcPr>
          <w:p w:rsidR="00416669" w:rsidRDefault="00416669" w:rsidP="003D05F6">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1.Сөйлеуді дамыту</w:t>
            </w:r>
          </w:p>
          <w:p w:rsidR="00416669" w:rsidRPr="00952E74" w:rsidRDefault="00416669" w:rsidP="003D05F6">
            <w:pPr>
              <w:spacing w:after="0" w:line="240" w:lineRule="auto"/>
              <w:rPr>
                <w:rFonts w:ascii="Times New Roman" w:hAnsi="Times New Roman"/>
                <w:sz w:val="24"/>
                <w:szCs w:val="24"/>
                <w:lang w:val="kk-KZ"/>
              </w:rPr>
            </w:pPr>
            <w:r w:rsidRPr="00952E74">
              <w:rPr>
                <w:rFonts w:ascii="Times New Roman" w:hAnsi="Times New Roman"/>
                <w:sz w:val="24"/>
                <w:szCs w:val="24"/>
                <w:lang w:val="kk-KZ"/>
              </w:rPr>
              <w:t>Менің анам.</w:t>
            </w:r>
          </w:p>
          <w:p w:rsidR="00416669" w:rsidRPr="00952E74" w:rsidRDefault="00416669" w:rsidP="003D05F6">
            <w:pPr>
              <w:spacing w:after="0" w:line="240" w:lineRule="auto"/>
              <w:rPr>
                <w:rFonts w:ascii="Times New Roman" w:hAnsi="Times New Roman"/>
                <w:b/>
                <w:color w:val="000000"/>
                <w:sz w:val="24"/>
                <w:szCs w:val="24"/>
                <w:lang w:val="kk-KZ"/>
              </w:rPr>
            </w:pPr>
            <w:r w:rsidRPr="00952E74">
              <w:rPr>
                <w:rFonts w:ascii="Times New Roman" w:hAnsi="Times New Roman"/>
                <w:sz w:val="24"/>
                <w:lang w:val="kk-KZ"/>
              </w:rPr>
              <w:t>Ана туралы өз ойларын</w:t>
            </w:r>
            <w:r w:rsidRPr="00952E74">
              <w:rPr>
                <w:rFonts w:ascii="Times New Roman" w:hAnsi="Times New Roman"/>
                <w:spacing w:val="-57"/>
                <w:sz w:val="24"/>
                <w:lang w:val="kk-KZ"/>
              </w:rPr>
              <w:t xml:space="preserve"> </w:t>
            </w:r>
            <w:r w:rsidRPr="00952E74">
              <w:rPr>
                <w:rFonts w:ascii="Times New Roman" w:hAnsi="Times New Roman"/>
                <w:sz w:val="24"/>
                <w:lang w:val="kk-KZ"/>
              </w:rPr>
              <w:t>айтқызу.Ойлау</w:t>
            </w:r>
            <w:r w:rsidRPr="00952E74">
              <w:rPr>
                <w:rFonts w:ascii="Times New Roman" w:hAnsi="Times New Roman"/>
                <w:spacing w:val="-2"/>
                <w:sz w:val="24"/>
                <w:lang w:val="kk-KZ"/>
              </w:rPr>
              <w:t xml:space="preserve"> </w:t>
            </w:r>
            <w:r w:rsidRPr="00952E74">
              <w:rPr>
                <w:rFonts w:ascii="Times New Roman" w:hAnsi="Times New Roman"/>
                <w:sz w:val="24"/>
                <w:lang w:val="kk-KZ"/>
              </w:rPr>
              <w:t>қабілеті</w:t>
            </w:r>
            <w:r w:rsidRPr="00952E74">
              <w:rPr>
                <w:rFonts w:ascii="Times New Roman" w:hAnsi="Times New Roman"/>
                <w:spacing w:val="-2"/>
                <w:sz w:val="24"/>
                <w:lang w:val="kk-KZ"/>
              </w:rPr>
              <w:t xml:space="preserve"> </w:t>
            </w:r>
            <w:r w:rsidRPr="00952E74">
              <w:rPr>
                <w:rFonts w:ascii="Times New Roman" w:hAnsi="Times New Roman"/>
                <w:sz w:val="24"/>
                <w:lang w:val="kk-KZ"/>
              </w:rPr>
              <w:t>мен</w:t>
            </w:r>
            <w:r w:rsidRPr="00952E74">
              <w:rPr>
                <w:rFonts w:ascii="Times New Roman" w:hAnsi="Times New Roman"/>
                <w:spacing w:val="-1"/>
                <w:sz w:val="24"/>
                <w:lang w:val="kk-KZ"/>
              </w:rPr>
              <w:t xml:space="preserve"> </w:t>
            </w:r>
            <w:r w:rsidRPr="00952E74">
              <w:rPr>
                <w:rFonts w:ascii="Times New Roman" w:hAnsi="Times New Roman"/>
                <w:sz w:val="24"/>
                <w:lang w:val="kk-KZ"/>
              </w:rPr>
              <w:t>тілдерін</w:t>
            </w:r>
            <w:r w:rsidRPr="00952E74">
              <w:rPr>
                <w:rFonts w:ascii="Times New Roman" w:hAnsi="Times New Roman"/>
                <w:spacing w:val="-1"/>
                <w:sz w:val="24"/>
                <w:lang w:val="kk-KZ"/>
              </w:rPr>
              <w:t xml:space="preserve"> </w:t>
            </w:r>
            <w:r w:rsidRPr="00952E74">
              <w:rPr>
                <w:rFonts w:ascii="Times New Roman" w:hAnsi="Times New Roman"/>
                <w:sz w:val="24"/>
                <w:lang w:val="kk-KZ"/>
              </w:rPr>
              <w:t>дамыту.Ананы</w:t>
            </w:r>
            <w:r w:rsidRPr="00952E74">
              <w:rPr>
                <w:rFonts w:ascii="Times New Roman" w:hAnsi="Times New Roman"/>
                <w:spacing w:val="-2"/>
                <w:sz w:val="24"/>
                <w:lang w:val="kk-KZ"/>
              </w:rPr>
              <w:t xml:space="preserve"> </w:t>
            </w:r>
            <w:r w:rsidRPr="00952E74">
              <w:rPr>
                <w:rFonts w:ascii="Times New Roman" w:hAnsi="Times New Roman"/>
                <w:sz w:val="24"/>
                <w:lang w:val="kk-KZ"/>
              </w:rPr>
              <w:t>сыйлап,</w:t>
            </w:r>
            <w:r w:rsidRPr="00952E74">
              <w:rPr>
                <w:rFonts w:ascii="Times New Roman" w:hAnsi="Times New Roman"/>
                <w:spacing w:val="-1"/>
                <w:sz w:val="24"/>
                <w:lang w:val="kk-KZ"/>
              </w:rPr>
              <w:t xml:space="preserve"> </w:t>
            </w:r>
            <w:r w:rsidRPr="00952E74">
              <w:rPr>
                <w:rFonts w:ascii="Times New Roman" w:hAnsi="Times New Roman"/>
                <w:sz w:val="24"/>
                <w:lang w:val="kk-KZ"/>
              </w:rPr>
              <w:t>аялай білуге</w:t>
            </w:r>
            <w:r w:rsidRPr="00952E74">
              <w:rPr>
                <w:rFonts w:ascii="Times New Roman" w:hAnsi="Times New Roman"/>
                <w:spacing w:val="-2"/>
                <w:sz w:val="24"/>
                <w:lang w:val="kk-KZ"/>
              </w:rPr>
              <w:t xml:space="preserve"> </w:t>
            </w:r>
            <w:r w:rsidRPr="00952E74">
              <w:rPr>
                <w:rFonts w:ascii="Times New Roman" w:hAnsi="Times New Roman"/>
                <w:sz w:val="24"/>
                <w:lang w:val="kk-KZ"/>
              </w:rPr>
              <w:t>тәрбиелеу.</w:t>
            </w:r>
          </w:p>
          <w:p w:rsidR="00416669" w:rsidRDefault="00416669" w:rsidP="003D05F6">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2.Математика негіздері</w:t>
            </w:r>
          </w:p>
          <w:p w:rsidR="00416669" w:rsidRPr="00952E74" w:rsidRDefault="00416669" w:rsidP="00952E74">
            <w:pPr>
              <w:pStyle w:val="Default"/>
              <w:rPr>
                <w:sz w:val="23"/>
                <w:szCs w:val="23"/>
                <w:lang w:val="kk-KZ"/>
              </w:rPr>
            </w:pPr>
            <w:r w:rsidRPr="00952E74">
              <w:rPr>
                <w:bCs/>
                <w:sz w:val="23"/>
                <w:szCs w:val="23"/>
                <w:lang w:val="kk-KZ"/>
              </w:rPr>
              <w:t xml:space="preserve">Қарапайым мысалдар мен есептерді шығару </w:t>
            </w:r>
          </w:p>
          <w:p w:rsidR="00416669" w:rsidRPr="00952E74" w:rsidRDefault="00416669" w:rsidP="003D05F6">
            <w:pPr>
              <w:spacing w:after="0" w:line="240" w:lineRule="auto"/>
              <w:rPr>
                <w:rFonts w:ascii="Times New Roman" w:hAnsi="Times New Roman"/>
                <w:b/>
                <w:color w:val="000000"/>
                <w:sz w:val="24"/>
                <w:szCs w:val="24"/>
                <w:lang w:val="kk-KZ"/>
              </w:rPr>
            </w:pPr>
            <w:r w:rsidRPr="00952E74">
              <w:rPr>
                <w:rFonts w:ascii="Times New Roman" w:hAnsi="Times New Roman"/>
                <w:sz w:val="23"/>
                <w:szCs w:val="23"/>
                <w:lang w:val="kk-KZ"/>
              </w:rPr>
              <w:t>қарапайым мысалдар мен есептерді шығару білігін қалыптастыру; зейінді, логикалық ойлау дағдысын дамыту; дербестікке баулу. Есте сақтау, сөйлеу, назар аудару дағдыларын дамыту. Шыдамдылыққа тәрбиелеу</w:t>
            </w:r>
          </w:p>
          <w:p w:rsidR="00416669" w:rsidRDefault="00416669" w:rsidP="003D05F6">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3.Музыка</w:t>
            </w:r>
          </w:p>
          <w:p w:rsidR="00416669" w:rsidRPr="00952E74" w:rsidRDefault="00416669" w:rsidP="003D05F6">
            <w:pPr>
              <w:spacing w:after="0" w:line="240" w:lineRule="auto"/>
              <w:rPr>
                <w:rFonts w:ascii="Times New Roman" w:hAnsi="Times New Roman"/>
                <w:sz w:val="24"/>
                <w:szCs w:val="24"/>
                <w:lang w:val="kk-KZ"/>
              </w:rPr>
            </w:pPr>
            <w:r w:rsidRPr="002842F5">
              <w:rPr>
                <w:rFonts w:ascii="Times New Roman" w:hAnsi="Times New Roman"/>
                <w:sz w:val="24"/>
                <w:szCs w:val="24"/>
                <w:lang w:val="kk-KZ"/>
              </w:rPr>
              <w:t>Қайырлы таң.</w:t>
            </w:r>
          </w:p>
          <w:p w:rsidR="00416669" w:rsidRPr="00952E74" w:rsidRDefault="00416669" w:rsidP="003D05F6">
            <w:pPr>
              <w:spacing w:after="0" w:line="240" w:lineRule="auto"/>
              <w:rPr>
                <w:rFonts w:ascii="Times New Roman" w:hAnsi="Times New Roman"/>
                <w:b/>
                <w:color w:val="000000"/>
                <w:sz w:val="24"/>
                <w:szCs w:val="24"/>
                <w:lang w:val="kk-KZ"/>
              </w:rPr>
            </w:pPr>
            <w:r w:rsidRPr="00952E74">
              <w:rPr>
                <w:rFonts w:ascii="Times New Roman" w:hAnsi="Times New Roman"/>
                <w:lang w:val="kk-KZ"/>
              </w:rPr>
              <w:t xml:space="preserve">Музыкалық дыбысталуының сипаттамасына сүйене отырып, бейненің мазмұнын элементтерімен байланыстыру. Қолмен бағытын көрсете отырып, әуеннің жоғарғы-төменгі қозғалысын ажырату. Қазақстан композиторларының шығармашылықтарымен таныстыруды жалғастыру. Жеңіл әуендерді ансамбльмен балаларға арналған музыкалық аспаптарда, фортепианоның сүйемелдеуімен, уақытында қосылып айту, ырғақтық бейнесін анық бере отырып ойнауды дамыту. </w:t>
            </w:r>
            <w:r w:rsidRPr="002842F5">
              <w:rPr>
                <w:rFonts w:ascii="Times New Roman" w:hAnsi="Times New Roman"/>
                <w:lang w:val="kk-KZ"/>
              </w:rPr>
              <w:t>Балаларды ұйымшылдыққа, бауырмашылыққа тәрбиелеу.</w:t>
            </w:r>
          </w:p>
          <w:p w:rsidR="00416669" w:rsidRDefault="00416669" w:rsidP="003D05F6">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4.Қазақ тілі</w:t>
            </w:r>
          </w:p>
          <w:p w:rsidR="00416669" w:rsidRPr="00AB05C1" w:rsidRDefault="00416669" w:rsidP="00AB05C1">
            <w:pPr>
              <w:pStyle w:val="Default"/>
              <w:rPr>
                <w:sz w:val="23"/>
                <w:szCs w:val="23"/>
                <w:lang w:val="kk-KZ"/>
              </w:rPr>
            </w:pPr>
            <w:r w:rsidRPr="00AB05C1">
              <w:rPr>
                <w:sz w:val="23"/>
                <w:szCs w:val="23"/>
                <w:lang w:val="kk-KZ"/>
              </w:rPr>
              <w:t xml:space="preserve">Аулада </w:t>
            </w:r>
          </w:p>
          <w:p w:rsidR="00416669" w:rsidRPr="00AB05C1" w:rsidRDefault="00416669" w:rsidP="003D05F6">
            <w:pPr>
              <w:spacing w:after="0" w:line="240" w:lineRule="auto"/>
              <w:rPr>
                <w:rFonts w:ascii="Times New Roman" w:hAnsi="Times New Roman"/>
                <w:color w:val="000000"/>
                <w:sz w:val="24"/>
                <w:szCs w:val="24"/>
                <w:lang w:val="kk-KZ"/>
              </w:rPr>
            </w:pPr>
            <w:r w:rsidRPr="00AB05C1">
              <w:rPr>
                <w:rFonts w:ascii="Times New Roman" w:hAnsi="Times New Roman"/>
                <w:sz w:val="20"/>
                <w:szCs w:val="20"/>
                <w:lang w:val="kk-KZ"/>
              </w:rPr>
              <w:t>қазақ тіліндегі сөздер мен сөйлемдерді түсініп және күнделікті өмірде қолдана білуге үйрету. Сөздерді бір-бірімен байланыстырып, сөйлем құрауға жаттықтыру. Үй жануарлары туралы алған білімдерін, яғни жаңа сөздерді бекіту. ойлау, зейін қойып тыңдау секілді қабілеттерін дамыту. Қазақ тіліне тән дыбыстарды дұрыс айтуға жаттықтыру. Есту және мәтіннен таныс сөздерді таба білу қабілеттерін дамыт</w:t>
            </w:r>
            <w:r w:rsidRPr="00AB05C1">
              <w:rPr>
                <w:rFonts w:ascii="Times New Roman" w:hAnsi="Times New Roman"/>
                <w:b/>
                <w:bCs/>
                <w:sz w:val="20"/>
                <w:szCs w:val="20"/>
                <w:lang w:val="kk-KZ"/>
              </w:rPr>
              <w:t xml:space="preserve"> </w:t>
            </w:r>
            <w:r w:rsidRPr="00AB05C1">
              <w:rPr>
                <w:rFonts w:ascii="Times New Roman" w:hAnsi="Times New Roman"/>
                <w:sz w:val="20"/>
                <w:szCs w:val="20"/>
                <w:lang w:val="kk-KZ"/>
              </w:rPr>
              <w:t>қамқорлыққа тәрбиелеу</w:t>
            </w:r>
          </w:p>
        </w:tc>
        <w:tc>
          <w:tcPr>
            <w:tcW w:w="835" w:type="pct"/>
          </w:tcPr>
          <w:p w:rsidR="00416669" w:rsidRDefault="00416669" w:rsidP="00295684">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1.Көркем әдебиет</w:t>
            </w:r>
          </w:p>
          <w:p w:rsidR="00416669" w:rsidRPr="00D407F5" w:rsidRDefault="00416669" w:rsidP="00D407F5">
            <w:pPr>
              <w:pStyle w:val="Default"/>
              <w:rPr>
                <w:sz w:val="23"/>
                <w:szCs w:val="23"/>
                <w:lang w:val="kk-KZ"/>
              </w:rPr>
            </w:pPr>
            <w:r w:rsidRPr="00D407F5">
              <w:rPr>
                <w:bCs/>
                <w:sz w:val="23"/>
                <w:szCs w:val="23"/>
                <w:lang w:val="kk-KZ"/>
              </w:rPr>
              <w:t xml:space="preserve">Әз, Наурызым, армысың </w:t>
            </w:r>
          </w:p>
          <w:p w:rsidR="00416669" w:rsidRPr="00D407F5" w:rsidRDefault="00416669" w:rsidP="00D407F5">
            <w:pPr>
              <w:pStyle w:val="Default"/>
              <w:rPr>
                <w:sz w:val="23"/>
                <w:szCs w:val="23"/>
                <w:lang w:val="kk-KZ"/>
              </w:rPr>
            </w:pPr>
            <w:r w:rsidRPr="00D407F5">
              <w:rPr>
                <w:bCs/>
                <w:sz w:val="23"/>
                <w:szCs w:val="23"/>
                <w:lang w:val="kk-KZ"/>
              </w:rPr>
              <w:t xml:space="preserve">(өлеңді жаттау) </w:t>
            </w:r>
          </w:p>
          <w:p w:rsidR="00416669" w:rsidRPr="00D407F5" w:rsidRDefault="00416669" w:rsidP="00D407F5">
            <w:pPr>
              <w:spacing w:after="0" w:line="240" w:lineRule="auto"/>
              <w:rPr>
                <w:rFonts w:ascii="Times New Roman" w:hAnsi="Times New Roman"/>
                <w:bCs/>
                <w:sz w:val="23"/>
                <w:szCs w:val="23"/>
                <w:lang w:val="kk-KZ"/>
              </w:rPr>
            </w:pPr>
            <w:r w:rsidRPr="002842F5">
              <w:rPr>
                <w:rFonts w:ascii="Times New Roman" w:hAnsi="Times New Roman"/>
                <w:bCs/>
                <w:sz w:val="23"/>
                <w:szCs w:val="23"/>
                <w:lang w:val="kk-KZ"/>
              </w:rPr>
              <w:t>Оразақын Асқар</w:t>
            </w:r>
          </w:p>
          <w:p w:rsidR="00416669" w:rsidRPr="00D407F5" w:rsidRDefault="00416669" w:rsidP="00D407F5">
            <w:pPr>
              <w:pStyle w:val="Default"/>
              <w:rPr>
                <w:sz w:val="23"/>
                <w:szCs w:val="23"/>
                <w:lang w:val="kk-KZ"/>
              </w:rPr>
            </w:pPr>
            <w:r w:rsidRPr="00D407F5">
              <w:rPr>
                <w:sz w:val="23"/>
                <w:szCs w:val="23"/>
                <w:lang w:val="kk-KZ"/>
              </w:rPr>
              <w:t xml:space="preserve">Өлеңді тірек сызба бойынша мәнерлей оқи отырып, логикалық екпінмен, үзілістермен жаттату. Сюжеттік бірізділікті сақтау, эмоциялық көңіл күймен жатқа айтуға үйрету. </w:t>
            </w:r>
          </w:p>
          <w:p w:rsidR="00416669" w:rsidRPr="00D407F5" w:rsidRDefault="00416669" w:rsidP="00D407F5">
            <w:pPr>
              <w:spacing w:after="0" w:line="240" w:lineRule="auto"/>
              <w:rPr>
                <w:rFonts w:ascii="Times New Roman" w:hAnsi="Times New Roman"/>
                <w:b/>
                <w:color w:val="000000"/>
                <w:sz w:val="24"/>
                <w:szCs w:val="24"/>
                <w:lang w:val="kk-KZ"/>
              </w:rPr>
            </w:pPr>
            <w:r w:rsidRPr="00D407F5">
              <w:rPr>
                <w:rFonts w:ascii="Times New Roman" w:hAnsi="Times New Roman"/>
                <w:sz w:val="23"/>
                <w:szCs w:val="23"/>
                <w:lang w:val="kk-KZ"/>
              </w:rPr>
              <w:t>Әдеби шығармалардағы қоғамдық өмір оқиғалары, табиғат туралы түсінігін ұлттық дәстүрге деген қызығушылығын дамыту. Ұлттық дәстүрді құрметтеуге тәрбиелеу.</w:t>
            </w:r>
          </w:p>
          <w:p w:rsidR="00416669" w:rsidRDefault="00416669" w:rsidP="00295684">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2.Сауат ашу негіздері</w:t>
            </w:r>
          </w:p>
          <w:p w:rsidR="00416669" w:rsidRDefault="00416669" w:rsidP="00295684">
            <w:pPr>
              <w:spacing w:after="0" w:line="240" w:lineRule="auto"/>
              <w:rPr>
                <w:rFonts w:ascii="Times New Roman" w:hAnsi="Times New Roman"/>
                <w:sz w:val="24"/>
                <w:szCs w:val="24"/>
                <w:lang w:val="kk-KZ"/>
              </w:rPr>
            </w:pPr>
            <w:r w:rsidRPr="007B5FE7">
              <w:rPr>
                <w:rFonts w:ascii="Times New Roman" w:hAnsi="Times New Roman"/>
                <w:sz w:val="24"/>
                <w:szCs w:val="24"/>
                <w:lang w:val="kk-KZ"/>
              </w:rPr>
              <w:t>Дыбыстық талдау [ұ]</w:t>
            </w:r>
          </w:p>
          <w:p w:rsidR="00416669" w:rsidRPr="00BE1DBB" w:rsidRDefault="00416669" w:rsidP="00295684">
            <w:pPr>
              <w:spacing w:after="0" w:line="240" w:lineRule="auto"/>
              <w:rPr>
                <w:rFonts w:ascii="Times New Roman" w:hAnsi="Times New Roman"/>
                <w:b/>
                <w:color w:val="000000"/>
                <w:sz w:val="24"/>
                <w:szCs w:val="24"/>
                <w:lang w:val="kk-KZ"/>
              </w:rPr>
            </w:pPr>
            <w:r w:rsidRPr="007B5FE7">
              <w:rPr>
                <w:rFonts w:ascii="Times New Roman" w:hAnsi="Times New Roman"/>
                <w:lang w:val="kk-KZ"/>
              </w:rPr>
              <w:t xml:space="preserve">Міндеттері: 1. Сөздерге дыбыстық талдау жасай білу дағдыларын бекіту. 2. Графикалық жұмысты орындау кезінде фонематикалық естуді, сөйлеуді, зейінді, есте сақтауды, ұсақ қол моторикасын дамыту. </w:t>
            </w:r>
            <w:r w:rsidRPr="002842F5">
              <w:rPr>
                <w:rFonts w:ascii="Times New Roman" w:hAnsi="Times New Roman"/>
                <w:lang w:val="kk-KZ"/>
              </w:rPr>
              <w:t>3. Дербес жұмыс істеу алуға жəне ұқыптылыққа тəрбиелеу.</w:t>
            </w:r>
          </w:p>
          <w:p w:rsidR="00416669" w:rsidRDefault="00416669" w:rsidP="00295684">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3.Қоршаған ортамен танысу</w:t>
            </w:r>
          </w:p>
          <w:p w:rsidR="00416669" w:rsidRPr="00AB05C1" w:rsidRDefault="00416669" w:rsidP="00295684">
            <w:pPr>
              <w:spacing w:after="0" w:line="240" w:lineRule="auto"/>
              <w:rPr>
                <w:rFonts w:ascii="Times New Roman" w:hAnsi="Times New Roman"/>
                <w:lang w:val="kk-KZ"/>
              </w:rPr>
            </w:pPr>
            <w:r w:rsidRPr="002842F5">
              <w:rPr>
                <w:rFonts w:ascii="Times New Roman" w:hAnsi="Times New Roman"/>
                <w:lang w:val="kk-KZ"/>
              </w:rPr>
              <w:t>Жаяу жүргінші ережелері</w:t>
            </w:r>
          </w:p>
          <w:p w:rsidR="00416669" w:rsidRPr="00AB05C1" w:rsidRDefault="00416669" w:rsidP="00295684">
            <w:pPr>
              <w:spacing w:after="0" w:line="240" w:lineRule="auto"/>
              <w:rPr>
                <w:rFonts w:ascii="Times New Roman" w:hAnsi="Times New Roman"/>
                <w:b/>
                <w:color w:val="000000"/>
                <w:sz w:val="24"/>
                <w:szCs w:val="24"/>
                <w:lang w:val="kk-KZ"/>
              </w:rPr>
            </w:pPr>
            <w:r w:rsidRPr="00AB05C1">
              <w:rPr>
                <w:rFonts w:ascii="Times New Roman" w:hAnsi="Times New Roman"/>
                <w:lang w:val="kk-KZ"/>
              </w:rPr>
              <w:t>Балаларға жол ережесі, жол белгілері туралы білім беруді жалғастыру. Жол белгілерінің қауіпсіздік сақтаудағы маңызды ақпарат екенін саналарына жеткізу.  Көшедегі тәртіп ережесін қатаң сақтау, жолда зейінді болу дағдыларын дамыту.  Қоршаған ортаға мән бере қарауға, байқағыштыққа, тәртіптілікке баулу</w:t>
            </w:r>
          </w:p>
          <w:p w:rsidR="00416669" w:rsidRDefault="00416669" w:rsidP="00295684">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4.Дене шынықтыру</w:t>
            </w:r>
          </w:p>
          <w:p w:rsidR="00416669" w:rsidRPr="00AB05C1" w:rsidRDefault="00416669" w:rsidP="00295684">
            <w:pPr>
              <w:spacing w:after="0" w:line="240" w:lineRule="auto"/>
              <w:rPr>
                <w:rFonts w:ascii="Times New Roman" w:hAnsi="Times New Roman"/>
                <w:i/>
                <w:lang w:val="kk-KZ"/>
              </w:rPr>
            </w:pPr>
            <w:r w:rsidRPr="00AB05C1">
              <w:rPr>
                <w:rFonts w:ascii="Times New Roman" w:hAnsi="Times New Roman"/>
                <w:i/>
                <w:lang w:val="kk-KZ"/>
              </w:rPr>
              <w:t>Арқанмен ойнау шынықтырады</w:t>
            </w:r>
          </w:p>
          <w:p w:rsidR="00416669" w:rsidRPr="00AB05C1" w:rsidRDefault="00416669" w:rsidP="00AB05C1">
            <w:pPr>
              <w:pStyle w:val="TableParagraph"/>
            </w:pPr>
            <w:r w:rsidRPr="00AB05C1">
              <w:t>Бала ағзасының кинестикалық (қимылды сезу) және кеңістіктік (ағзаның бөліктерін сезіну) факторларын, ұсақ моториканы қалыптастыру.</w:t>
            </w:r>
          </w:p>
          <w:p w:rsidR="00416669" w:rsidRPr="00AB05C1" w:rsidRDefault="00416669" w:rsidP="00AB05C1">
            <w:pPr>
              <w:pStyle w:val="TableParagraph"/>
              <w:ind w:right="90" w:firstLine="60"/>
            </w:pPr>
            <w:r w:rsidRPr="00AB05C1">
              <w:t>Белгілі бір деңгейге көтерілген арқандардың астынан өту мен арқанның үстінен секіріп өтудегі жоғары нәтижелерге жету үшін ең тиімді жолдарын таңдай білуге, арқанмен орындалатын әрекет түрлерін тез ауыстырып, қиындықсыз бір әрекеттен екінші әрекетке кірісіп кете алуға үйрену.</w:t>
            </w:r>
          </w:p>
          <w:p w:rsidR="00416669" w:rsidRPr="00AB05C1" w:rsidRDefault="00416669" w:rsidP="00AB05C1">
            <w:pPr>
              <w:spacing w:after="0" w:line="240" w:lineRule="auto"/>
              <w:rPr>
                <w:rFonts w:ascii="Times New Roman" w:hAnsi="Times New Roman"/>
                <w:color w:val="000000"/>
                <w:sz w:val="24"/>
                <w:szCs w:val="24"/>
                <w:lang w:val="kk-KZ"/>
              </w:rPr>
            </w:pPr>
            <w:r w:rsidRPr="00AB05C1">
              <w:rPr>
                <w:rFonts w:ascii="Times New Roman" w:hAnsi="Times New Roman"/>
                <w:lang w:val="kk-KZ"/>
              </w:rPr>
              <w:t>ә) Фитболды түрлі бағыттарда алып жүруге, фитболды саусақ басымен ақырын күштемей серпіп жүргізуге, балаларды жұпта ақылдасып әрекет етуге, айналып тұрған арқанмен бүкіл зейінін қойып жаттығуға дағдыландыру.Аналитикалық ойлауын, қимыл дағдыларын қолдана білуін, ептілік пен күштілігін, төзімділігін дамыту. Табиғатқа, қоршаған ортаға деген махаббатымен жылдың кез келген кезінде еңбекті сүюге баулу.</w:t>
            </w:r>
          </w:p>
        </w:tc>
      </w:tr>
      <w:tr w:rsidR="00416669" w:rsidRPr="00637E45" w:rsidTr="00295684">
        <w:tc>
          <w:tcPr>
            <w:tcW w:w="797" w:type="pct"/>
          </w:tcPr>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50" w:type="pct"/>
          </w:tcPr>
          <w:p w:rsidR="00416669" w:rsidRPr="00E633C1" w:rsidRDefault="00416669" w:rsidP="00295684">
            <w:pPr>
              <w:spacing w:after="0" w:line="240" w:lineRule="auto"/>
              <w:rPr>
                <w:rFonts w:ascii="Times New Roman" w:hAnsi="Times New Roman"/>
                <w:bCs/>
                <w:color w:val="FF0000"/>
                <w:sz w:val="24"/>
                <w:szCs w:val="24"/>
                <w:lang w:val="kk-KZ" w:eastAsia="ru-RU"/>
              </w:rPr>
            </w:pPr>
            <w:r w:rsidRPr="00E633C1">
              <w:rPr>
                <w:rFonts w:ascii="Times New Roman" w:hAnsi="Times New Roman"/>
                <w:b/>
                <w:bCs/>
                <w:color w:val="FF0000"/>
                <w:sz w:val="24"/>
                <w:szCs w:val="24"/>
                <w:lang w:val="kk-KZ" w:eastAsia="ru-RU"/>
              </w:rPr>
              <w:t>«Сол жақта – оң жақта»</w:t>
            </w:r>
            <w:r w:rsidRPr="00E633C1">
              <w:rPr>
                <w:rFonts w:ascii="Times New Roman" w:hAnsi="Times New Roman"/>
                <w:bCs/>
                <w:color w:val="FF0000"/>
                <w:sz w:val="24"/>
                <w:szCs w:val="24"/>
                <w:lang w:val="kk-KZ" w:eastAsia="ru-RU"/>
              </w:rPr>
              <w:t xml:space="preserve"> </w:t>
            </w:r>
          </w:p>
          <w:p w:rsidR="00416669" w:rsidRPr="00E633C1" w:rsidRDefault="00416669" w:rsidP="00295684">
            <w:pPr>
              <w:spacing w:after="0" w:line="240" w:lineRule="auto"/>
              <w:rPr>
                <w:rFonts w:ascii="Times New Roman" w:hAnsi="Times New Roman"/>
                <w:b/>
                <w:color w:val="FF0000"/>
                <w:sz w:val="24"/>
                <w:szCs w:val="24"/>
                <w:lang w:val="kk-KZ"/>
              </w:rPr>
            </w:pPr>
            <w:r w:rsidRPr="00E633C1">
              <w:rPr>
                <w:rFonts w:ascii="Times New Roman" w:hAnsi="Times New Roman"/>
                <w:bCs/>
                <w:color w:val="FF0000"/>
                <w:sz w:val="24"/>
                <w:szCs w:val="24"/>
                <w:lang w:val="kk-KZ" w:eastAsia="ru-RU"/>
              </w:rPr>
              <w:t xml:space="preserve">Мақсаты: Қағаз парағының оң жағын және  </w:t>
            </w:r>
            <w:r w:rsidRPr="00E633C1">
              <w:rPr>
                <w:rFonts w:ascii="Times New Roman" w:hAnsi="Times New Roman"/>
                <w:color w:val="FF0000"/>
                <w:sz w:val="24"/>
                <w:szCs w:val="24"/>
                <w:lang w:val="kk-KZ" w:eastAsia="ru-RU"/>
              </w:rPr>
              <w:t>сол жағын ажырата білу және  кеңістікті бағдарлай білуін  (оң жақта-сол жақта), жетілдіру, есте сақтау қабілеттерін арттыру.</w:t>
            </w:r>
          </w:p>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p>
        </w:tc>
        <w:tc>
          <w:tcPr>
            <w:tcW w:w="812" w:type="pct"/>
          </w:tcPr>
          <w:p w:rsidR="00416669" w:rsidRPr="00E633C1" w:rsidRDefault="00416669" w:rsidP="00295684">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Танымдық-қимылды ойын:</w:t>
            </w:r>
          </w:p>
          <w:p w:rsidR="00416669" w:rsidRPr="00E633C1" w:rsidRDefault="00416669" w:rsidP="00295684">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«Аңдар жүрісі»</w:t>
            </w:r>
          </w:p>
          <w:p w:rsidR="00416669" w:rsidRPr="00E633C1" w:rsidRDefault="00416669" w:rsidP="00295684">
            <w:pPr>
              <w:spacing w:after="0" w:line="240" w:lineRule="auto"/>
              <w:rPr>
                <w:rFonts w:ascii="Times New Roman" w:hAnsi="Times New Roman"/>
                <w:color w:val="FF0000"/>
                <w:sz w:val="24"/>
                <w:szCs w:val="24"/>
                <w:lang w:val="kk-KZ"/>
              </w:rPr>
            </w:pPr>
            <w:r w:rsidRPr="00E633C1">
              <w:rPr>
                <w:rFonts w:ascii="Times New Roman" w:hAnsi="Times New Roman"/>
                <w:b/>
                <w:color w:val="FF0000"/>
                <w:sz w:val="24"/>
                <w:szCs w:val="24"/>
                <w:lang w:val="kk-KZ"/>
              </w:rPr>
              <w:t xml:space="preserve">Мақсаты: </w:t>
            </w:r>
            <w:r w:rsidRPr="00E633C1">
              <w:rPr>
                <w:rFonts w:ascii="Times New Roman" w:hAnsi="Times New Roman"/>
                <w:color w:val="FF0000"/>
                <w:sz w:val="24"/>
                <w:szCs w:val="24"/>
                <w:lang w:val="kk-KZ"/>
              </w:rPr>
              <w:t>Балалар аңдардың жүрісін салып, санай алады.</w:t>
            </w:r>
          </w:p>
          <w:p w:rsidR="00416669" w:rsidRPr="00295684" w:rsidRDefault="00416669" w:rsidP="00E633C1">
            <w:pPr>
              <w:spacing w:after="0" w:line="240" w:lineRule="auto"/>
              <w:rPr>
                <w:rFonts w:ascii="Times New Roman" w:hAnsi="Times New Roman"/>
                <w:b/>
                <w:color w:val="000000"/>
                <w:sz w:val="24"/>
                <w:szCs w:val="24"/>
                <w:lang w:val="kk-KZ"/>
              </w:rPr>
            </w:pPr>
          </w:p>
        </w:tc>
        <w:tc>
          <w:tcPr>
            <w:tcW w:w="837" w:type="pct"/>
          </w:tcPr>
          <w:p w:rsidR="00416669" w:rsidRPr="00E633C1" w:rsidRDefault="00416669" w:rsidP="00295684">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 xml:space="preserve">Суреттік боямалар </w:t>
            </w:r>
          </w:p>
          <w:p w:rsidR="00416669" w:rsidRPr="00E633C1" w:rsidRDefault="00416669" w:rsidP="00295684">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«Кім, қайда өмір сүреді»</w:t>
            </w:r>
          </w:p>
          <w:p w:rsidR="00416669" w:rsidRPr="00E633C1" w:rsidRDefault="00416669" w:rsidP="00295684">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Мақсаты: Балалар суретті таза бояп, туған жеріндегі жан-жануарлардың мекендерімен таныса алады.</w:t>
            </w:r>
          </w:p>
          <w:p w:rsidR="00416669" w:rsidRPr="00295684" w:rsidRDefault="00416669" w:rsidP="00295684">
            <w:pPr>
              <w:spacing w:after="0" w:line="240" w:lineRule="auto"/>
              <w:rPr>
                <w:rFonts w:ascii="Times New Roman" w:hAnsi="Times New Roman"/>
                <w:b/>
                <w:sz w:val="24"/>
                <w:szCs w:val="24"/>
                <w:lang w:val="kk-KZ"/>
              </w:rPr>
            </w:pPr>
          </w:p>
        </w:tc>
        <w:tc>
          <w:tcPr>
            <w:tcW w:w="869" w:type="pct"/>
          </w:tcPr>
          <w:p w:rsidR="00416669" w:rsidRPr="00E633C1" w:rsidRDefault="00416669" w:rsidP="00295684">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 xml:space="preserve"> «Қолғап»</w:t>
            </w:r>
          </w:p>
          <w:p w:rsidR="00416669" w:rsidRPr="00E633C1" w:rsidRDefault="00416669" w:rsidP="00295684">
            <w:pPr>
              <w:autoSpaceDE w:val="0"/>
              <w:autoSpaceDN w:val="0"/>
              <w:adjustRightInd w:val="0"/>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Мақсаты:</w:t>
            </w:r>
            <w:r w:rsidRPr="00E633C1">
              <w:rPr>
                <w:rFonts w:ascii="Times New Roman" w:hAnsi="Times New Roman"/>
                <w:b/>
                <w:color w:val="FF0000"/>
                <w:sz w:val="24"/>
                <w:szCs w:val="24"/>
                <w:lang w:val="kk-KZ"/>
              </w:rPr>
              <w:t xml:space="preserve"> </w:t>
            </w:r>
            <w:r w:rsidRPr="00E633C1">
              <w:rPr>
                <w:rFonts w:ascii="Times New Roman" w:hAnsi="Times New Roman"/>
                <w:color w:val="FF0000"/>
                <w:sz w:val="24"/>
                <w:szCs w:val="24"/>
                <w:lang w:val="kk-KZ"/>
              </w:rPr>
              <w:t xml:space="preserve">Қазақ халқының ұлттық киімдері мен заттары </w:t>
            </w:r>
          </w:p>
          <w:p w:rsidR="00416669" w:rsidRPr="00E633C1" w:rsidRDefault="00416669" w:rsidP="00295684">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туралы білімдерін кеңейту. Ою-өрнекті қолдана отырып қолғапты сәндеуге үйрету.</w:t>
            </w:r>
          </w:p>
          <w:p w:rsidR="00416669" w:rsidRPr="00E633C1" w:rsidRDefault="00416669" w:rsidP="00295684">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Эстетикалық талғамдарын дамыту, тиянақтылық пен ұқыптылыққа тәрбиелеу.</w:t>
            </w:r>
          </w:p>
          <w:p w:rsidR="00416669" w:rsidRPr="00295684" w:rsidRDefault="00416669" w:rsidP="00295684">
            <w:pPr>
              <w:spacing w:after="0" w:line="240" w:lineRule="auto"/>
              <w:rPr>
                <w:rFonts w:ascii="Times New Roman" w:hAnsi="Times New Roman"/>
                <w:color w:val="000000"/>
                <w:sz w:val="24"/>
                <w:szCs w:val="24"/>
                <w:lang w:val="kk-KZ"/>
              </w:rPr>
            </w:pPr>
          </w:p>
        </w:tc>
        <w:tc>
          <w:tcPr>
            <w:tcW w:w="835" w:type="pct"/>
          </w:tcPr>
          <w:p w:rsidR="00416669" w:rsidRPr="00E633C1" w:rsidRDefault="00416669" w:rsidP="00295684">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«Аққала соққан бала»</w:t>
            </w:r>
          </w:p>
          <w:p w:rsidR="00416669" w:rsidRPr="00E633C1" w:rsidRDefault="00416669" w:rsidP="00295684">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Мақсаты: Балаларға қыс мезгілінде аққала соғып ойнайтындығын түсіндіру. Аққаланы мүсіндеуге үйрету.</w:t>
            </w:r>
          </w:p>
          <w:p w:rsidR="00416669" w:rsidRPr="00E633C1" w:rsidRDefault="00416669" w:rsidP="00295684">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Ермексазбен жұмыс жасау дағдыларын қалптастыру. Саусақ моторикасын дамыту.</w:t>
            </w:r>
          </w:p>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p>
        </w:tc>
      </w:tr>
      <w:tr w:rsidR="00416669" w:rsidRPr="00295684" w:rsidTr="00295684">
        <w:tc>
          <w:tcPr>
            <w:tcW w:w="797" w:type="pct"/>
          </w:tcPr>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Балалармен жеке жұмыс</w:t>
            </w:r>
          </w:p>
        </w:tc>
        <w:tc>
          <w:tcPr>
            <w:tcW w:w="850" w:type="pct"/>
          </w:tcPr>
          <w:p w:rsidR="00416669" w:rsidRPr="00295684" w:rsidRDefault="00416669" w:rsidP="00295684">
            <w:pPr>
              <w:spacing w:after="0" w:line="240" w:lineRule="auto"/>
              <w:ind w:right="-108"/>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Мақал-мәтел.</w:t>
            </w:r>
          </w:p>
          <w:p w:rsidR="00416669" w:rsidRPr="00295684" w:rsidRDefault="00416669" w:rsidP="00295684">
            <w:pPr>
              <w:spacing w:after="0" w:line="240" w:lineRule="auto"/>
              <w:ind w:right="-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Отан елдің анасы,</w:t>
            </w:r>
          </w:p>
          <w:p w:rsidR="00416669" w:rsidRPr="00295684" w:rsidRDefault="00416669" w:rsidP="00295684">
            <w:pPr>
              <w:spacing w:after="0" w:line="240" w:lineRule="auto"/>
              <w:ind w:right="-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Ел ердің анасы.</w:t>
            </w:r>
          </w:p>
          <w:p w:rsidR="00416669" w:rsidRPr="00295684" w:rsidRDefault="00416669" w:rsidP="00295684">
            <w:pPr>
              <w:spacing w:after="0" w:line="240" w:lineRule="auto"/>
              <w:ind w:right="-108"/>
              <w:rPr>
                <w:rFonts w:ascii="Times New Roman" w:hAnsi="Times New Roman"/>
                <w:color w:val="000000"/>
                <w:sz w:val="24"/>
                <w:szCs w:val="24"/>
                <w:lang w:val="kk-KZ" w:eastAsia="ru-RU"/>
              </w:rPr>
            </w:pPr>
            <w:r w:rsidRPr="00295684">
              <w:rPr>
                <w:rFonts w:ascii="Times New Roman" w:hAnsi="Times New Roman"/>
                <w:b/>
                <w:color w:val="000000"/>
                <w:sz w:val="24"/>
                <w:szCs w:val="24"/>
                <w:lang w:val="kk-KZ" w:eastAsia="ru-RU"/>
              </w:rPr>
              <w:t>«Қуыршақпен  танысайық»</w:t>
            </w:r>
            <w:r w:rsidRPr="00295684">
              <w:rPr>
                <w:rFonts w:ascii="Times New Roman" w:hAnsi="Times New Roman"/>
                <w:color w:val="000000"/>
                <w:sz w:val="24"/>
                <w:szCs w:val="24"/>
                <w:lang w:val="kk-KZ" w:eastAsia="ru-RU"/>
              </w:rPr>
              <w:t xml:space="preserve"> Дидактикалық ойын </w:t>
            </w:r>
          </w:p>
          <w:p w:rsidR="00416669" w:rsidRPr="00295684" w:rsidRDefault="00416669" w:rsidP="00295684">
            <w:pPr>
              <w:spacing w:after="0" w:line="240" w:lineRule="auto"/>
              <w:ind w:right="-108"/>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Мақсаты:</w:t>
            </w:r>
          </w:p>
          <w:p w:rsidR="00416669" w:rsidRPr="00295684" w:rsidRDefault="00416669" w:rsidP="00295684">
            <w:pPr>
              <w:spacing w:after="0" w:line="240" w:lineRule="auto"/>
              <w:ind w:left="-108" w:right="-108" w:firstLine="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балаларды дене бөліктерін көрсетіп атай білуге үйрету</w:t>
            </w:r>
          </w:p>
          <w:p w:rsidR="00416669" w:rsidRPr="00295684" w:rsidRDefault="00416669" w:rsidP="00295684">
            <w:pPr>
              <w:spacing w:after="0" w:line="240" w:lineRule="auto"/>
              <w:ind w:left="-108" w:right="-108" w:firstLine="108"/>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Ертегі оқу. Суретпен жұмыс</w:t>
            </w:r>
          </w:p>
        </w:tc>
        <w:tc>
          <w:tcPr>
            <w:tcW w:w="812" w:type="pct"/>
          </w:tcPr>
          <w:p w:rsidR="00416669" w:rsidRPr="00295684" w:rsidRDefault="00416669" w:rsidP="00295684">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 xml:space="preserve"> «Түстес сақинаны тап» дидактикалық ойын:</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қызыл,   сары, жасыл, көкке боялған біртекті заттарды табуға үйретуді жалғастыру.</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Суретке қарап отырып әңгіме құрастыру.                         </w:t>
            </w:r>
          </w:p>
        </w:tc>
        <w:tc>
          <w:tcPr>
            <w:tcW w:w="837" w:type="pct"/>
          </w:tcPr>
          <w:p w:rsidR="00416669" w:rsidRPr="00295684" w:rsidRDefault="00416669" w:rsidP="00295684">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Жаңылтпаш жаттау.</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Доп теп, дөптеп.</w:t>
            </w:r>
          </w:p>
          <w:p w:rsidR="00416669" w:rsidRPr="00295684" w:rsidRDefault="00416669" w:rsidP="00295684">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«Түстес ыдысқа сал»  дидактикалық ойын:</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түрлі-түсті тастарды теріп алып, түстес ыдысқа салу арқылы саусақ  қимылын жетілдіру, бір-бірімен байланысты тура және кері әрекеттерді орындауға үйрету.</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Сиқырлы қарындаштар. Түрлі түсті қарындаштармен сурет бояту, түстердің атауын атау.</w:t>
            </w:r>
          </w:p>
          <w:p w:rsidR="00416669" w:rsidRPr="00295684" w:rsidRDefault="00416669" w:rsidP="00295684">
            <w:pPr>
              <w:spacing w:after="0" w:line="240" w:lineRule="auto"/>
              <w:rPr>
                <w:rFonts w:ascii="Times New Roman" w:hAnsi="Times New Roman"/>
                <w:color w:val="000000"/>
                <w:sz w:val="24"/>
                <w:szCs w:val="24"/>
                <w:lang w:eastAsia="ru-RU"/>
              </w:rPr>
            </w:pPr>
          </w:p>
        </w:tc>
        <w:tc>
          <w:tcPr>
            <w:tcW w:w="869" w:type="pct"/>
          </w:tcPr>
          <w:p w:rsidR="00416669" w:rsidRPr="00295684" w:rsidRDefault="00416669" w:rsidP="00295684">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Мақал- мәтел.</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Отан отбасынан басталады.</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«Мені қайтала»</w:t>
            </w:r>
            <w:r w:rsidRPr="00295684">
              <w:rPr>
                <w:rFonts w:ascii="Times New Roman" w:hAnsi="Times New Roman"/>
                <w:color w:val="000000"/>
                <w:sz w:val="24"/>
                <w:szCs w:val="24"/>
                <w:lang w:eastAsia="ru-RU"/>
              </w:rPr>
              <w:t xml:space="preserve"> дидактикалық ойын                 </w:t>
            </w:r>
          </w:p>
          <w:p w:rsidR="00416669" w:rsidRPr="00295684" w:rsidRDefault="00416669" w:rsidP="00295684">
            <w:pPr>
              <w:spacing w:after="0" w:line="240" w:lineRule="auto"/>
              <w:ind w:left="-108" w:right="-108" w:firstLine="108"/>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Мақсаты:</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 xml:space="preserve">ересектердің    сөзін қайталай отырып, сөздік қорын молайту, тілін жаттықтыру.                  </w:t>
            </w: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Қылқаламмен жұмыс. Қылқаламды ұстап суретті бояуға үйрету</w:t>
            </w:r>
          </w:p>
        </w:tc>
        <w:tc>
          <w:tcPr>
            <w:tcW w:w="835" w:type="pct"/>
          </w:tcPr>
          <w:p w:rsidR="00416669" w:rsidRPr="00295684" w:rsidRDefault="00416669" w:rsidP="00295684">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Мақал- мәтел.</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Күш- білімде, білім- кітапта.</w:t>
            </w:r>
          </w:p>
          <w:p w:rsidR="00416669" w:rsidRPr="00295684" w:rsidRDefault="00416669" w:rsidP="00295684">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 xml:space="preserve">Моншақты тіземіз» дидактикалық ойын. </w:t>
            </w:r>
          </w:p>
          <w:p w:rsidR="00416669" w:rsidRPr="00295684" w:rsidRDefault="00416669" w:rsidP="00295684">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 xml:space="preserve">Алақанына сиятын көлемдегі сақиналарды көлденеңінен жіпке тізу арқылы қол қимылын, саусақ бұлшық етін дамыту.                                             </w:t>
            </w: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w:t>
            </w:r>
            <w:r w:rsidRPr="00295684">
              <w:rPr>
                <w:rFonts w:ascii="Times New Roman" w:hAnsi="Times New Roman"/>
                <w:color w:val="000000"/>
                <w:sz w:val="24"/>
                <w:szCs w:val="24"/>
                <w:lang w:val="kk-KZ" w:eastAsia="ru-RU"/>
              </w:rPr>
              <w:t xml:space="preserve"> </w:t>
            </w:r>
            <w:r w:rsidRPr="00295684">
              <w:rPr>
                <w:rFonts w:ascii="Times New Roman" w:hAnsi="Times New Roman"/>
                <w:color w:val="000000"/>
                <w:sz w:val="24"/>
                <w:szCs w:val="24"/>
                <w:lang w:eastAsia="ru-RU"/>
              </w:rPr>
              <w:t xml:space="preserve">Үш бөліктен тұратын суреттерді құрастыру.                   </w:t>
            </w:r>
          </w:p>
        </w:tc>
      </w:tr>
      <w:tr w:rsidR="00416669" w:rsidRPr="00637E45" w:rsidTr="00295684">
        <w:tc>
          <w:tcPr>
            <w:tcW w:w="797" w:type="pct"/>
          </w:tcPr>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Серуенге дайындық</w:t>
            </w:r>
          </w:p>
        </w:tc>
        <w:tc>
          <w:tcPr>
            <w:tcW w:w="850" w:type="pct"/>
          </w:tcPr>
          <w:p w:rsidR="00416669" w:rsidRPr="00295684" w:rsidRDefault="00416669" w:rsidP="00295684">
            <w:pPr>
              <w:spacing w:after="0" w:line="240" w:lineRule="auto"/>
              <w:rPr>
                <w:rFonts w:ascii="Times New Roman" w:hAnsi="Times New Roman"/>
                <w:color w:val="000000"/>
                <w:sz w:val="24"/>
                <w:szCs w:val="24"/>
                <w:lang w:val="kk-KZ"/>
              </w:rPr>
            </w:pPr>
            <w:r w:rsidRPr="00295684">
              <w:rPr>
                <w:rFonts w:ascii="Times New Roman" w:hAnsi="Times New Roman"/>
                <w:bCs/>
                <w:color w:val="000000"/>
                <w:sz w:val="24"/>
                <w:szCs w:val="24"/>
                <w:lang w:val="kk-KZ" w:eastAsia="ru-RU"/>
              </w:rPr>
              <w:t>Балалардың киіну реттілігін бақылау.</w:t>
            </w:r>
          </w:p>
        </w:tc>
        <w:tc>
          <w:tcPr>
            <w:tcW w:w="812" w:type="pct"/>
          </w:tcPr>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c>
          <w:tcPr>
            <w:tcW w:w="837" w:type="pct"/>
          </w:tcPr>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Балалармен жеке әңгімелесу.</w:t>
            </w:r>
          </w:p>
        </w:tc>
        <w:tc>
          <w:tcPr>
            <w:tcW w:w="869" w:type="pct"/>
          </w:tcPr>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c>
          <w:tcPr>
            <w:tcW w:w="835" w:type="pct"/>
          </w:tcPr>
          <w:p w:rsidR="00416669" w:rsidRPr="00295684" w:rsidRDefault="00416669" w:rsidP="002956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r>
      <w:tr w:rsidR="00416669" w:rsidRPr="00637E45" w:rsidTr="00295684">
        <w:tc>
          <w:tcPr>
            <w:tcW w:w="797" w:type="pct"/>
          </w:tcPr>
          <w:p w:rsidR="00416669" w:rsidRPr="00295684" w:rsidRDefault="00416669" w:rsidP="002956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үйге қайтуы</w:t>
            </w:r>
          </w:p>
        </w:tc>
        <w:tc>
          <w:tcPr>
            <w:tcW w:w="850" w:type="pct"/>
          </w:tcPr>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 xml:space="preserve">Ата-аналарға кеңес: </w:t>
            </w:r>
          </w:p>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«Балаңызды сөйлеуге үйрету үшін  үй жағдайында не істей аласыз?».</w:t>
            </w:r>
          </w:p>
        </w:tc>
        <w:tc>
          <w:tcPr>
            <w:tcW w:w="812" w:type="pct"/>
          </w:tcPr>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Психологтың  кеңесі: «Балаңыз балабақшаға келгісі келмей жыласа не істер едіңіз»</w:t>
            </w:r>
          </w:p>
        </w:tc>
        <w:tc>
          <w:tcPr>
            <w:tcW w:w="837" w:type="pct"/>
          </w:tcPr>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Ата-анаға:</w:t>
            </w:r>
          </w:p>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«Балаңызды киіндірген кезде киімдердің түстерін айтып отырасыз ба?</w:t>
            </w:r>
          </w:p>
        </w:tc>
        <w:tc>
          <w:tcPr>
            <w:tcW w:w="869" w:type="pct"/>
          </w:tcPr>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Кеңес:</w:t>
            </w:r>
          </w:p>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 xml:space="preserve"> «Үйде балаңыздың өзіне-өзі қызмет көрсетуіне қандай жағдай жасайсыз?».</w:t>
            </w:r>
          </w:p>
        </w:tc>
        <w:tc>
          <w:tcPr>
            <w:tcW w:w="835" w:type="pct"/>
          </w:tcPr>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Ата-анаға:</w:t>
            </w:r>
          </w:p>
          <w:p w:rsidR="00416669" w:rsidRPr="00295684" w:rsidRDefault="00416669" w:rsidP="002956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«Демалыс күндері балаңызбен ойнайсыз ба?</w:t>
            </w:r>
          </w:p>
        </w:tc>
      </w:tr>
    </w:tbl>
    <w:p w:rsidR="00416669" w:rsidRPr="007B3D80" w:rsidRDefault="00416669" w:rsidP="009A6E11">
      <w:pPr>
        <w:rPr>
          <w:rFonts w:ascii="Times New Roman" w:hAnsi="Times New Roman"/>
          <w:sz w:val="24"/>
          <w:szCs w:val="24"/>
          <w:lang w:val="kk-KZ"/>
        </w:rPr>
      </w:pPr>
    </w:p>
    <w:p w:rsidR="00416669" w:rsidRDefault="00416669" w:rsidP="009A6E11">
      <w:pPr>
        <w:rPr>
          <w:rFonts w:ascii="Times New Roman" w:hAnsi="Times New Roman"/>
          <w:sz w:val="24"/>
          <w:szCs w:val="24"/>
          <w:lang w:val="kk-KZ"/>
        </w:rPr>
      </w:pPr>
    </w:p>
    <w:p w:rsidR="00416669" w:rsidRDefault="00416669" w:rsidP="009A6E11">
      <w:pPr>
        <w:rPr>
          <w:rFonts w:ascii="Times New Roman" w:hAnsi="Times New Roman"/>
          <w:sz w:val="24"/>
          <w:szCs w:val="24"/>
          <w:lang w:val="kk-KZ"/>
        </w:rPr>
      </w:pPr>
    </w:p>
    <w:p w:rsidR="00416669" w:rsidRPr="007B3D80" w:rsidRDefault="00416669" w:rsidP="009A6E11">
      <w:pPr>
        <w:spacing w:after="0" w:line="240" w:lineRule="auto"/>
        <w:jc w:val="center"/>
        <w:rPr>
          <w:rFonts w:ascii="Times New Roman" w:hAnsi="Times New Roman"/>
          <w:sz w:val="24"/>
          <w:szCs w:val="24"/>
          <w:lang w:val="kk-KZ"/>
        </w:rPr>
      </w:pPr>
    </w:p>
    <w:p w:rsidR="00416669" w:rsidRDefault="00416669" w:rsidP="009A6E11">
      <w:pPr>
        <w:spacing w:after="0" w:line="240" w:lineRule="auto"/>
        <w:jc w:val="center"/>
        <w:rPr>
          <w:rFonts w:ascii="Times New Roman" w:hAnsi="Times New Roman"/>
          <w:sz w:val="24"/>
          <w:szCs w:val="24"/>
          <w:lang w:val="kk-KZ"/>
        </w:rPr>
      </w:pPr>
    </w:p>
    <w:p w:rsidR="00416669" w:rsidRDefault="00416669" w:rsidP="00BE1DBB">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Циклограмма</w:t>
      </w:r>
    </w:p>
    <w:p w:rsidR="00416669" w:rsidRDefault="00416669" w:rsidP="00BE1DBB">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  6 - 10 наурыз,2023жыл)</w:t>
      </w:r>
    </w:p>
    <w:p w:rsidR="00416669" w:rsidRPr="001D12B6" w:rsidRDefault="00416669" w:rsidP="00BE1DBB">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Мектепалды даярлық сыныбы</w:t>
      </w:r>
    </w:p>
    <w:p w:rsidR="00416669" w:rsidRPr="00E633C1" w:rsidRDefault="00416669" w:rsidP="00BE1DBB">
      <w:pPr>
        <w:rPr>
          <w:rFonts w:ascii="Times New Roman" w:hAnsi="Times New Roman"/>
          <w:b/>
          <w:sz w:val="24"/>
          <w:szCs w:val="24"/>
          <w:lang w:val="kk-KZ"/>
        </w:rPr>
      </w:pPr>
      <w:r w:rsidRPr="006C1BB3">
        <w:rPr>
          <w:rFonts w:ascii="Times New Roman" w:hAnsi="Times New Roman"/>
          <w:b/>
          <w:sz w:val="24"/>
          <w:szCs w:val="24"/>
          <w:lang w:val="kk-KZ"/>
        </w:rPr>
        <w:t>Тексерілді:</w:t>
      </w:r>
    </w:p>
    <w:tbl>
      <w:tblPr>
        <w:tblW w:w="53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02"/>
        <w:gridCol w:w="2556"/>
        <w:gridCol w:w="2399"/>
        <w:gridCol w:w="2223"/>
        <w:gridCol w:w="2144"/>
        <w:gridCol w:w="3154"/>
      </w:tblGrid>
      <w:tr w:rsidR="00416669" w:rsidRPr="00295684" w:rsidTr="00AB05C1">
        <w:tc>
          <w:tcPr>
            <w:tcW w:w="797" w:type="pct"/>
          </w:tcPr>
          <w:p w:rsidR="00416669" w:rsidRPr="00295684" w:rsidRDefault="00416669" w:rsidP="00AB05C1">
            <w:pPr>
              <w:autoSpaceDE w:val="0"/>
              <w:autoSpaceDN w:val="0"/>
              <w:adjustRightInd w:val="0"/>
              <w:spacing w:after="0" w:line="240" w:lineRule="auto"/>
              <w:rPr>
                <w:rFonts w:ascii="Times New Roman" w:hAnsi="Times New Roman"/>
                <w:b/>
                <w:bCs/>
                <w:sz w:val="24"/>
                <w:szCs w:val="24"/>
                <w:lang w:val="kk-KZ"/>
              </w:rPr>
            </w:pPr>
            <w:r w:rsidRPr="00295684">
              <w:rPr>
                <w:rFonts w:ascii="Times New Roman" w:hAnsi="Times New Roman"/>
                <w:b/>
                <w:bCs/>
                <w:color w:val="000000"/>
                <w:sz w:val="24"/>
                <w:szCs w:val="24"/>
                <w:lang w:val="kk-KZ"/>
              </w:rPr>
              <w:t>Күн тәртібінің үлгісі</w:t>
            </w:r>
          </w:p>
        </w:tc>
        <w:tc>
          <w:tcPr>
            <w:tcW w:w="850" w:type="pct"/>
          </w:tcPr>
          <w:p w:rsidR="00416669" w:rsidRDefault="00416669" w:rsidP="00AB05C1">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Дүйсенбі</w:t>
            </w:r>
          </w:p>
          <w:p w:rsidR="00416669" w:rsidRPr="00295684" w:rsidRDefault="00416669" w:rsidP="00AB05C1">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06.03.2023</w:t>
            </w:r>
          </w:p>
        </w:tc>
        <w:tc>
          <w:tcPr>
            <w:tcW w:w="812" w:type="pct"/>
          </w:tcPr>
          <w:p w:rsidR="00416669" w:rsidRDefault="00416669" w:rsidP="00AB05C1">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Сейсенбі</w:t>
            </w:r>
          </w:p>
          <w:p w:rsidR="00416669" w:rsidRPr="00295684" w:rsidRDefault="00416669" w:rsidP="00AB05C1">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07.03.2023</w:t>
            </w:r>
          </w:p>
        </w:tc>
        <w:tc>
          <w:tcPr>
            <w:tcW w:w="837" w:type="pct"/>
          </w:tcPr>
          <w:p w:rsidR="00416669" w:rsidRDefault="00416669" w:rsidP="00AB05C1">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Сәрсенбі</w:t>
            </w:r>
          </w:p>
          <w:p w:rsidR="00416669" w:rsidRPr="00295684" w:rsidRDefault="00416669" w:rsidP="00AB05C1">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08.03.2023</w:t>
            </w:r>
          </w:p>
          <w:p w:rsidR="00416669" w:rsidRPr="00295684" w:rsidRDefault="00416669" w:rsidP="00AB05C1">
            <w:pPr>
              <w:autoSpaceDE w:val="0"/>
              <w:autoSpaceDN w:val="0"/>
              <w:adjustRightInd w:val="0"/>
              <w:spacing w:after="0" w:line="240" w:lineRule="auto"/>
              <w:rPr>
                <w:rFonts w:ascii="Times New Roman" w:hAnsi="Times New Roman"/>
                <w:b/>
                <w:bCs/>
                <w:sz w:val="24"/>
                <w:szCs w:val="24"/>
                <w:lang w:val="kk-KZ"/>
              </w:rPr>
            </w:pPr>
          </w:p>
        </w:tc>
        <w:tc>
          <w:tcPr>
            <w:tcW w:w="869" w:type="pct"/>
          </w:tcPr>
          <w:p w:rsidR="00416669" w:rsidRDefault="00416669" w:rsidP="00AB05C1">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Бейсенбі</w:t>
            </w:r>
          </w:p>
          <w:p w:rsidR="00416669" w:rsidRPr="00295684" w:rsidRDefault="00416669" w:rsidP="00AB05C1">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09.03.2023</w:t>
            </w:r>
          </w:p>
        </w:tc>
        <w:tc>
          <w:tcPr>
            <w:tcW w:w="835" w:type="pct"/>
          </w:tcPr>
          <w:p w:rsidR="00416669" w:rsidRDefault="00416669" w:rsidP="00AB05C1">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Жұма</w:t>
            </w:r>
          </w:p>
          <w:p w:rsidR="00416669" w:rsidRPr="00295684" w:rsidRDefault="00416669" w:rsidP="00AB05C1">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10.03.2023</w:t>
            </w:r>
          </w:p>
          <w:p w:rsidR="00416669" w:rsidRPr="00295684" w:rsidRDefault="00416669" w:rsidP="00AB05C1">
            <w:pPr>
              <w:autoSpaceDE w:val="0"/>
              <w:autoSpaceDN w:val="0"/>
              <w:adjustRightInd w:val="0"/>
              <w:spacing w:after="0" w:line="240" w:lineRule="auto"/>
              <w:rPr>
                <w:rFonts w:ascii="Times New Roman" w:hAnsi="Times New Roman"/>
                <w:b/>
                <w:bCs/>
                <w:sz w:val="24"/>
                <w:szCs w:val="24"/>
                <w:lang w:val="kk-KZ"/>
              </w:rPr>
            </w:pPr>
          </w:p>
        </w:tc>
      </w:tr>
      <w:tr w:rsidR="00416669" w:rsidRPr="00295684" w:rsidTr="00AB05C1">
        <w:trPr>
          <w:trHeight w:val="4831"/>
        </w:trPr>
        <w:tc>
          <w:tcPr>
            <w:tcW w:w="79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 қабылдау</w:t>
            </w:r>
          </w:p>
        </w:tc>
        <w:tc>
          <w:tcPr>
            <w:tcW w:w="850" w:type="pct"/>
          </w:tcPr>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 xml:space="preserve">Балаларды жақсы көңіл күймен қарсы алу. </w:t>
            </w:r>
          </w:p>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Дидактикалық  ойын:</w:t>
            </w:r>
          </w:p>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
                <w:bCs/>
                <w:color w:val="FF0000"/>
                <w:sz w:val="24"/>
                <w:szCs w:val="24"/>
                <w:lang w:val="kk-KZ"/>
              </w:rPr>
              <w:t xml:space="preserve">«Не жетпейді?» </w:t>
            </w:r>
          </w:p>
          <w:p w:rsidR="00416669" w:rsidRPr="0043345C" w:rsidRDefault="00416669" w:rsidP="00AB05C1">
            <w:pPr>
              <w:spacing w:after="0" w:line="240" w:lineRule="auto"/>
              <w:rPr>
                <w:rFonts w:ascii="Times New Roman" w:hAnsi="Times New Roman"/>
                <w:color w:val="FF0000"/>
                <w:sz w:val="24"/>
                <w:szCs w:val="24"/>
                <w:lang w:val="kk-KZ" w:eastAsia="ru-RU"/>
              </w:rPr>
            </w:pPr>
            <w:r w:rsidRPr="00E633C1">
              <w:rPr>
                <w:rFonts w:ascii="Times New Roman" w:hAnsi="Times New Roman"/>
                <w:color w:val="FF0000"/>
                <w:sz w:val="24"/>
                <w:szCs w:val="24"/>
                <w:lang w:val="kk-KZ" w:eastAsia="ru-RU"/>
              </w:rPr>
              <w:t>Мақсаты: Жиһаздың бір бөлшегі жетпейтін  суреттерді көрсететіп, себебін, қалай күту керектігін түсіндіру.</w:t>
            </w:r>
          </w:p>
        </w:tc>
        <w:tc>
          <w:tcPr>
            <w:tcW w:w="812" w:type="pct"/>
          </w:tcPr>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b/>
                <w:color w:val="FF0000"/>
                <w:sz w:val="24"/>
                <w:szCs w:val="24"/>
                <w:lang w:val="kk-KZ" w:eastAsia="ru-RU"/>
              </w:rPr>
              <w:t xml:space="preserve"> «Жұбын тап» ойын   </w:t>
            </w:r>
            <w:r w:rsidRPr="00E633C1">
              <w:rPr>
                <w:rFonts w:ascii="Times New Roman" w:hAnsi="Times New Roman"/>
                <w:color w:val="FF0000"/>
                <w:sz w:val="24"/>
                <w:szCs w:val="24"/>
                <w:lang w:val="kk-KZ" w:eastAsia="ru-RU"/>
              </w:rPr>
              <w:t>Үстел  үсті ұйымшылдықпен, шығармашылықпен ойлана ойнай білуге үйрену.</w:t>
            </w:r>
          </w:p>
          <w:p w:rsidR="00416669" w:rsidRPr="00295684" w:rsidRDefault="00416669" w:rsidP="00AB05C1">
            <w:pPr>
              <w:pStyle w:val="NoSpacing"/>
              <w:rPr>
                <w:b/>
                <w:color w:val="000000"/>
                <w:sz w:val="24"/>
                <w:szCs w:val="24"/>
                <w:lang w:val="kk-KZ"/>
              </w:rPr>
            </w:pPr>
          </w:p>
        </w:tc>
        <w:tc>
          <w:tcPr>
            <w:tcW w:w="837" w:type="pct"/>
          </w:tcPr>
          <w:p w:rsidR="00416669" w:rsidRPr="00E633C1" w:rsidRDefault="00416669" w:rsidP="00AB05C1">
            <w:pPr>
              <w:spacing w:after="0" w:line="240" w:lineRule="auto"/>
              <w:ind w:right="-79"/>
              <w:rPr>
                <w:rFonts w:ascii="Times New Roman" w:hAnsi="Times New Roman"/>
                <w:b/>
                <w:color w:val="FF0000"/>
                <w:sz w:val="24"/>
                <w:szCs w:val="24"/>
                <w:lang w:val="kk-KZ" w:eastAsia="ru-RU"/>
              </w:rPr>
            </w:pPr>
            <w:r w:rsidRPr="00E633C1">
              <w:rPr>
                <w:rFonts w:ascii="Times New Roman" w:hAnsi="Times New Roman"/>
                <w:b/>
                <w:color w:val="FF0000"/>
                <w:sz w:val="24"/>
                <w:szCs w:val="24"/>
                <w:lang w:val="kk-KZ" w:eastAsia="ru-RU"/>
              </w:rPr>
              <w:t>«Машина»</w:t>
            </w:r>
          </w:p>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eastAsia="ru-RU"/>
              </w:rPr>
              <w:t>Мақсаты: Айнала қоршаған ортадан көргендерін , алған әсерлерін бейнелей білуге жаттықтыру. Тіктөртбұрыш, дөңгелек пішіндерден тұратын заттық сурет салу қабілеттерін жетілдіру.</w:t>
            </w:r>
          </w:p>
          <w:p w:rsidR="00416669" w:rsidRPr="00295684" w:rsidRDefault="00416669" w:rsidP="00AB05C1">
            <w:pPr>
              <w:spacing w:after="0" w:line="240" w:lineRule="auto"/>
              <w:rPr>
                <w:rFonts w:ascii="Times New Roman" w:hAnsi="Times New Roman"/>
                <w:b/>
                <w:color w:val="000000"/>
                <w:sz w:val="24"/>
                <w:szCs w:val="24"/>
                <w:lang w:val="kk-KZ"/>
              </w:rPr>
            </w:pPr>
          </w:p>
        </w:tc>
        <w:tc>
          <w:tcPr>
            <w:tcW w:w="869" w:type="pct"/>
          </w:tcPr>
          <w:p w:rsidR="00416669" w:rsidRPr="00E633C1" w:rsidRDefault="00416669" w:rsidP="00AB05C1">
            <w:pPr>
              <w:spacing w:after="0" w:line="240" w:lineRule="auto"/>
              <w:rPr>
                <w:rFonts w:ascii="Times New Roman" w:hAnsi="Times New Roman"/>
                <w:color w:val="FF0000"/>
                <w:sz w:val="24"/>
                <w:szCs w:val="24"/>
                <w:lang w:val="kk-KZ" w:eastAsia="kk-KZ"/>
              </w:rPr>
            </w:pPr>
            <w:r w:rsidRPr="00E633C1">
              <w:rPr>
                <w:rFonts w:ascii="Times New Roman" w:hAnsi="Times New Roman"/>
                <w:b/>
                <w:color w:val="FF0000"/>
                <w:sz w:val="24"/>
                <w:szCs w:val="24"/>
                <w:lang w:val="kk-KZ" w:eastAsia="kk-KZ"/>
              </w:rPr>
              <w:t>«Мимикалық жаттығу»</w:t>
            </w:r>
          </w:p>
          <w:p w:rsidR="00416669" w:rsidRPr="00E633C1" w:rsidRDefault="00416669" w:rsidP="00AB05C1">
            <w:pPr>
              <w:spacing w:after="0" w:line="240" w:lineRule="auto"/>
              <w:rPr>
                <w:rFonts w:ascii="Times New Roman" w:hAnsi="Times New Roman"/>
                <w:color w:val="FF0000"/>
                <w:sz w:val="24"/>
                <w:szCs w:val="24"/>
                <w:lang w:val="kk-KZ" w:eastAsia="kk-KZ"/>
              </w:rPr>
            </w:pPr>
            <w:r w:rsidRPr="00E633C1">
              <w:rPr>
                <w:rFonts w:ascii="Times New Roman" w:hAnsi="Times New Roman"/>
                <w:b/>
                <w:color w:val="FF0000"/>
                <w:sz w:val="24"/>
                <w:szCs w:val="24"/>
                <w:lang w:val="kk-KZ" w:eastAsia="kk-KZ"/>
              </w:rPr>
              <w:t>Мақсаты:</w:t>
            </w:r>
            <w:r w:rsidRPr="00E633C1">
              <w:rPr>
                <w:rFonts w:ascii="Times New Roman" w:hAnsi="Times New Roman"/>
                <w:color w:val="FF0000"/>
                <w:sz w:val="24"/>
                <w:szCs w:val="24"/>
                <w:lang w:val="kk-KZ" w:eastAsia="kk-KZ"/>
              </w:rPr>
              <w:t xml:space="preserve"> балалардың көңіл күйлерін түрлі эмоциялармен білдіруге үйрету.</w:t>
            </w:r>
          </w:p>
          <w:p w:rsidR="00416669" w:rsidRPr="00295684" w:rsidRDefault="00416669" w:rsidP="00AB05C1">
            <w:pPr>
              <w:pStyle w:val="NoSpacing"/>
              <w:rPr>
                <w:b/>
                <w:sz w:val="24"/>
                <w:szCs w:val="24"/>
                <w:lang w:val="kk-KZ"/>
              </w:rPr>
            </w:pPr>
            <w:r w:rsidRPr="00295684">
              <w:rPr>
                <w:b/>
                <w:color w:val="000000"/>
                <w:sz w:val="24"/>
                <w:szCs w:val="24"/>
                <w:lang w:val="kk-KZ"/>
              </w:rPr>
              <w:t xml:space="preserve"> </w:t>
            </w:r>
          </w:p>
        </w:tc>
        <w:tc>
          <w:tcPr>
            <w:tcW w:w="835" w:type="pct"/>
          </w:tcPr>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eastAsia="ru-RU"/>
              </w:rPr>
              <w:t>Жаңылтпаш жаттау</w:t>
            </w:r>
          </w:p>
          <w:p w:rsidR="00416669" w:rsidRPr="00E633C1" w:rsidRDefault="00416669" w:rsidP="00AB05C1">
            <w:pPr>
              <w:spacing w:after="0" w:line="240" w:lineRule="auto"/>
              <w:rPr>
                <w:rFonts w:ascii="Times New Roman" w:hAnsi="Times New Roman"/>
                <w:color w:val="FF0000"/>
                <w:sz w:val="24"/>
                <w:szCs w:val="24"/>
                <w:lang w:eastAsia="ru-RU"/>
              </w:rPr>
            </w:pPr>
            <w:r w:rsidRPr="00E633C1">
              <w:rPr>
                <w:rFonts w:ascii="Times New Roman" w:hAnsi="Times New Roman"/>
                <w:color w:val="FF0000"/>
                <w:sz w:val="24"/>
                <w:szCs w:val="24"/>
                <w:lang w:eastAsia="ru-RU"/>
              </w:rPr>
              <w:t>Шеше, шеше</w:t>
            </w:r>
          </w:p>
          <w:p w:rsidR="00416669" w:rsidRPr="00E633C1" w:rsidRDefault="00416669" w:rsidP="00AB05C1">
            <w:pPr>
              <w:spacing w:after="0" w:line="240" w:lineRule="auto"/>
              <w:rPr>
                <w:rFonts w:ascii="Times New Roman" w:hAnsi="Times New Roman"/>
                <w:color w:val="FF0000"/>
                <w:sz w:val="24"/>
                <w:szCs w:val="24"/>
                <w:lang w:eastAsia="ru-RU"/>
              </w:rPr>
            </w:pPr>
            <w:r w:rsidRPr="00E633C1">
              <w:rPr>
                <w:rFonts w:ascii="Times New Roman" w:hAnsi="Times New Roman"/>
                <w:color w:val="FF0000"/>
                <w:sz w:val="24"/>
                <w:szCs w:val="24"/>
                <w:lang w:eastAsia="ru-RU"/>
              </w:rPr>
              <w:t>Неше кесе</w:t>
            </w:r>
          </w:p>
          <w:p w:rsidR="00416669" w:rsidRPr="00E633C1" w:rsidRDefault="00416669" w:rsidP="00AB05C1">
            <w:pPr>
              <w:spacing w:after="0" w:line="240" w:lineRule="auto"/>
              <w:rPr>
                <w:rFonts w:ascii="Times New Roman" w:hAnsi="Times New Roman"/>
                <w:color w:val="FF0000"/>
                <w:sz w:val="24"/>
                <w:szCs w:val="24"/>
                <w:lang w:eastAsia="ru-RU"/>
              </w:rPr>
            </w:pPr>
            <w:r w:rsidRPr="00E633C1">
              <w:rPr>
                <w:rFonts w:ascii="Times New Roman" w:hAnsi="Times New Roman"/>
                <w:color w:val="FF0000"/>
                <w:sz w:val="24"/>
                <w:szCs w:val="24"/>
                <w:lang w:eastAsia="ru-RU"/>
              </w:rPr>
              <w:t>Сынды кеше</w:t>
            </w:r>
          </w:p>
          <w:p w:rsidR="00416669" w:rsidRPr="00295684" w:rsidRDefault="00416669" w:rsidP="00AB05C1">
            <w:pPr>
              <w:pStyle w:val="NoSpacing"/>
              <w:rPr>
                <w:b/>
                <w:sz w:val="24"/>
                <w:szCs w:val="24"/>
                <w:lang w:val="kk-KZ"/>
              </w:rPr>
            </w:pPr>
          </w:p>
        </w:tc>
      </w:tr>
      <w:tr w:rsidR="00416669" w:rsidRPr="00637E45" w:rsidTr="00AB05C1">
        <w:tc>
          <w:tcPr>
            <w:tcW w:w="79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 xml:space="preserve">Ата-аналармен әңгімелесу, кеңес беру </w:t>
            </w:r>
          </w:p>
        </w:tc>
        <w:tc>
          <w:tcPr>
            <w:tcW w:w="850"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Ата-аналармен әңгіме:</w:t>
            </w:r>
          </w:p>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Балалардың тазалығы жөнінде кеңес беру</w:t>
            </w:r>
          </w:p>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p>
        </w:tc>
        <w:tc>
          <w:tcPr>
            <w:tcW w:w="812" w:type="pct"/>
          </w:tcPr>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Ата-аналармен әңгіме:</w:t>
            </w:r>
            <w:r w:rsidRPr="00295684">
              <w:rPr>
                <w:rFonts w:ascii="Times New Roman" w:hAnsi="Times New Roman"/>
                <w:color w:val="000000"/>
                <w:sz w:val="24"/>
                <w:szCs w:val="24"/>
                <w:lang w:val="kk-KZ"/>
              </w:rPr>
              <w:t xml:space="preserve"> </w:t>
            </w:r>
            <w:r w:rsidRPr="00295684">
              <w:rPr>
                <w:rFonts w:ascii="Times New Roman" w:hAnsi="Times New Roman"/>
                <w:sz w:val="24"/>
                <w:szCs w:val="24"/>
                <w:lang w:val="kk-KZ"/>
              </w:rPr>
              <w:t>Ата- аналарға балаларын ертеңгілік жаттығуға үлгертіп алып келулерін ескерту.</w:t>
            </w:r>
          </w:p>
          <w:p w:rsidR="00416669" w:rsidRDefault="00416669" w:rsidP="00AB05C1">
            <w:pPr>
              <w:autoSpaceDE w:val="0"/>
              <w:autoSpaceDN w:val="0"/>
              <w:adjustRightInd w:val="0"/>
              <w:spacing w:after="0" w:line="240" w:lineRule="auto"/>
              <w:ind w:firstLine="708"/>
              <w:rPr>
                <w:rFonts w:ascii="Times New Roman" w:hAnsi="Times New Roman"/>
                <w:color w:val="000000"/>
                <w:sz w:val="24"/>
                <w:szCs w:val="24"/>
                <w:lang w:val="kk-KZ"/>
              </w:rPr>
            </w:pPr>
          </w:p>
          <w:p w:rsidR="00416669" w:rsidRDefault="00416669" w:rsidP="00AB05C1">
            <w:pPr>
              <w:autoSpaceDE w:val="0"/>
              <w:autoSpaceDN w:val="0"/>
              <w:adjustRightInd w:val="0"/>
              <w:spacing w:after="0" w:line="240" w:lineRule="auto"/>
              <w:ind w:firstLine="708"/>
              <w:rPr>
                <w:rFonts w:ascii="Times New Roman" w:hAnsi="Times New Roman"/>
                <w:color w:val="000000"/>
                <w:sz w:val="24"/>
                <w:szCs w:val="24"/>
                <w:lang w:val="kk-KZ"/>
              </w:rPr>
            </w:pPr>
          </w:p>
          <w:p w:rsidR="00416669" w:rsidRDefault="00416669" w:rsidP="00AB05C1">
            <w:pPr>
              <w:autoSpaceDE w:val="0"/>
              <w:autoSpaceDN w:val="0"/>
              <w:adjustRightInd w:val="0"/>
              <w:spacing w:after="0" w:line="240" w:lineRule="auto"/>
              <w:ind w:firstLine="708"/>
              <w:rPr>
                <w:rFonts w:ascii="Times New Roman" w:hAnsi="Times New Roman"/>
                <w:color w:val="000000"/>
                <w:sz w:val="24"/>
                <w:szCs w:val="24"/>
                <w:lang w:val="kk-KZ"/>
              </w:rPr>
            </w:pPr>
          </w:p>
          <w:p w:rsidR="00416669" w:rsidRDefault="00416669" w:rsidP="00AB05C1">
            <w:pPr>
              <w:autoSpaceDE w:val="0"/>
              <w:autoSpaceDN w:val="0"/>
              <w:adjustRightInd w:val="0"/>
              <w:spacing w:after="0" w:line="240" w:lineRule="auto"/>
              <w:ind w:firstLine="708"/>
              <w:rPr>
                <w:rFonts w:ascii="Times New Roman" w:hAnsi="Times New Roman"/>
                <w:color w:val="000000"/>
                <w:sz w:val="24"/>
                <w:szCs w:val="24"/>
                <w:lang w:val="kk-KZ"/>
              </w:rPr>
            </w:pPr>
          </w:p>
          <w:p w:rsidR="00416669" w:rsidRPr="00295684" w:rsidRDefault="00416669" w:rsidP="00AB05C1">
            <w:pPr>
              <w:autoSpaceDE w:val="0"/>
              <w:autoSpaceDN w:val="0"/>
              <w:adjustRightInd w:val="0"/>
              <w:spacing w:after="0" w:line="240" w:lineRule="auto"/>
              <w:ind w:firstLine="708"/>
              <w:rPr>
                <w:rFonts w:ascii="Times New Roman" w:hAnsi="Times New Roman"/>
                <w:color w:val="000000"/>
                <w:sz w:val="24"/>
                <w:szCs w:val="24"/>
                <w:lang w:val="kk-KZ"/>
              </w:rPr>
            </w:pPr>
          </w:p>
        </w:tc>
        <w:tc>
          <w:tcPr>
            <w:tcW w:w="83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Ата-аналармен әңгіме:</w:t>
            </w:r>
          </w:p>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869" w:type="pct"/>
          </w:tcPr>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Ата-аналармен әңгіме:</w:t>
            </w:r>
            <w:r w:rsidRPr="00295684">
              <w:rPr>
                <w:rFonts w:ascii="Times New Roman" w:hAnsi="Times New Roman"/>
                <w:color w:val="000000"/>
                <w:sz w:val="24"/>
                <w:szCs w:val="24"/>
                <w:lang w:val="kk-KZ"/>
              </w:rPr>
              <w:t xml:space="preserve"> </w:t>
            </w:r>
            <w:r w:rsidRPr="00295684">
              <w:rPr>
                <w:rFonts w:ascii="Times New Roman" w:hAnsi="Times New Roman"/>
                <w:sz w:val="24"/>
                <w:szCs w:val="24"/>
                <w:lang w:val="kk-KZ"/>
              </w:rPr>
              <w:t>Ата- аналарға балаларын ертеңгілік жаттығуға үлгертіп алып келулерін ескерту.</w:t>
            </w:r>
          </w:p>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p>
        </w:tc>
        <w:tc>
          <w:tcPr>
            <w:tcW w:w="835" w:type="pct"/>
          </w:tcPr>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Ата-аналармен әңгіме:</w:t>
            </w:r>
            <w:r w:rsidRPr="00295684">
              <w:rPr>
                <w:rFonts w:ascii="Times New Roman" w:hAnsi="Times New Roman"/>
                <w:color w:val="000000"/>
                <w:sz w:val="24"/>
                <w:szCs w:val="24"/>
                <w:lang w:val="kk-KZ"/>
              </w:rPr>
              <w:t xml:space="preserve"> </w:t>
            </w:r>
            <w:r w:rsidRPr="00295684">
              <w:rPr>
                <w:rFonts w:ascii="Times New Roman" w:hAnsi="Times New Roman"/>
                <w:sz w:val="24"/>
                <w:szCs w:val="24"/>
                <w:lang w:val="kk-KZ"/>
              </w:rPr>
              <w:t>Ата- аналарға балаларын ертеңгілік жаттығуға үлгертіп алып келулерін ескерту.</w:t>
            </w:r>
          </w:p>
          <w:p w:rsidR="00416669" w:rsidRPr="00295684" w:rsidRDefault="00416669" w:rsidP="00AB05C1">
            <w:pPr>
              <w:spacing w:after="0" w:line="240" w:lineRule="auto"/>
              <w:rPr>
                <w:rFonts w:ascii="Times New Roman" w:hAnsi="Times New Roman"/>
                <w:color w:val="000000"/>
                <w:sz w:val="24"/>
                <w:szCs w:val="24"/>
                <w:lang w:val="kk-KZ"/>
              </w:rPr>
            </w:pPr>
          </w:p>
        </w:tc>
      </w:tr>
      <w:tr w:rsidR="00416669" w:rsidRPr="00637E45" w:rsidTr="00AB05C1">
        <w:tc>
          <w:tcPr>
            <w:tcW w:w="79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50" w:type="pct"/>
          </w:tcPr>
          <w:p w:rsidR="00416669" w:rsidRPr="00295684" w:rsidRDefault="00416669" w:rsidP="00AB05C1">
            <w:pPr>
              <w:spacing w:after="0" w:line="240" w:lineRule="auto"/>
              <w:rPr>
                <w:rFonts w:ascii="Times New Roman" w:hAnsi="Times New Roman"/>
                <w:b/>
                <w:color w:val="000000"/>
                <w:sz w:val="24"/>
                <w:szCs w:val="24"/>
                <w:lang w:val="kk-KZ"/>
              </w:rPr>
            </w:pPr>
            <w:r w:rsidRPr="00295684">
              <w:rPr>
                <w:rFonts w:ascii="Times New Roman" w:hAnsi="Times New Roman"/>
                <w:b/>
                <w:sz w:val="24"/>
                <w:szCs w:val="24"/>
                <w:lang w:val="kk-KZ"/>
              </w:rPr>
              <w:t>«Көлік»</w:t>
            </w:r>
          </w:p>
          <w:p w:rsidR="00416669" w:rsidRPr="00295684" w:rsidRDefault="00416669" w:rsidP="00AB05C1">
            <w:pPr>
              <w:spacing w:after="0" w:line="240" w:lineRule="auto"/>
              <w:rPr>
                <w:rFonts w:ascii="Times New Roman" w:hAnsi="Times New Roman"/>
                <w:sz w:val="24"/>
                <w:szCs w:val="24"/>
                <w:lang w:val="kk-KZ"/>
              </w:rPr>
            </w:pPr>
            <w:r w:rsidRPr="00295684">
              <w:rPr>
                <w:rFonts w:ascii="Times New Roman" w:hAnsi="Times New Roman"/>
                <w:sz w:val="24"/>
                <w:szCs w:val="24"/>
                <w:lang w:val="kk-KZ"/>
              </w:rPr>
              <w:t>Мақсаты: Балаларға көлік туралы түсінік беру. Олардың қызметінің маңыздылығы туралы ұғымдарын кеңейту. Көлікті жапсыруға үйрету.</w:t>
            </w:r>
          </w:p>
          <w:p w:rsidR="00416669" w:rsidRPr="00295684" w:rsidRDefault="00416669" w:rsidP="00AB05C1">
            <w:pPr>
              <w:spacing w:after="0" w:line="240" w:lineRule="auto"/>
              <w:rPr>
                <w:rFonts w:ascii="Times New Roman" w:hAnsi="Times New Roman"/>
                <w:b/>
                <w:color w:val="000000"/>
                <w:sz w:val="24"/>
                <w:szCs w:val="24"/>
                <w:lang w:val="kk-KZ"/>
              </w:rPr>
            </w:pPr>
          </w:p>
        </w:tc>
        <w:tc>
          <w:tcPr>
            <w:tcW w:w="812" w:type="pct"/>
          </w:tcPr>
          <w:p w:rsidR="00416669" w:rsidRPr="003D05F6"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«Айырмашылығын тап»</w:t>
            </w:r>
            <w:r w:rsidRPr="00295684">
              <w:rPr>
                <w:rFonts w:ascii="Times New Roman" w:hAnsi="Times New Roman"/>
                <w:b/>
                <w:color w:val="000000"/>
                <w:sz w:val="24"/>
                <w:szCs w:val="24"/>
                <w:lang w:val="kk-KZ"/>
              </w:rPr>
              <w:br/>
            </w:r>
            <w:r w:rsidRPr="00295684">
              <w:rPr>
                <w:rFonts w:ascii="Times New Roman" w:hAnsi="Times New Roman"/>
                <w:color w:val="000000"/>
                <w:sz w:val="24"/>
                <w:szCs w:val="24"/>
                <w:lang w:val="kk-KZ"/>
              </w:rPr>
              <w:t>Мақсаты: Балаларға екі суреттің немесе заттың айырмашылығын таба білуге.</w:t>
            </w:r>
          </w:p>
        </w:tc>
        <w:tc>
          <w:tcPr>
            <w:tcW w:w="837" w:type="pct"/>
          </w:tcPr>
          <w:p w:rsidR="00416669" w:rsidRPr="00295684" w:rsidRDefault="00416669" w:rsidP="00AB05C1">
            <w:pPr>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«Дөңгелек және сопақша»</w:t>
            </w:r>
          </w:p>
          <w:p w:rsidR="00416669" w:rsidRPr="00295684" w:rsidRDefault="00416669" w:rsidP="00AB05C1">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Мақсаты:</w:t>
            </w:r>
            <w:r w:rsidRPr="00295684">
              <w:rPr>
                <w:rFonts w:ascii="Times New Roman" w:hAnsi="Times New Roman"/>
                <w:b/>
                <w:color w:val="000000"/>
                <w:sz w:val="24"/>
                <w:szCs w:val="24"/>
                <w:lang w:val="kk-KZ"/>
              </w:rPr>
              <w:t xml:space="preserve"> </w:t>
            </w:r>
            <w:r w:rsidRPr="00295684">
              <w:rPr>
                <w:rFonts w:ascii="Times New Roman" w:hAnsi="Times New Roman"/>
                <w:color w:val="000000"/>
                <w:sz w:val="24"/>
                <w:szCs w:val="24"/>
                <w:lang w:val="kk-KZ"/>
              </w:rPr>
              <w:t>Геометриялық пішіндерді ажырата білуге, оларға ұқсас заттарды топтай білуге, түстерін айта білуге үйрету.</w:t>
            </w:r>
          </w:p>
          <w:p w:rsidR="00416669" w:rsidRPr="00295684" w:rsidRDefault="00416669" w:rsidP="00AB05C1">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Суреттегі заттарды санауға, оларды сызып қосуға үйрету. Логикалық ойларын,есте сақтау қабілеттерін дамыту. Ойшылдыққа, қамқорлыққа тәрбиелеу.</w:t>
            </w:r>
          </w:p>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p>
        </w:tc>
        <w:tc>
          <w:tcPr>
            <w:tcW w:w="869" w:type="pct"/>
          </w:tcPr>
          <w:p w:rsidR="00416669" w:rsidRPr="00295684" w:rsidRDefault="00416669" w:rsidP="00AB05C1">
            <w:pPr>
              <w:spacing w:after="0" w:line="240" w:lineRule="auto"/>
              <w:jc w:val="both"/>
              <w:rPr>
                <w:rFonts w:ascii="Times New Roman" w:hAnsi="Times New Roman"/>
                <w:b/>
                <w:color w:val="000000"/>
                <w:sz w:val="24"/>
                <w:szCs w:val="24"/>
                <w:lang w:val="kk-KZ"/>
              </w:rPr>
            </w:pPr>
            <w:r w:rsidRPr="00295684">
              <w:rPr>
                <w:rFonts w:ascii="Times New Roman" w:hAnsi="Times New Roman"/>
                <w:b/>
                <w:color w:val="000000"/>
                <w:sz w:val="24"/>
                <w:szCs w:val="24"/>
                <w:lang w:val="kk-KZ"/>
              </w:rPr>
              <w:t>«Аңдар қысқа қалай дайындалады?»</w:t>
            </w:r>
          </w:p>
          <w:p w:rsidR="00416669" w:rsidRPr="00295684" w:rsidRDefault="00416669" w:rsidP="00AB05C1">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Мақсаты: Жануарлардың қысқа қалай дайындалатынын әңгімелеу.</w:t>
            </w:r>
          </w:p>
          <w:p w:rsidR="00416669" w:rsidRPr="00295684" w:rsidRDefault="00416669" w:rsidP="00AB05C1">
            <w:pPr>
              <w:spacing w:after="0" w:line="240" w:lineRule="auto"/>
              <w:rPr>
                <w:rFonts w:ascii="Times New Roman" w:hAnsi="Times New Roman"/>
                <w:b/>
                <w:color w:val="000000"/>
                <w:sz w:val="24"/>
                <w:szCs w:val="24"/>
                <w:lang w:val="kk-KZ"/>
              </w:rPr>
            </w:pPr>
          </w:p>
        </w:tc>
        <w:tc>
          <w:tcPr>
            <w:tcW w:w="835" w:type="pct"/>
          </w:tcPr>
          <w:p w:rsidR="00416669" w:rsidRPr="00295684" w:rsidRDefault="00416669" w:rsidP="00AB05C1">
            <w:pPr>
              <w:spacing w:after="0" w:line="240" w:lineRule="auto"/>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 xml:space="preserve">Моншақты тіземіз» дидактикалық ойын. </w:t>
            </w:r>
          </w:p>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b/>
                <w:color w:val="000000"/>
                <w:sz w:val="24"/>
                <w:szCs w:val="24"/>
                <w:lang w:val="kk-KZ" w:eastAsia="ru-RU"/>
              </w:rPr>
              <w:t xml:space="preserve">Мақсаты: </w:t>
            </w:r>
            <w:r w:rsidRPr="00295684">
              <w:rPr>
                <w:rFonts w:ascii="Times New Roman" w:hAnsi="Times New Roman"/>
                <w:color w:val="000000"/>
                <w:sz w:val="24"/>
                <w:szCs w:val="24"/>
                <w:lang w:val="kk-KZ" w:eastAsia="ru-RU"/>
              </w:rPr>
              <w:t xml:space="preserve">Алақанына сиятын көлемдегі сақиналарды көлденеңінен жіпке тізу арқылы қол қимылын, саусақ бұлшық етін дамыту. </w:t>
            </w:r>
          </w:p>
          <w:p w:rsidR="00416669" w:rsidRPr="00295684" w:rsidRDefault="00416669" w:rsidP="00AB05C1">
            <w:pPr>
              <w:spacing w:after="0" w:line="240" w:lineRule="auto"/>
              <w:rPr>
                <w:rFonts w:ascii="Times New Roman" w:hAnsi="Times New Roman"/>
                <w:b/>
                <w:color w:val="000000"/>
                <w:sz w:val="24"/>
                <w:szCs w:val="24"/>
                <w:lang w:val="kk-KZ"/>
              </w:rPr>
            </w:pPr>
            <w:r w:rsidRPr="00295684">
              <w:rPr>
                <w:rFonts w:ascii="Times New Roman" w:hAnsi="Times New Roman"/>
                <w:color w:val="000000"/>
                <w:sz w:val="24"/>
                <w:szCs w:val="24"/>
                <w:lang w:val="kk-KZ" w:eastAsia="ru-RU"/>
              </w:rPr>
              <w:t xml:space="preserve"> </w:t>
            </w:r>
            <w:r w:rsidRPr="00BE1DBB">
              <w:rPr>
                <w:rFonts w:ascii="Times New Roman" w:hAnsi="Times New Roman"/>
                <w:color w:val="000000"/>
                <w:sz w:val="24"/>
                <w:szCs w:val="24"/>
                <w:lang w:val="kk-KZ" w:eastAsia="ru-RU"/>
              </w:rPr>
              <w:t xml:space="preserve">                                       </w:t>
            </w:r>
          </w:p>
        </w:tc>
      </w:tr>
      <w:tr w:rsidR="00416669" w:rsidRPr="00637E45" w:rsidTr="00AB05C1">
        <w:tc>
          <w:tcPr>
            <w:tcW w:w="79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Білім беру ұйымының кестесі бойынша ұйымдастырылған іс-әрекет</w:t>
            </w:r>
          </w:p>
        </w:tc>
        <w:tc>
          <w:tcPr>
            <w:tcW w:w="850" w:type="pct"/>
          </w:tcPr>
          <w:p w:rsidR="00416669" w:rsidRDefault="00416669" w:rsidP="00AB05C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1.Сөйлеуді дамыту</w:t>
            </w:r>
          </w:p>
          <w:p w:rsidR="00416669" w:rsidRPr="00E956C1" w:rsidRDefault="00416669" w:rsidP="00AB05C1">
            <w:pPr>
              <w:spacing w:after="0" w:line="240" w:lineRule="auto"/>
              <w:rPr>
                <w:rFonts w:ascii="Times New Roman" w:hAnsi="Times New Roman"/>
                <w:b/>
                <w:sz w:val="24"/>
                <w:szCs w:val="24"/>
                <w:lang w:val="kk-KZ"/>
              </w:rPr>
            </w:pPr>
            <w:r w:rsidRPr="00E956C1">
              <w:rPr>
                <w:rFonts w:ascii="Times New Roman" w:hAnsi="Times New Roman"/>
                <w:b/>
                <w:sz w:val="24"/>
                <w:szCs w:val="24"/>
                <w:lang w:val="kk-KZ"/>
              </w:rPr>
              <w:t>Менің анам.</w:t>
            </w:r>
          </w:p>
          <w:p w:rsidR="00416669" w:rsidRPr="00E956C1" w:rsidRDefault="00416669" w:rsidP="00AB05C1">
            <w:pPr>
              <w:spacing w:after="0" w:line="240" w:lineRule="auto"/>
              <w:rPr>
                <w:rFonts w:ascii="Times New Roman" w:hAnsi="Times New Roman"/>
                <w:b/>
                <w:color w:val="000000"/>
                <w:sz w:val="24"/>
                <w:szCs w:val="24"/>
                <w:lang w:val="kk-KZ"/>
              </w:rPr>
            </w:pPr>
            <w:r w:rsidRPr="00E956C1">
              <w:rPr>
                <w:rFonts w:ascii="Times New Roman" w:hAnsi="Times New Roman"/>
                <w:sz w:val="24"/>
                <w:lang w:val="kk-KZ"/>
              </w:rPr>
              <w:t>Ана туралы өз ойларын</w:t>
            </w:r>
            <w:r w:rsidRPr="00E956C1">
              <w:rPr>
                <w:rFonts w:ascii="Times New Roman" w:hAnsi="Times New Roman"/>
                <w:spacing w:val="-57"/>
                <w:sz w:val="24"/>
                <w:lang w:val="kk-KZ"/>
              </w:rPr>
              <w:t xml:space="preserve"> </w:t>
            </w:r>
            <w:r w:rsidRPr="00E956C1">
              <w:rPr>
                <w:rFonts w:ascii="Times New Roman" w:hAnsi="Times New Roman"/>
                <w:sz w:val="24"/>
                <w:lang w:val="kk-KZ"/>
              </w:rPr>
              <w:t>айтқызу.Ойлау</w:t>
            </w:r>
            <w:r w:rsidRPr="00E956C1">
              <w:rPr>
                <w:rFonts w:ascii="Times New Roman" w:hAnsi="Times New Roman"/>
                <w:spacing w:val="-2"/>
                <w:sz w:val="24"/>
                <w:lang w:val="kk-KZ"/>
              </w:rPr>
              <w:t xml:space="preserve"> </w:t>
            </w:r>
            <w:r w:rsidRPr="00E956C1">
              <w:rPr>
                <w:rFonts w:ascii="Times New Roman" w:hAnsi="Times New Roman"/>
                <w:sz w:val="24"/>
                <w:lang w:val="kk-KZ"/>
              </w:rPr>
              <w:t>қабілеті</w:t>
            </w:r>
            <w:r w:rsidRPr="00E956C1">
              <w:rPr>
                <w:rFonts w:ascii="Times New Roman" w:hAnsi="Times New Roman"/>
                <w:spacing w:val="-2"/>
                <w:sz w:val="24"/>
                <w:lang w:val="kk-KZ"/>
              </w:rPr>
              <w:t xml:space="preserve"> </w:t>
            </w:r>
            <w:r w:rsidRPr="00E956C1">
              <w:rPr>
                <w:rFonts w:ascii="Times New Roman" w:hAnsi="Times New Roman"/>
                <w:sz w:val="24"/>
                <w:lang w:val="kk-KZ"/>
              </w:rPr>
              <w:t>мен</w:t>
            </w:r>
            <w:r w:rsidRPr="00E956C1">
              <w:rPr>
                <w:rFonts w:ascii="Times New Roman" w:hAnsi="Times New Roman"/>
                <w:spacing w:val="-1"/>
                <w:sz w:val="24"/>
                <w:lang w:val="kk-KZ"/>
              </w:rPr>
              <w:t xml:space="preserve"> </w:t>
            </w:r>
            <w:r w:rsidRPr="00E956C1">
              <w:rPr>
                <w:rFonts w:ascii="Times New Roman" w:hAnsi="Times New Roman"/>
                <w:sz w:val="24"/>
                <w:lang w:val="kk-KZ"/>
              </w:rPr>
              <w:t>тілдерін</w:t>
            </w:r>
            <w:r w:rsidRPr="00E956C1">
              <w:rPr>
                <w:rFonts w:ascii="Times New Roman" w:hAnsi="Times New Roman"/>
                <w:spacing w:val="-1"/>
                <w:sz w:val="24"/>
                <w:lang w:val="kk-KZ"/>
              </w:rPr>
              <w:t xml:space="preserve"> </w:t>
            </w:r>
            <w:r w:rsidRPr="00E956C1">
              <w:rPr>
                <w:rFonts w:ascii="Times New Roman" w:hAnsi="Times New Roman"/>
                <w:sz w:val="24"/>
                <w:lang w:val="kk-KZ"/>
              </w:rPr>
              <w:t>дамыту.Ананы</w:t>
            </w:r>
            <w:r w:rsidRPr="00E956C1">
              <w:rPr>
                <w:rFonts w:ascii="Times New Roman" w:hAnsi="Times New Roman"/>
                <w:spacing w:val="-2"/>
                <w:sz w:val="24"/>
                <w:lang w:val="kk-KZ"/>
              </w:rPr>
              <w:t xml:space="preserve"> </w:t>
            </w:r>
            <w:r w:rsidRPr="00E956C1">
              <w:rPr>
                <w:rFonts w:ascii="Times New Roman" w:hAnsi="Times New Roman"/>
                <w:sz w:val="24"/>
                <w:lang w:val="kk-KZ"/>
              </w:rPr>
              <w:t>сыйлап,</w:t>
            </w:r>
            <w:r w:rsidRPr="00E956C1">
              <w:rPr>
                <w:rFonts w:ascii="Times New Roman" w:hAnsi="Times New Roman"/>
                <w:spacing w:val="-1"/>
                <w:sz w:val="24"/>
                <w:lang w:val="kk-KZ"/>
              </w:rPr>
              <w:t xml:space="preserve"> </w:t>
            </w:r>
            <w:r w:rsidRPr="00E956C1">
              <w:rPr>
                <w:rFonts w:ascii="Times New Roman" w:hAnsi="Times New Roman"/>
                <w:sz w:val="24"/>
                <w:lang w:val="kk-KZ"/>
              </w:rPr>
              <w:t>аялай білуге</w:t>
            </w:r>
            <w:r w:rsidRPr="00E956C1">
              <w:rPr>
                <w:rFonts w:ascii="Times New Roman" w:hAnsi="Times New Roman"/>
                <w:spacing w:val="-2"/>
                <w:sz w:val="24"/>
                <w:lang w:val="kk-KZ"/>
              </w:rPr>
              <w:t xml:space="preserve"> </w:t>
            </w:r>
            <w:r w:rsidRPr="00E956C1">
              <w:rPr>
                <w:rFonts w:ascii="Times New Roman" w:hAnsi="Times New Roman"/>
                <w:sz w:val="24"/>
                <w:lang w:val="kk-KZ"/>
              </w:rPr>
              <w:t>тәрбиелеу.</w:t>
            </w:r>
          </w:p>
          <w:p w:rsidR="00416669" w:rsidRDefault="00416669" w:rsidP="00AB05C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2.Математика негіздері</w:t>
            </w:r>
          </w:p>
          <w:p w:rsidR="00416669" w:rsidRPr="00531322" w:rsidRDefault="00416669" w:rsidP="00E956C1">
            <w:pPr>
              <w:pStyle w:val="Default"/>
              <w:rPr>
                <w:b/>
                <w:bCs/>
                <w:sz w:val="23"/>
                <w:szCs w:val="23"/>
              </w:rPr>
            </w:pPr>
            <w:r w:rsidRPr="00531322">
              <w:rPr>
                <w:b/>
                <w:bCs/>
                <w:sz w:val="23"/>
                <w:szCs w:val="23"/>
              </w:rPr>
              <w:t xml:space="preserve">Қарапайым мысалдар мен есептерді шығару </w:t>
            </w:r>
          </w:p>
          <w:p w:rsidR="00416669" w:rsidRPr="007B5FE7" w:rsidRDefault="00416669" w:rsidP="00E956C1">
            <w:pPr>
              <w:pStyle w:val="Default"/>
              <w:rPr>
                <w:sz w:val="23"/>
                <w:szCs w:val="23"/>
              </w:rPr>
            </w:pPr>
            <w:r w:rsidRPr="007B5FE7">
              <w:rPr>
                <w:sz w:val="23"/>
                <w:szCs w:val="23"/>
              </w:rPr>
              <w:t>қарапайым мысалдар мен есептерді шығару білігін қалыптастыру; зейінді, логикалық ойлау дағдысын дамыту; дербестікке баулу. Есте сақтау, сөйлеу, назар аудару дағдыларын дамыту. Шыдамдылыққа тәрбиелеу</w:t>
            </w:r>
          </w:p>
          <w:p w:rsidR="00416669" w:rsidRDefault="00416669" w:rsidP="00AB05C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3.Музыка</w:t>
            </w:r>
          </w:p>
          <w:p w:rsidR="00416669" w:rsidRDefault="00416669" w:rsidP="00AB05C1">
            <w:pPr>
              <w:spacing w:after="0" w:line="240" w:lineRule="auto"/>
              <w:rPr>
                <w:rFonts w:ascii="Times New Roman" w:hAnsi="Times New Roman"/>
                <w:b/>
                <w:sz w:val="24"/>
                <w:szCs w:val="24"/>
              </w:rPr>
            </w:pPr>
            <w:r w:rsidRPr="00531322">
              <w:rPr>
                <w:rFonts w:ascii="Times New Roman" w:hAnsi="Times New Roman"/>
                <w:b/>
                <w:sz w:val="24"/>
                <w:szCs w:val="24"/>
              </w:rPr>
              <w:t>Қайырлы таң.</w:t>
            </w:r>
          </w:p>
          <w:p w:rsidR="00416669" w:rsidRPr="00531322" w:rsidRDefault="00416669" w:rsidP="00AB05C1">
            <w:pPr>
              <w:spacing w:after="0" w:line="240" w:lineRule="auto"/>
              <w:rPr>
                <w:rFonts w:ascii="Times New Roman" w:hAnsi="Times New Roman"/>
                <w:b/>
                <w:color w:val="000000"/>
                <w:sz w:val="24"/>
                <w:szCs w:val="24"/>
                <w:lang w:val="kk-KZ"/>
              </w:rPr>
            </w:pPr>
            <w:r w:rsidRPr="00531322">
              <w:rPr>
                <w:rFonts w:ascii="Times New Roman" w:hAnsi="Times New Roman"/>
                <w:lang w:val="kk-KZ"/>
              </w:rPr>
              <w:t xml:space="preserve">Музыкалық дыбысталуының сипаттамасына сүйене отырып, бейненің мазмұнын элементтерімен байланыстыру. Қолмен бағытын көрсете отырып, әуеннің жоғарғы-төменгі қозғалысын ажырату. Қазақстан композиторларының шығармашылықтарымен таныстыруды жалғастыру. Жеңіл әуендерді ансамбльмен балаларға арналған музыкалық аспаптарда, фортепианоның сүйемелдеуімен, уақытында қосылып айту, ырғақтық бейнесін анық бере отырып ойнауды дамыту. </w:t>
            </w:r>
            <w:r w:rsidRPr="00131F6F">
              <w:rPr>
                <w:rFonts w:ascii="Times New Roman" w:hAnsi="Times New Roman"/>
                <w:lang w:val="kk-KZ"/>
              </w:rPr>
              <w:t>Балаларды ұйымшылдыққа, бауырмашылыққа</w:t>
            </w:r>
            <w:r w:rsidRPr="00131F6F">
              <w:rPr>
                <w:lang w:val="kk-KZ"/>
              </w:rPr>
              <w:t xml:space="preserve"> тәрбиелеу.</w:t>
            </w:r>
          </w:p>
          <w:p w:rsidR="00416669" w:rsidRDefault="00416669" w:rsidP="00AB05C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4.Дене шынықтыру</w:t>
            </w:r>
          </w:p>
          <w:p w:rsidR="00416669" w:rsidRPr="00131F6F" w:rsidRDefault="00416669" w:rsidP="00AB05C1">
            <w:pPr>
              <w:spacing w:after="0" w:line="240" w:lineRule="auto"/>
              <w:rPr>
                <w:rFonts w:ascii="Times New Roman" w:hAnsi="Times New Roman"/>
                <w:b/>
                <w:i/>
                <w:lang w:val="kk-KZ"/>
              </w:rPr>
            </w:pPr>
            <w:r w:rsidRPr="00131F6F">
              <w:rPr>
                <w:rFonts w:ascii="Times New Roman" w:hAnsi="Times New Roman"/>
                <w:b/>
                <w:i/>
                <w:lang w:val="kk-KZ"/>
              </w:rPr>
              <w:t>Өз бетімізбен жаттығамыз</w:t>
            </w:r>
          </w:p>
          <w:p w:rsidR="00416669" w:rsidRPr="004262FB" w:rsidRDefault="00416669" w:rsidP="002842F5">
            <w:pPr>
              <w:pStyle w:val="TableParagraph"/>
              <w:ind w:right="346"/>
            </w:pPr>
            <w:r w:rsidRPr="004262FB">
              <w:t>Қозғалыс әрекеттерінің тиімділігін арттыруға жағдай жасау. Допты себетке дұрыс лақтыруға, бастапқы қалыпқа тұруға, аяқты жазып барып доп лақтыруға дағдыландыру.</w:t>
            </w:r>
          </w:p>
          <w:p w:rsidR="00416669" w:rsidRPr="004262FB" w:rsidRDefault="00416669" w:rsidP="002842F5">
            <w:pPr>
              <w:pStyle w:val="TableParagraph"/>
              <w:ind w:right="557"/>
            </w:pPr>
            <w:r w:rsidRPr="004262FB">
              <w:t>ә) Гимнастикалық баспалдаққа өрмелеп, сатыдан-сатыға ауысу дағдыларын дамыту. Қол мен аяқ қимылдарын үйлестіруді жалғастыру, көлбеу тақтаймен жүріп жаттығу, статикалық қалыпты, дене түзулігін ұстап тұру қабілетін</w:t>
            </w:r>
          </w:p>
          <w:p w:rsidR="00416669" w:rsidRPr="004262FB" w:rsidRDefault="00416669" w:rsidP="002842F5">
            <w:pPr>
              <w:pStyle w:val="TableParagraph"/>
            </w:pPr>
            <w:r w:rsidRPr="004262FB">
              <w:t>жетілдіру.</w:t>
            </w:r>
          </w:p>
          <w:p w:rsidR="00416669" w:rsidRPr="004262FB" w:rsidRDefault="00416669" w:rsidP="002842F5">
            <w:pPr>
              <w:pStyle w:val="TableParagraph"/>
              <w:ind w:right="237"/>
            </w:pPr>
            <w:r w:rsidRPr="004262FB">
              <w:t>Қозғалу және естіп есте сақтауды қалыптастыруды жалғастыру. Сенсомоторлық үйлесімділікті дамыту.</w:t>
            </w:r>
          </w:p>
          <w:p w:rsidR="00416669" w:rsidRPr="002842F5" w:rsidRDefault="00416669" w:rsidP="002842F5">
            <w:pPr>
              <w:spacing w:after="0" w:line="240" w:lineRule="auto"/>
              <w:rPr>
                <w:rFonts w:ascii="Times New Roman" w:hAnsi="Times New Roman"/>
                <w:b/>
                <w:color w:val="000000"/>
                <w:sz w:val="24"/>
                <w:szCs w:val="24"/>
                <w:lang w:val="kk-KZ"/>
              </w:rPr>
            </w:pPr>
            <w:r w:rsidRPr="002842F5">
              <w:rPr>
                <w:rFonts w:ascii="Times New Roman" w:hAnsi="Times New Roman"/>
                <w:lang w:val="kk-KZ"/>
              </w:rPr>
              <w:t>б) Өзін-өзі басқару, ұстамдылық, төзімділікке тәрбиелеу.</w:t>
            </w:r>
          </w:p>
        </w:tc>
        <w:tc>
          <w:tcPr>
            <w:tcW w:w="812" w:type="pct"/>
          </w:tcPr>
          <w:p w:rsidR="00416669" w:rsidRDefault="00416669" w:rsidP="00AB05C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 xml:space="preserve">1.Сауат ашу </w:t>
            </w:r>
          </w:p>
          <w:p w:rsidR="00416669" w:rsidRDefault="00416669" w:rsidP="00AB05C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Негіздері</w:t>
            </w:r>
          </w:p>
          <w:p w:rsidR="00416669" w:rsidRDefault="00416669" w:rsidP="00AB05C1">
            <w:pPr>
              <w:spacing w:after="0" w:line="240" w:lineRule="auto"/>
              <w:rPr>
                <w:rFonts w:ascii="Times New Roman" w:hAnsi="Times New Roman"/>
                <w:b/>
                <w:sz w:val="24"/>
                <w:szCs w:val="24"/>
                <w:lang w:val="kk-KZ"/>
              </w:rPr>
            </w:pPr>
            <w:r w:rsidRPr="009B2A54">
              <w:rPr>
                <w:rFonts w:ascii="Times New Roman" w:hAnsi="Times New Roman"/>
                <w:b/>
                <w:sz w:val="24"/>
                <w:szCs w:val="24"/>
                <w:lang w:val="kk-KZ"/>
              </w:rPr>
              <w:t>Дыбыстық талдау</w:t>
            </w:r>
          </w:p>
          <w:p w:rsidR="00416669" w:rsidRPr="009B2A54" w:rsidRDefault="00416669" w:rsidP="00AB05C1">
            <w:pPr>
              <w:spacing w:after="0" w:line="240" w:lineRule="auto"/>
              <w:rPr>
                <w:rFonts w:ascii="Times New Roman" w:hAnsi="Times New Roman"/>
                <w:b/>
                <w:color w:val="000000"/>
                <w:sz w:val="24"/>
                <w:szCs w:val="24"/>
                <w:lang w:val="kk-KZ"/>
              </w:rPr>
            </w:pPr>
            <w:r w:rsidRPr="007B5FE7">
              <w:rPr>
                <w:rFonts w:ascii="Times New Roman" w:hAnsi="Times New Roman"/>
                <w:lang w:val="kk-KZ"/>
              </w:rPr>
              <w:t xml:space="preserve">Міндеттері: 1. Төрт дыбысты сөзге дыбыстық талдау жасауды жетілдіру. </w:t>
            </w:r>
            <w:r>
              <w:rPr>
                <w:rFonts w:ascii="Times New Roman" w:hAnsi="Times New Roman"/>
                <w:lang w:val="kk-KZ"/>
              </w:rPr>
              <w:t xml:space="preserve">           </w:t>
            </w:r>
            <w:r w:rsidRPr="007B5FE7">
              <w:rPr>
                <w:rFonts w:ascii="Times New Roman" w:hAnsi="Times New Roman"/>
                <w:lang w:val="kk-KZ"/>
              </w:rPr>
              <w:t xml:space="preserve">2. Сұраққа толық, тиянақты, нақты жауап беруге үйрету арқылы ауызекі сөйлеулерін дамыту. </w:t>
            </w:r>
            <w:r>
              <w:rPr>
                <w:rFonts w:ascii="Times New Roman" w:hAnsi="Times New Roman"/>
                <w:lang w:val="kk-KZ"/>
              </w:rPr>
              <w:t xml:space="preserve"> </w:t>
            </w:r>
            <w:r w:rsidRPr="009B2A54">
              <w:rPr>
                <w:rFonts w:ascii="Times New Roman" w:hAnsi="Times New Roman"/>
                <w:lang w:val="kk-KZ"/>
              </w:rPr>
              <w:t>3. Салт дəстүрді құрметтеуге тəрбиелеу.</w:t>
            </w:r>
          </w:p>
          <w:p w:rsidR="00416669" w:rsidRDefault="00416669" w:rsidP="00AB05C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2.Қоршаған ортамен танысу</w:t>
            </w:r>
          </w:p>
          <w:p w:rsidR="00416669" w:rsidRDefault="00416669" w:rsidP="00E956C1">
            <w:pPr>
              <w:pStyle w:val="Default"/>
              <w:rPr>
                <w:b/>
                <w:sz w:val="22"/>
                <w:szCs w:val="22"/>
                <w:lang w:val="kk-KZ"/>
              </w:rPr>
            </w:pPr>
            <w:r w:rsidRPr="00E956C1">
              <w:rPr>
                <w:b/>
                <w:sz w:val="22"/>
                <w:szCs w:val="22"/>
                <w:lang w:val="kk-KZ"/>
              </w:rPr>
              <w:t>Ауа не үшін қажет?</w:t>
            </w:r>
          </w:p>
          <w:p w:rsidR="00416669" w:rsidRPr="00E956C1" w:rsidRDefault="00416669" w:rsidP="00E956C1">
            <w:pPr>
              <w:pStyle w:val="Default"/>
              <w:rPr>
                <w:sz w:val="22"/>
                <w:szCs w:val="22"/>
                <w:lang w:val="kk-KZ"/>
              </w:rPr>
            </w:pPr>
            <w:r w:rsidRPr="00E956C1">
              <w:rPr>
                <w:b/>
                <w:sz w:val="22"/>
                <w:szCs w:val="22"/>
                <w:lang w:val="kk-KZ"/>
              </w:rPr>
              <w:t xml:space="preserve"> </w:t>
            </w:r>
            <w:r w:rsidRPr="00E956C1">
              <w:rPr>
                <w:sz w:val="22"/>
                <w:szCs w:val="22"/>
                <w:lang w:val="kk-KZ"/>
              </w:rPr>
              <w:t xml:space="preserve">Балалардың «адам, жануар және өсімдіктер үшін тіршілік көзі – ауа» деген түсініктерін кеңейту. </w:t>
            </w:r>
          </w:p>
          <w:p w:rsidR="00416669" w:rsidRPr="00E956C1" w:rsidRDefault="00416669" w:rsidP="00E956C1">
            <w:pPr>
              <w:pStyle w:val="Default"/>
              <w:rPr>
                <w:b/>
                <w:sz w:val="22"/>
                <w:szCs w:val="22"/>
                <w:lang w:val="kk-KZ"/>
              </w:rPr>
            </w:pPr>
            <w:r w:rsidRPr="00E956C1">
              <w:rPr>
                <w:sz w:val="22"/>
                <w:szCs w:val="22"/>
                <w:lang w:val="kk-KZ"/>
              </w:rPr>
              <w:t xml:space="preserve"> </w:t>
            </w:r>
            <w:r w:rsidRPr="00131F6F">
              <w:rPr>
                <w:sz w:val="22"/>
                <w:szCs w:val="22"/>
                <w:lang w:val="kk-KZ"/>
              </w:rPr>
              <w:t>Тəжірибелік-тəжірибеалдық жұмыстарға деген қызығушылықтарын ояту, бақылау нəтижелерін салыстыру, талдау жəне қорытынды жасау қабілеттерін дамыту.  Балалардың бойында табиғат туралы қарапайым түсінік, табиғатпен қарым-қатынас жасау мəдениетін қалыптастыру. Табиғатпен адамгершілік қарым-қатынаста болуға үйрету</w:t>
            </w:r>
          </w:p>
          <w:p w:rsidR="00416669" w:rsidRDefault="00416669" w:rsidP="00AB05C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3.Қазақ тілі</w:t>
            </w:r>
          </w:p>
          <w:p w:rsidR="00416669" w:rsidRPr="00A3590D" w:rsidRDefault="00416669" w:rsidP="00A3590D">
            <w:pPr>
              <w:pStyle w:val="Default"/>
              <w:rPr>
                <w:b/>
                <w:sz w:val="23"/>
                <w:szCs w:val="23"/>
                <w:lang w:val="kk-KZ"/>
              </w:rPr>
            </w:pPr>
            <w:r w:rsidRPr="00A3590D">
              <w:rPr>
                <w:b/>
                <w:sz w:val="23"/>
                <w:szCs w:val="23"/>
                <w:lang w:val="kk-KZ"/>
              </w:rPr>
              <w:t xml:space="preserve">Жабайы жануарлар </w:t>
            </w:r>
          </w:p>
          <w:p w:rsidR="00416669" w:rsidRPr="00A3590D" w:rsidRDefault="00416669" w:rsidP="00AB05C1">
            <w:pPr>
              <w:spacing w:after="0" w:line="240" w:lineRule="auto"/>
              <w:rPr>
                <w:rFonts w:ascii="Times New Roman" w:hAnsi="Times New Roman"/>
                <w:b/>
                <w:color w:val="000000"/>
                <w:sz w:val="24"/>
                <w:szCs w:val="24"/>
                <w:lang w:val="kk-KZ"/>
              </w:rPr>
            </w:pPr>
            <w:r w:rsidRPr="00A3590D">
              <w:rPr>
                <w:rFonts w:ascii="Times New Roman" w:hAnsi="Times New Roman"/>
                <w:sz w:val="20"/>
                <w:szCs w:val="20"/>
                <w:lang w:val="kk-KZ"/>
              </w:rPr>
              <w:t xml:space="preserve">қазақ тіліндегі сөздер мен сөйлемдерді түсініп және күнделікті өмірде қолдана білуге үйрету. Сөздік қорларындағы сөздерді белсенді қолдана білуге жаттықтыру, қарапайым сұрақ қойып, оларға жай сөйлеммен жауап беруді дағдыландыру. </w:t>
            </w:r>
            <w:r w:rsidRPr="00A3590D">
              <w:rPr>
                <w:rFonts w:ascii="Times New Roman" w:hAnsi="Times New Roman"/>
                <w:b/>
                <w:bCs/>
                <w:sz w:val="20"/>
                <w:szCs w:val="20"/>
                <w:lang w:val="kk-KZ"/>
              </w:rPr>
              <w:t xml:space="preserve"> </w:t>
            </w:r>
            <w:r w:rsidRPr="00A3590D">
              <w:rPr>
                <w:rFonts w:ascii="Times New Roman" w:hAnsi="Times New Roman"/>
                <w:sz w:val="20"/>
                <w:szCs w:val="20"/>
                <w:lang w:val="kk-KZ"/>
              </w:rPr>
              <w:t>жаңылтпаш, ойындар арқылы тіл байлықтарын дамыту. Қазақ тіліне тән дыбыстарды дұрыс айтуға жаттықтыру. Тілдік және артикуляциялық аппаратты, тыныс алуды және дикцияны дамыту. жануарларға қамқор болуға тәрбиелеу.</w:t>
            </w:r>
          </w:p>
          <w:p w:rsidR="00416669" w:rsidRDefault="00416669" w:rsidP="00AB05C1">
            <w:pPr>
              <w:spacing w:after="0" w:line="240" w:lineRule="auto"/>
              <w:rPr>
                <w:rFonts w:ascii="Times New Roman" w:hAnsi="Times New Roman"/>
                <w:b/>
                <w:color w:val="000000"/>
                <w:kern w:val="24"/>
                <w:lang w:val="kk-KZ"/>
              </w:rPr>
            </w:pPr>
            <w:r>
              <w:rPr>
                <w:rFonts w:ascii="Times New Roman" w:hAnsi="Times New Roman"/>
                <w:b/>
                <w:color w:val="000000"/>
                <w:sz w:val="24"/>
                <w:szCs w:val="24"/>
                <w:lang w:val="kk-KZ"/>
              </w:rPr>
              <w:t>4.</w:t>
            </w:r>
            <w:r w:rsidRPr="00531322">
              <w:rPr>
                <w:rFonts w:ascii="Times New Roman" w:hAnsi="Times New Roman"/>
                <w:b/>
                <w:color w:val="000000"/>
                <w:kern w:val="24"/>
                <w:lang w:val="kk-KZ"/>
              </w:rPr>
              <w:t xml:space="preserve"> Құрастыру</w:t>
            </w:r>
          </w:p>
          <w:p w:rsidR="00416669" w:rsidRPr="00131F6F" w:rsidRDefault="00416669" w:rsidP="00AB05C1">
            <w:pPr>
              <w:spacing w:after="0" w:line="240" w:lineRule="auto"/>
              <w:rPr>
                <w:rFonts w:ascii="Times New Roman" w:hAnsi="Times New Roman"/>
                <w:b/>
                <w:lang w:val="kk-KZ"/>
              </w:rPr>
            </w:pPr>
            <w:r w:rsidRPr="00131F6F">
              <w:rPr>
                <w:rFonts w:ascii="Times New Roman" w:hAnsi="Times New Roman"/>
                <w:b/>
                <w:lang w:val="kk-KZ"/>
              </w:rPr>
              <w:t>Әдемі ұшақтар</w:t>
            </w:r>
          </w:p>
          <w:p w:rsidR="00416669" w:rsidRPr="00531322" w:rsidRDefault="00416669" w:rsidP="00AB05C1">
            <w:pPr>
              <w:spacing w:after="0" w:line="240" w:lineRule="auto"/>
              <w:rPr>
                <w:rFonts w:ascii="Times New Roman" w:hAnsi="Times New Roman"/>
                <w:b/>
                <w:color w:val="000000"/>
                <w:sz w:val="24"/>
                <w:szCs w:val="24"/>
                <w:lang w:val="kk-KZ"/>
              </w:rPr>
            </w:pPr>
            <w:r w:rsidRPr="00131F6F">
              <w:rPr>
                <w:rFonts w:ascii="Times New Roman" w:hAnsi="Times New Roman"/>
                <w:lang w:val="kk-KZ"/>
              </w:rPr>
              <w:t>қағаздан жасалған бірнеше үлгілерді қарай отырып, оны бүктеу тәсілі арқылы ұшақ жасауды үйрету;  қағаздан құрастыруда шаршы қағазды бүктеу біліктерін дамыту; ұшақты әшекейлеу, жұмыс орнында тәртіп сақтай білуге тәрбиелеу.</w:t>
            </w:r>
          </w:p>
        </w:tc>
        <w:tc>
          <w:tcPr>
            <w:tcW w:w="837" w:type="pct"/>
          </w:tcPr>
          <w:p w:rsidR="00416669" w:rsidRDefault="00416669" w:rsidP="00AB05C1">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1. Көркем әдебиет</w:t>
            </w:r>
          </w:p>
          <w:p w:rsidR="00416669" w:rsidRPr="00131F6F" w:rsidRDefault="00416669" w:rsidP="00E956C1">
            <w:pPr>
              <w:autoSpaceDE w:val="0"/>
              <w:autoSpaceDN w:val="0"/>
              <w:adjustRightInd w:val="0"/>
              <w:spacing w:after="0" w:line="240" w:lineRule="auto"/>
              <w:rPr>
                <w:rFonts w:ascii="Times New Roman" w:hAnsi="Times New Roman"/>
                <w:sz w:val="24"/>
                <w:szCs w:val="24"/>
                <w:lang w:val="kk-KZ"/>
              </w:rPr>
            </w:pPr>
            <w:r w:rsidRPr="00131F6F">
              <w:rPr>
                <w:rFonts w:ascii="Times New Roman" w:hAnsi="Times New Roman"/>
                <w:sz w:val="24"/>
                <w:szCs w:val="24"/>
                <w:lang w:val="kk-KZ"/>
              </w:rPr>
              <w:t>«Арыстан мен</w:t>
            </w:r>
          </w:p>
          <w:p w:rsidR="00416669" w:rsidRPr="00131F6F" w:rsidRDefault="00416669" w:rsidP="00E956C1">
            <w:pPr>
              <w:autoSpaceDE w:val="0"/>
              <w:autoSpaceDN w:val="0"/>
              <w:adjustRightInd w:val="0"/>
              <w:spacing w:after="0" w:line="240" w:lineRule="auto"/>
              <w:rPr>
                <w:rFonts w:ascii="Times New Roman" w:hAnsi="Times New Roman"/>
                <w:sz w:val="24"/>
                <w:szCs w:val="24"/>
                <w:lang w:val="kk-KZ"/>
              </w:rPr>
            </w:pPr>
            <w:r w:rsidRPr="00131F6F">
              <w:rPr>
                <w:rFonts w:ascii="Times New Roman" w:hAnsi="Times New Roman"/>
                <w:sz w:val="24"/>
                <w:szCs w:val="24"/>
                <w:lang w:val="kk-KZ"/>
              </w:rPr>
              <w:t>тышқан»(көлеңке</w:t>
            </w:r>
          </w:p>
          <w:p w:rsidR="00416669" w:rsidRPr="00131F6F" w:rsidRDefault="00416669" w:rsidP="00E956C1">
            <w:pPr>
              <w:spacing w:after="0" w:line="240" w:lineRule="auto"/>
              <w:rPr>
                <w:lang w:val="kk-KZ"/>
              </w:rPr>
            </w:pPr>
            <w:r w:rsidRPr="00131F6F">
              <w:rPr>
                <w:lang w:val="kk-KZ"/>
              </w:rPr>
              <w:t>театры)</w:t>
            </w:r>
          </w:p>
          <w:p w:rsidR="00416669" w:rsidRPr="009E50F2" w:rsidRDefault="00416669" w:rsidP="00E956C1">
            <w:pPr>
              <w:spacing w:after="0" w:line="240" w:lineRule="auto"/>
              <w:rPr>
                <w:rFonts w:ascii="Times New Roman" w:hAnsi="Times New Roman"/>
                <w:b/>
                <w:color w:val="000000"/>
                <w:sz w:val="24"/>
                <w:szCs w:val="24"/>
                <w:lang w:val="kk-KZ"/>
              </w:rPr>
            </w:pPr>
            <w:r w:rsidRPr="007B5FE7">
              <w:rPr>
                <w:rFonts w:ascii="Times New Roman" w:hAnsi="Times New Roman"/>
                <w:sz w:val="24"/>
                <w:szCs w:val="24"/>
                <w:lang w:val="kk-KZ"/>
              </w:rPr>
              <w:t>Кейіпкерлердің ерекшеліктерін беру үшін мəнерлілік құралдарын қолдана білу дағдыларын қалыптастыру, ертегінің мазмұнын түсініп, көлеңке театрымен көрсетуге үйрету, кейіпкерлерге мінездеме бере білуге үйрету, шығармашылыққа тəрбиелеу.</w:t>
            </w:r>
          </w:p>
          <w:p w:rsidR="00416669" w:rsidRDefault="00416669" w:rsidP="00AB05C1">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 xml:space="preserve">2.Сауат ашу </w:t>
            </w:r>
          </w:p>
          <w:p w:rsidR="00416669" w:rsidRDefault="00416669" w:rsidP="00AB05C1">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Негіздері</w:t>
            </w:r>
          </w:p>
          <w:p w:rsidR="00416669" w:rsidRDefault="00416669" w:rsidP="009B2A54">
            <w:pPr>
              <w:spacing w:after="0" w:line="240" w:lineRule="auto"/>
              <w:rPr>
                <w:rFonts w:ascii="Times New Roman" w:hAnsi="Times New Roman"/>
                <w:b/>
                <w:sz w:val="24"/>
                <w:szCs w:val="24"/>
                <w:lang w:val="kk-KZ"/>
              </w:rPr>
            </w:pPr>
            <w:r w:rsidRPr="009B2A54">
              <w:rPr>
                <w:rFonts w:ascii="Times New Roman" w:hAnsi="Times New Roman"/>
                <w:b/>
                <w:sz w:val="24"/>
                <w:szCs w:val="24"/>
                <w:lang w:val="kk-KZ"/>
              </w:rPr>
              <w:t>Дыбыстық талдау</w:t>
            </w:r>
          </w:p>
          <w:p w:rsidR="00416669" w:rsidRPr="009E50F2" w:rsidRDefault="00416669" w:rsidP="00AB05C1">
            <w:pPr>
              <w:spacing w:after="0" w:line="240" w:lineRule="auto"/>
              <w:rPr>
                <w:rFonts w:ascii="Times New Roman" w:hAnsi="Times New Roman"/>
                <w:b/>
                <w:color w:val="000000"/>
                <w:sz w:val="24"/>
                <w:szCs w:val="24"/>
                <w:lang w:val="kk-KZ"/>
              </w:rPr>
            </w:pPr>
            <w:r w:rsidRPr="007B5FE7">
              <w:rPr>
                <w:rFonts w:ascii="Times New Roman" w:hAnsi="Times New Roman"/>
                <w:lang w:val="kk-KZ"/>
              </w:rPr>
              <w:t xml:space="preserve">Міндеттері: 1. Төрт дыбысты сөзге дыбыстық талдау жасауды жетілдіру. 2. Сұраққа толық, тиянақты, нақты жауап беруге үйрету арқылы ауызекі сөйлеулерін дамыту. </w:t>
            </w:r>
            <w:r w:rsidRPr="00131F6F">
              <w:rPr>
                <w:rFonts w:ascii="Times New Roman" w:hAnsi="Times New Roman"/>
                <w:lang w:val="kk-KZ"/>
              </w:rPr>
              <w:t>3. Салт дəстүрді құрметтеуге тəрбиелеу.</w:t>
            </w:r>
          </w:p>
          <w:p w:rsidR="00416669" w:rsidRDefault="00416669" w:rsidP="00AB05C1">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3.Математика негіздері</w:t>
            </w:r>
          </w:p>
          <w:p w:rsidR="00416669" w:rsidRPr="00531322" w:rsidRDefault="00416669" w:rsidP="00E956C1">
            <w:pPr>
              <w:pStyle w:val="Default"/>
              <w:rPr>
                <w:b/>
                <w:bCs/>
                <w:sz w:val="23"/>
                <w:szCs w:val="23"/>
                <w:lang w:val="kk-KZ"/>
              </w:rPr>
            </w:pPr>
            <w:r w:rsidRPr="00531322">
              <w:rPr>
                <w:b/>
                <w:bCs/>
                <w:sz w:val="23"/>
                <w:szCs w:val="23"/>
                <w:lang w:val="kk-KZ"/>
              </w:rPr>
              <w:t xml:space="preserve">Қарапайым мысалдар мен есептерді шығару </w:t>
            </w:r>
          </w:p>
          <w:p w:rsidR="00416669" w:rsidRPr="00E956C1" w:rsidRDefault="00416669" w:rsidP="00E956C1">
            <w:pPr>
              <w:pStyle w:val="Default"/>
              <w:rPr>
                <w:sz w:val="23"/>
                <w:szCs w:val="23"/>
                <w:lang w:val="kk-KZ"/>
              </w:rPr>
            </w:pPr>
            <w:r w:rsidRPr="00E956C1">
              <w:rPr>
                <w:sz w:val="23"/>
                <w:szCs w:val="23"/>
                <w:lang w:val="kk-KZ"/>
              </w:rPr>
              <w:t xml:space="preserve">қарапайым мысалдар мен есептерді шығару білігін қалыптастыру; зейінді, логикалық ойлау дағдысын дамыту; дербестікке баулу. </w:t>
            </w:r>
            <w:r w:rsidRPr="00531322">
              <w:rPr>
                <w:sz w:val="23"/>
                <w:szCs w:val="23"/>
                <w:lang w:val="kk-KZ"/>
              </w:rPr>
              <w:t>Есте сақтау, сөйлеу, назар аудару дағдыларын дамыту. Шыдамдылыққа тәрбиелеу</w:t>
            </w:r>
          </w:p>
          <w:p w:rsidR="00416669" w:rsidRDefault="00416669" w:rsidP="00AB05C1">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4.Дене шынықтыру</w:t>
            </w:r>
          </w:p>
          <w:p w:rsidR="00416669" w:rsidRPr="00531322" w:rsidRDefault="00416669" w:rsidP="00AB05C1">
            <w:pPr>
              <w:spacing w:after="0" w:line="240" w:lineRule="auto"/>
              <w:rPr>
                <w:rFonts w:ascii="Times New Roman" w:hAnsi="Times New Roman"/>
                <w:b/>
                <w:i/>
                <w:lang w:val="kk-KZ"/>
              </w:rPr>
            </w:pPr>
            <w:r w:rsidRPr="00531322">
              <w:rPr>
                <w:rFonts w:ascii="Times New Roman" w:hAnsi="Times New Roman"/>
                <w:b/>
                <w:i/>
                <w:lang w:val="kk-KZ"/>
              </w:rPr>
              <w:t>Жан-жағыңа жылулық сыйла!»</w:t>
            </w:r>
          </w:p>
          <w:p w:rsidR="00416669" w:rsidRPr="00F57A1B" w:rsidRDefault="00416669" w:rsidP="002842F5">
            <w:pPr>
              <w:pStyle w:val="TableParagraph"/>
              <w:ind w:right="127"/>
              <w:jc w:val="both"/>
            </w:pPr>
            <w:r w:rsidRPr="00F57A1B">
              <w:t>Қимыл әрекеттердің еркін орындалуын, себетке допты аяқты бүгіп, жаза келе дәлдеп лақтыруды, бастапқы қалыпқа дұрыс келе білуді үйрету.</w:t>
            </w:r>
          </w:p>
          <w:p w:rsidR="00416669" w:rsidRPr="00F57A1B" w:rsidRDefault="00416669" w:rsidP="002842F5">
            <w:pPr>
              <w:pStyle w:val="TableParagraph"/>
              <w:ind w:right="500"/>
              <w:jc w:val="both"/>
            </w:pPr>
            <w:r>
              <w:t>ә)</w:t>
            </w:r>
            <w:r w:rsidRPr="00F57A1B">
              <w:t>Ке</w:t>
            </w:r>
            <w:r>
              <w:t>ң адымдап жүгіруді, гимнастикалық                  қабырғаға аяқты аяқтың қасына</w:t>
            </w:r>
            <w:r w:rsidRPr="00F57A1B">
              <w:t xml:space="preserve">қоя отырып, қиғаштап қозғалып өрмелеп, алма-кезек адымдап түсуді жалғастыру. </w:t>
            </w:r>
            <w:r w:rsidRPr="002842F5">
              <w:t xml:space="preserve">                  </w:t>
            </w:r>
            <w:r>
              <w:t>б)</w:t>
            </w:r>
            <w:r w:rsidRPr="00F57A1B">
              <w:t>Ептілікті, төзімділікті, ойлауды, майысқақтықты дамыту.</w:t>
            </w:r>
          </w:p>
          <w:p w:rsidR="00416669" w:rsidRPr="002842F5" w:rsidRDefault="00416669" w:rsidP="002842F5">
            <w:pPr>
              <w:spacing w:after="0" w:line="240" w:lineRule="auto"/>
              <w:rPr>
                <w:rFonts w:ascii="Times New Roman" w:hAnsi="Times New Roman"/>
                <w:color w:val="000000"/>
                <w:sz w:val="24"/>
                <w:szCs w:val="24"/>
                <w:lang w:val="kk-KZ"/>
              </w:rPr>
            </w:pPr>
            <w:r w:rsidRPr="002842F5">
              <w:rPr>
                <w:rFonts w:ascii="Times New Roman" w:hAnsi="Times New Roman"/>
                <w:lang w:val="kk-KZ"/>
              </w:rPr>
              <w:t>Салауатты өмірге, денсаулығын сақтауға, әлсіздерге көмек беруге, күштілікке тәрбиелеу.</w:t>
            </w:r>
          </w:p>
        </w:tc>
        <w:tc>
          <w:tcPr>
            <w:tcW w:w="869" w:type="pct"/>
          </w:tcPr>
          <w:p w:rsidR="00416669" w:rsidRDefault="00416669" w:rsidP="00AB05C1">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1.Сөйлеуді дамыту</w:t>
            </w:r>
          </w:p>
          <w:p w:rsidR="00416669" w:rsidRDefault="00416669" w:rsidP="00AB05C1">
            <w:pPr>
              <w:spacing w:after="0" w:line="240" w:lineRule="auto"/>
              <w:rPr>
                <w:rFonts w:ascii="Times New Roman" w:hAnsi="Times New Roman"/>
                <w:b/>
                <w:sz w:val="24"/>
                <w:szCs w:val="24"/>
                <w:lang w:val="kk-KZ"/>
              </w:rPr>
            </w:pPr>
            <w:r w:rsidRPr="00E956C1">
              <w:rPr>
                <w:rFonts w:ascii="Times New Roman" w:hAnsi="Times New Roman"/>
                <w:b/>
                <w:sz w:val="24"/>
                <w:szCs w:val="24"/>
                <w:lang w:val="kk-KZ"/>
              </w:rPr>
              <w:t>«Күшік пен мысық»</w:t>
            </w:r>
            <w:r>
              <w:rPr>
                <w:rFonts w:ascii="Times New Roman" w:hAnsi="Times New Roman"/>
                <w:b/>
                <w:sz w:val="24"/>
                <w:szCs w:val="24"/>
                <w:lang w:val="kk-KZ"/>
              </w:rPr>
              <w:t xml:space="preserve"> </w:t>
            </w:r>
            <w:r w:rsidRPr="00E956C1">
              <w:rPr>
                <w:rFonts w:ascii="Times New Roman" w:hAnsi="Times New Roman"/>
                <w:b/>
                <w:spacing w:val="-57"/>
                <w:sz w:val="24"/>
                <w:szCs w:val="24"/>
                <w:lang w:val="kk-KZ"/>
              </w:rPr>
              <w:t xml:space="preserve"> </w:t>
            </w:r>
            <w:r w:rsidRPr="00E956C1">
              <w:rPr>
                <w:rFonts w:ascii="Times New Roman" w:hAnsi="Times New Roman"/>
                <w:b/>
                <w:sz w:val="24"/>
                <w:szCs w:val="24"/>
                <w:lang w:val="kk-KZ"/>
              </w:rPr>
              <w:t>ертегісі.</w:t>
            </w:r>
          </w:p>
          <w:p w:rsidR="00416669" w:rsidRPr="00E956C1" w:rsidRDefault="00416669" w:rsidP="00AB05C1">
            <w:pPr>
              <w:spacing w:after="0" w:line="240" w:lineRule="auto"/>
              <w:rPr>
                <w:rFonts w:ascii="Times New Roman" w:hAnsi="Times New Roman"/>
                <w:b/>
                <w:color w:val="000000"/>
                <w:sz w:val="24"/>
                <w:szCs w:val="24"/>
                <w:lang w:val="kk-KZ"/>
              </w:rPr>
            </w:pPr>
            <w:r w:rsidRPr="00E956C1">
              <w:rPr>
                <w:rFonts w:ascii="Times New Roman" w:hAnsi="Times New Roman"/>
                <w:sz w:val="24"/>
                <w:lang w:val="kk-KZ"/>
              </w:rPr>
              <w:t>Көркем шығармаларды</w:t>
            </w:r>
            <w:r w:rsidRPr="00E956C1">
              <w:rPr>
                <w:rFonts w:ascii="Times New Roman" w:hAnsi="Times New Roman"/>
                <w:spacing w:val="1"/>
                <w:sz w:val="24"/>
                <w:lang w:val="kk-KZ"/>
              </w:rPr>
              <w:t xml:space="preserve"> </w:t>
            </w:r>
            <w:r w:rsidRPr="00E956C1">
              <w:rPr>
                <w:rFonts w:ascii="Times New Roman" w:hAnsi="Times New Roman"/>
                <w:sz w:val="24"/>
                <w:lang w:val="kk-KZ"/>
              </w:rPr>
              <w:t>сахналауға</w:t>
            </w:r>
            <w:r w:rsidRPr="00E956C1">
              <w:rPr>
                <w:rFonts w:ascii="Times New Roman" w:hAnsi="Times New Roman"/>
                <w:spacing w:val="-2"/>
                <w:sz w:val="24"/>
                <w:lang w:val="kk-KZ"/>
              </w:rPr>
              <w:t xml:space="preserve"> </w:t>
            </w:r>
            <w:r w:rsidRPr="00E956C1">
              <w:rPr>
                <w:rFonts w:ascii="Times New Roman" w:hAnsi="Times New Roman"/>
                <w:sz w:val="24"/>
                <w:lang w:val="kk-KZ"/>
              </w:rPr>
              <w:t>үйрету.Балаларды ертегіні рөлдерге бөліп</w:t>
            </w:r>
            <w:r w:rsidRPr="00E956C1">
              <w:rPr>
                <w:rFonts w:ascii="Times New Roman" w:hAnsi="Times New Roman"/>
                <w:spacing w:val="1"/>
                <w:sz w:val="24"/>
                <w:lang w:val="kk-KZ"/>
              </w:rPr>
              <w:t xml:space="preserve"> </w:t>
            </w:r>
            <w:r w:rsidRPr="00E956C1">
              <w:rPr>
                <w:rFonts w:ascii="Times New Roman" w:hAnsi="Times New Roman"/>
                <w:sz w:val="24"/>
                <w:lang w:val="kk-KZ"/>
              </w:rPr>
              <w:t>сахналату арқылы әртістік қабілеттерін</w:t>
            </w:r>
            <w:r w:rsidRPr="00E956C1">
              <w:rPr>
                <w:rFonts w:ascii="Times New Roman" w:hAnsi="Times New Roman"/>
                <w:spacing w:val="-57"/>
                <w:sz w:val="24"/>
                <w:lang w:val="kk-KZ"/>
              </w:rPr>
              <w:t xml:space="preserve"> </w:t>
            </w:r>
            <w:r w:rsidRPr="00E956C1">
              <w:rPr>
                <w:rFonts w:ascii="Times New Roman" w:hAnsi="Times New Roman"/>
                <w:sz w:val="24"/>
                <w:lang w:val="kk-KZ"/>
              </w:rPr>
              <w:t>дамыту.Үй жануарларына</w:t>
            </w:r>
            <w:r w:rsidRPr="00E956C1">
              <w:rPr>
                <w:rFonts w:ascii="Times New Roman" w:hAnsi="Times New Roman"/>
                <w:spacing w:val="-1"/>
                <w:sz w:val="24"/>
                <w:lang w:val="kk-KZ"/>
              </w:rPr>
              <w:t xml:space="preserve"> </w:t>
            </w:r>
            <w:r w:rsidRPr="00E956C1">
              <w:rPr>
                <w:rFonts w:ascii="Times New Roman" w:hAnsi="Times New Roman"/>
                <w:sz w:val="24"/>
                <w:lang w:val="kk-KZ"/>
              </w:rPr>
              <w:t>қамқор</w:t>
            </w:r>
            <w:r w:rsidRPr="00E956C1">
              <w:rPr>
                <w:rFonts w:ascii="Times New Roman" w:hAnsi="Times New Roman"/>
                <w:spacing w:val="-1"/>
                <w:sz w:val="24"/>
                <w:lang w:val="kk-KZ"/>
              </w:rPr>
              <w:t xml:space="preserve"> </w:t>
            </w:r>
            <w:r w:rsidRPr="00E956C1">
              <w:rPr>
                <w:rFonts w:ascii="Times New Roman" w:hAnsi="Times New Roman"/>
                <w:sz w:val="24"/>
                <w:lang w:val="kk-KZ"/>
              </w:rPr>
              <w:t>болуғатәрбиелеу.</w:t>
            </w:r>
          </w:p>
          <w:p w:rsidR="00416669" w:rsidRDefault="00416669" w:rsidP="00AB05C1">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2.Математика негіздері</w:t>
            </w:r>
          </w:p>
          <w:p w:rsidR="00416669" w:rsidRPr="00131F6F" w:rsidRDefault="00416669" w:rsidP="00531322">
            <w:pPr>
              <w:pStyle w:val="Default"/>
              <w:rPr>
                <w:b/>
                <w:bCs/>
                <w:sz w:val="23"/>
                <w:szCs w:val="23"/>
                <w:lang w:val="kk-KZ"/>
              </w:rPr>
            </w:pPr>
            <w:r w:rsidRPr="00131F6F">
              <w:rPr>
                <w:b/>
                <w:bCs/>
                <w:sz w:val="23"/>
                <w:szCs w:val="23"/>
                <w:lang w:val="kk-KZ"/>
              </w:rPr>
              <w:t xml:space="preserve">Шартты өлшем </w:t>
            </w:r>
          </w:p>
          <w:p w:rsidR="00416669" w:rsidRPr="00131F6F" w:rsidRDefault="00416669" w:rsidP="00531322">
            <w:pPr>
              <w:pStyle w:val="Default"/>
              <w:rPr>
                <w:b/>
                <w:sz w:val="23"/>
                <w:szCs w:val="23"/>
                <w:lang w:val="kk-KZ"/>
              </w:rPr>
            </w:pPr>
            <w:r w:rsidRPr="00131F6F">
              <w:rPr>
                <w:sz w:val="23"/>
                <w:szCs w:val="23"/>
                <w:lang w:val="kk-KZ"/>
              </w:rPr>
              <w:t xml:space="preserve">үлгіден ұзынырақ (қысқарақ), жоғарырақ (төменірек), жуанырақ (жіңішкерек) және оған тең заттарды табу білігін қалыптастыру. Зейінді, жадты, логикалық </w:t>
            </w:r>
            <w:r w:rsidRPr="007B5FE7">
              <w:rPr>
                <w:sz w:val="23"/>
                <w:szCs w:val="23"/>
                <w:lang w:val="kk-KZ"/>
              </w:rPr>
              <w:t xml:space="preserve">ойлауды және сөйлеу дағдысын дамыту. </w:t>
            </w:r>
            <w:r w:rsidRPr="00131F6F">
              <w:rPr>
                <w:sz w:val="23"/>
                <w:szCs w:val="23"/>
                <w:lang w:val="kk-KZ"/>
              </w:rPr>
              <w:t>Дербестікке баулу</w:t>
            </w:r>
          </w:p>
          <w:p w:rsidR="00416669" w:rsidRDefault="00416669" w:rsidP="00AB05C1">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3.Музыка</w:t>
            </w:r>
          </w:p>
          <w:p w:rsidR="00416669" w:rsidRPr="00131F6F" w:rsidRDefault="00416669" w:rsidP="00AB05C1">
            <w:pPr>
              <w:spacing w:after="0" w:line="240" w:lineRule="auto"/>
              <w:rPr>
                <w:rFonts w:ascii="Times New Roman" w:hAnsi="Times New Roman"/>
                <w:b/>
                <w:sz w:val="24"/>
                <w:szCs w:val="24"/>
                <w:lang w:val="kk-KZ"/>
              </w:rPr>
            </w:pPr>
            <w:r w:rsidRPr="00131F6F">
              <w:rPr>
                <w:rFonts w:ascii="Times New Roman" w:hAnsi="Times New Roman"/>
                <w:b/>
                <w:sz w:val="24"/>
                <w:szCs w:val="24"/>
                <w:lang w:val="kk-KZ"/>
              </w:rPr>
              <w:t>Менің туыстарым.</w:t>
            </w:r>
          </w:p>
          <w:p w:rsidR="00416669" w:rsidRPr="00531322" w:rsidRDefault="00416669" w:rsidP="00AB05C1">
            <w:pPr>
              <w:spacing w:after="0" w:line="240" w:lineRule="auto"/>
              <w:rPr>
                <w:rFonts w:ascii="Times New Roman" w:hAnsi="Times New Roman"/>
                <w:b/>
                <w:color w:val="000000"/>
                <w:sz w:val="24"/>
                <w:szCs w:val="24"/>
                <w:lang w:val="kk-KZ"/>
              </w:rPr>
            </w:pPr>
            <w:r w:rsidRPr="00531322">
              <w:rPr>
                <w:rFonts w:ascii="Times New Roman" w:hAnsi="Times New Roman"/>
                <w:lang w:val="kk-KZ"/>
              </w:rPr>
              <w:t>Музыкалық дыбысталуының сипаттамасына сүйене отырып, бейненің  мазмұны мен музыкалық мәнерліліктің элементтерімен байланыстыру. Динамикалық ерекшелікті көрсете отырып, эмоционалды түрде ән айту. Музыкаға сәйкес заттармен қозғалу, саптағы орнын өзгерте отырып, кеңістікте еркін бағдарлау. Отбасы мүшелеріне деген сыйластықты дамыту</w:t>
            </w:r>
          </w:p>
          <w:p w:rsidR="00416669" w:rsidRDefault="00416669" w:rsidP="00AB05C1">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4.Қазақ тілі</w:t>
            </w:r>
          </w:p>
          <w:p w:rsidR="00416669" w:rsidRPr="00131F6F" w:rsidRDefault="00416669" w:rsidP="00AB05C1">
            <w:pPr>
              <w:spacing w:after="0" w:line="240" w:lineRule="auto"/>
              <w:rPr>
                <w:rFonts w:ascii="Times New Roman" w:hAnsi="Times New Roman"/>
                <w:b/>
                <w:sz w:val="23"/>
                <w:szCs w:val="23"/>
                <w:lang w:val="kk-KZ"/>
              </w:rPr>
            </w:pPr>
            <w:r w:rsidRPr="00131F6F">
              <w:rPr>
                <w:rFonts w:ascii="Times New Roman" w:hAnsi="Times New Roman"/>
                <w:b/>
                <w:sz w:val="23"/>
                <w:szCs w:val="23"/>
                <w:lang w:val="kk-KZ"/>
              </w:rPr>
              <w:t>«Қазақстан барысы» ертегісі</w:t>
            </w:r>
          </w:p>
          <w:p w:rsidR="00416669" w:rsidRPr="00A3590D" w:rsidRDefault="00416669" w:rsidP="00AB05C1">
            <w:pPr>
              <w:spacing w:after="0" w:line="240" w:lineRule="auto"/>
              <w:rPr>
                <w:rFonts w:ascii="Times New Roman" w:hAnsi="Times New Roman"/>
                <w:b/>
                <w:color w:val="000000"/>
                <w:sz w:val="24"/>
                <w:szCs w:val="24"/>
                <w:lang w:val="kk-KZ"/>
              </w:rPr>
            </w:pPr>
            <w:r w:rsidRPr="00A3590D">
              <w:rPr>
                <w:rFonts w:ascii="Times New Roman" w:hAnsi="Times New Roman"/>
                <w:sz w:val="20"/>
                <w:szCs w:val="20"/>
                <w:lang w:val="kk-KZ"/>
              </w:rPr>
              <w:t>ертегі арқылы сынын, қимылын білдіретін сөздердің мағынасын түсіну және ауызекі тілде қолдануды дағдыландыру.сөздік қорларындағы сөздерді белсенді қолдана білуге жаттықтыру, қарапайым сұрақтарға жай сөйлеммен жауап беру. Қазақ тіліне тән дыбыстарды дұрыс айтуға жаттықтыру.  жануарларға қамқор болуға тәрбиелеу.</w:t>
            </w:r>
          </w:p>
        </w:tc>
        <w:tc>
          <w:tcPr>
            <w:tcW w:w="835" w:type="pct"/>
          </w:tcPr>
          <w:p w:rsidR="00416669" w:rsidRDefault="00416669" w:rsidP="00AB05C1">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1.Көркем әдебиет</w:t>
            </w:r>
          </w:p>
          <w:p w:rsidR="00416669" w:rsidRPr="00131F6F" w:rsidRDefault="00416669" w:rsidP="00E956C1">
            <w:pPr>
              <w:autoSpaceDE w:val="0"/>
              <w:autoSpaceDN w:val="0"/>
              <w:adjustRightInd w:val="0"/>
              <w:spacing w:after="0" w:line="240" w:lineRule="auto"/>
              <w:rPr>
                <w:rFonts w:ascii="Times New Roman" w:hAnsi="Times New Roman"/>
                <w:sz w:val="24"/>
                <w:szCs w:val="24"/>
                <w:lang w:val="kk-KZ"/>
              </w:rPr>
            </w:pPr>
            <w:r w:rsidRPr="00131F6F">
              <w:rPr>
                <w:rFonts w:ascii="Times New Roman" w:hAnsi="Times New Roman"/>
                <w:sz w:val="24"/>
                <w:szCs w:val="24"/>
                <w:lang w:val="kk-KZ"/>
              </w:rPr>
              <w:t>«Арыстан мен</w:t>
            </w:r>
          </w:p>
          <w:p w:rsidR="00416669" w:rsidRPr="00131F6F" w:rsidRDefault="00416669" w:rsidP="00E956C1">
            <w:pPr>
              <w:autoSpaceDE w:val="0"/>
              <w:autoSpaceDN w:val="0"/>
              <w:adjustRightInd w:val="0"/>
              <w:spacing w:after="0" w:line="240" w:lineRule="auto"/>
              <w:rPr>
                <w:rFonts w:ascii="Times New Roman" w:hAnsi="Times New Roman"/>
                <w:sz w:val="24"/>
                <w:szCs w:val="24"/>
                <w:lang w:val="kk-KZ"/>
              </w:rPr>
            </w:pPr>
            <w:r w:rsidRPr="00131F6F">
              <w:rPr>
                <w:rFonts w:ascii="Times New Roman" w:hAnsi="Times New Roman"/>
                <w:sz w:val="24"/>
                <w:szCs w:val="24"/>
                <w:lang w:val="kk-KZ"/>
              </w:rPr>
              <w:t>тышқан»(көлеңке</w:t>
            </w:r>
          </w:p>
          <w:p w:rsidR="00416669" w:rsidRPr="00131F6F" w:rsidRDefault="00416669" w:rsidP="00E956C1">
            <w:pPr>
              <w:spacing w:after="0" w:line="240" w:lineRule="auto"/>
              <w:rPr>
                <w:lang w:val="kk-KZ"/>
              </w:rPr>
            </w:pPr>
            <w:r w:rsidRPr="00131F6F">
              <w:rPr>
                <w:lang w:val="kk-KZ"/>
              </w:rPr>
              <w:t>театры)</w:t>
            </w:r>
          </w:p>
          <w:p w:rsidR="00416669" w:rsidRPr="00BE1DBB" w:rsidRDefault="00416669" w:rsidP="00E956C1">
            <w:pPr>
              <w:spacing w:after="0" w:line="240" w:lineRule="auto"/>
              <w:rPr>
                <w:rFonts w:ascii="Times New Roman" w:hAnsi="Times New Roman"/>
                <w:b/>
                <w:color w:val="000000"/>
                <w:sz w:val="24"/>
                <w:szCs w:val="24"/>
                <w:lang w:val="kk-KZ"/>
              </w:rPr>
            </w:pPr>
            <w:r w:rsidRPr="007B5FE7">
              <w:rPr>
                <w:rFonts w:ascii="Times New Roman" w:hAnsi="Times New Roman"/>
                <w:sz w:val="24"/>
                <w:szCs w:val="24"/>
                <w:lang w:val="kk-KZ"/>
              </w:rPr>
              <w:t>Кейіпкерлердің ерекшеліктерін беру үшін мəнерлілік құралдарын қолдана білу дағдыларын қалыптастыру, ертегінің мазмұнын түсініп, көлеңке театрымен көрсетуге үйрету, кейіпкерлерге мінездеме бере білуге үйрету, шығармашылыққа тəрбиелеу.</w:t>
            </w:r>
          </w:p>
          <w:p w:rsidR="00416669" w:rsidRDefault="00416669" w:rsidP="00AB05C1">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2.Сауат ашу негіздері</w:t>
            </w:r>
          </w:p>
          <w:p w:rsidR="00416669" w:rsidRDefault="00416669" w:rsidP="00AB05C1">
            <w:pPr>
              <w:spacing w:after="0" w:line="240" w:lineRule="auto"/>
              <w:rPr>
                <w:rFonts w:ascii="Times New Roman" w:hAnsi="Times New Roman"/>
                <w:b/>
                <w:sz w:val="24"/>
                <w:szCs w:val="24"/>
                <w:lang w:val="kk-KZ"/>
              </w:rPr>
            </w:pPr>
            <w:r w:rsidRPr="009B2A54">
              <w:rPr>
                <w:rFonts w:ascii="Times New Roman" w:hAnsi="Times New Roman"/>
                <w:b/>
                <w:sz w:val="24"/>
                <w:szCs w:val="24"/>
                <w:lang w:val="kk-KZ"/>
              </w:rPr>
              <w:t>Дыбыстық талдау</w:t>
            </w:r>
          </w:p>
          <w:p w:rsidR="00416669" w:rsidRPr="009B2A54" w:rsidRDefault="00416669" w:rsidP="00AB05C1">
            <w:pPr>
              <w:spacing w:after="0" w:line="240" w:lineRule="auto"/>
              <w:rPr>
                <w:rFonts w:ascii="Times New Roman" w:hAnsi="Times New Roman"/>
                <w:b/>
                <w:color w:val="000000"/>
                <w:sz w:val="24"/>
                <w:szCs w:val="24"/>
                <w:lang w:val="kk-KZ"/>
              </w:rPr>
            </w:pPr>
            <w:r w:rsidRPr="007B5FE7">
              <w:rPr>
                <w:rFonts w:ascii="Times New Roman" w:hAnsi="Times New Roman"/>
                <w:lang w:val="kk-KZ"/>
              </w:rPr>
              <w:t xml:space="preserve">Міндеттері: </w:t>
            </w:r>
            <w:r>
              <w:rPr>
                <w:rFonts w:ascii="Times New Roman" w:hAnsi="Times New Roman"/>
                <w:lang w:val="kk-KZ"/>
              </w:rPr>
              <w:t xml:space="preserve">                                      </w:t>
            </w:r>
            <w:r w:rsidRPr="007B5FE7">
              <w:rPr>
                <w:rFonts w:ascii="Times New Roman" w:hAnsi="Times New Roman"/>
                <w:lang w:val="kk-KZ"/>
              </w:rPr>
              <w:t xml:space="preserve">1. Сөзді буынға бөлу, дыбыстық талдау жасау, сөйлем құрай алу дағдыларын бекіту. 2. Буындарға буын қосып сөз құрап айтуға жаттықтыру арқылы зейін, есте сақтауларын дамыту. </w:t>
            </w:r>
            <w:r>
              <w:rPr>
                <w:rFonts w:ascii="Times New Roman" w:hAnsi="Times New Roman"/>
                <w:lang w:val="kk-KZ"/>
              </w:rPr>
              <w:t xml:space="preserve">              </w:t>
            </w:r>
            <w:r w:rsidRPr="00131F6F">
              <w:rPr>
                <w:rFonts w:ascii="Times New Roman" w:hAnsi="Times New Roman"/>
                <w:lang w:val="kk-KZ"/>
              </w:rPr>
              <w:t>3. Ұйымшыл болуға тəрбиелеу.</w:t>
            </w:r>
          </w:p>
          <w:p w:rsidR="00416669" w:rsidRDefault="00416669" w:rsidP="00AB05C1">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3.Қоршаған ортамен танысу</w:t>
            </w:r>
          </w:p>
          <w:p w:rsidR="00416669" w:rsidRPr="00E956C1" w:rsidRDefault="00416669" w:rsidP="00AB05C1">
            <w:pPr>
              <w:spacing w:after="0" w:line="240" w:lineRule="auto"/>
              <w:rPr>
                <w:rFonts w:ascii="Times New Roman" w:hAnsi="Times New Roman"/>
                <w:b/>
                <w:lang w:val="kk-KZ"/>
              </w:rPr>
            </w:pPr>
            <w:r w:rsidRPr="00E956C1">
              <w:rPr>
                <w:rFonts w:ascii="Times New Roman" w:hAnsi="Times New Roman"/>
                <w:b/>
                <w:lang w:val="kk-KZ"/>
              </w:rPr>
              <w:t>Пайдалы қазбалар дегеніміз не?</w:t>
            </w:r>
          </w:p>
          <w:p w:rsidR="00416669" w:rsidRPr="00E956C1" w:rsidRDefault="00416669" w:rsidP="00AB05C1">
            <w:pPr>
              <w:spacing w:after="0" w:line="240" w:lineRule="auto"/>
              <w:rPr>
                <w:rFonts w:ascii="Times New Roman" w:hAnsi="Times New Roman"/>
                <w:b/>
                <w:color w:val="000000"/>
                <w:sz w:val="24"/>
                <w:szCs w:val="24"/>
                <w:lang w:val="kk-KZ"/>
              </w:rPr>
            </w:pPr>
            <w:r w:rsidRPr="00E956C1">
              <w:rPr>
                <w:rFonts w:ascii="Times New Roman" w:hAnsi="Times New Roman"/>
                <w:lang w:val="kk-KZ"/>
              </w:rPr>
              <w:t xml:space="preserve">Жансыз табиғаттағы заттар туралы түсінік қалыптастыру.  Олардың аттарын атап, бір-бірінен ажырата білу қабілетін дамыту. </w:t>
            </w:r>
            <w:r w:rsidRPr="00131F6F">
              <w:rPr>
                <w:rFonts w:ascii="Times New Roman" w:hAnsi="Times New Roman"/>
                <w:lang w:val="kk-KZ"/>
              </w:rPr>
              <w:t>Қоршаған ортаға жауапкершілікпен қарай білуге тəрбиелеу.</w:t>
            </w:r>
          </w:p>
          <w:p w:rsidR="00416669" w:rsidRDefault="00416669" w:rsidP="00AB05C1">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4.Дене шынықтыру</w:t>
            </w:r>
          </w:p>
          <w:p w:rsidR="00416669" w:rsidRPr="00E956C1" w:rsidRDefault="00416669" w:rsidP="00AB05C1">
            <w:pPr>
              <w:spacing w:after="0" w:line="240" w:lineRule="auto"/>
              <w:rPr>
                <w:rFonts w:ascii="Times New Roman" w:hAnsi="Times New Roman"/>
                <w:b/>
                <w:i/>
                <w:lang w:val="kk-KZ"/>
              </w:rPr>
            </w:pPr>
            <w:r w:rsidRPr="00E956C1">
              <w:rPr>
                <w:rFonts w:ascii="Times New Roman" w:hAnsi="Times New Roman"/>
                <w:b/>
                <w:i/>
                <w:lang w:val="kk-KZ"/>
              </w:rPr>
              <w:t>Мұздағы ойын</w:t>
            </w:r>
          </w:p>
          <w:p w:rsidR="00416669" w:rsidRPr="004262FB" w:rsidRDefault="00416669" w:rsidP="002842F5">
            <w:pPr>
              <w:pStyle w:val="TableParagraph"/>
              <w:ind w:right="457"/>
            </w:pPr>
            <w:r w:rsidRPr="004262FB">
              <w:t>Түрлі қимыл әрекеттерді орындағанда тізбектегі өз әрекетін өзге ойыншыларының қимылдарымен үйлестіре білуін қалыптастыру.Жағдайдың өзгеруіне қарай бағытты өзгерте алуды жалғастыру.</w:t>
            </w:r>
          </w:p>
          <w:p w:rsidR="00416669" w:rsidRPr="004262FB" w:rsidRDefault="00416669" w:rsidP="002842F5">
            <w:pPr>
              <w:pStyle w:val="TableParagraph"/>
              <w:ind w:right="132"/>
            </w:pPr>
            <w:r w:rsidRPr="004262FB">
              <w:t xml:space="preserve"> Көзмөлшерін, заттарды имек ағашпен алып жүргенде зейінін шоғырландырып, тұрақтандыруын, шайбаны соғу дағдыларын дамыту.Кеңістікті бағдарлай білу, төзімділігін, реакция шапшаңдығын дамыту. Балаларды алған білім біліктерін алдыңғы өмірде қолдану мен салауатты өмір салтына баулу.</w:t>
            </w:r>
          </w:p>
          <w:p w:rsidR="00416669" w:rsidRPr="002842F5" w:rsidRDefault="00416669" w:rsidP="002842F5">
            <w:pPr>
              <w:spacing w:after="0" w:line="240" w:lineRule="auto"/>
              <w:rPr>
                <w:rFonts w:ascii="Times New Roman" w:hAnsi="Times New Roman"/>
                <w:b/>
                <w:color w:val="000000"/>
                <w:sz w:val="24"/>
                <w:szCs w:val="24"/>
                <w:lang w:val="kk-KZ"/>
              </w:rPr>
            </w:pPr>
            <w:r w:rsidRPr="002842F5">
              <w:rPr>
                <w:rFonts w:ascii="Times New Roman" w:hAnsi="Times New Roman"/>
                <w:lang w:val="kk-KZ"/>
              </w:rPr>
              <w:t>б) Кеңістікті, ресурстарды бөлісіп пайдалануда өзінің де, өзгенің де көзқарасы мен қажеттіліктерін түсіне білу, құрметтеуге тәрбиелеу</w:t>
            </w:r>
          </w:p>
        </w:tc>
      </w:tr>
      <w:tr w:rsidR="00416669" w:rsidRPr="00637E45" w:rsidTr="00AB05C1">
        <w:tc>
          <w:tcPr>
            <w:tcW w:w="79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50" w:type="pct"/>
          </w:tcPr>
          <w:p w:rsidR="00416669" w:rsidRPr="00E633C1" w:rsidRDefault="00416669" w:rsidP="00AB05C1">
            <w:pPr>
              <w:spacing w:after="0" w:line="240" w:lineRule="auto"/>
              <w:rPr>
                <w:rFonts w:ascii="Times New Roman" w:hAnsi="Times New Roman"/>
                <w:bCs/>
                <w:color w:val="FF0000"/>
                <w:sz w:val="24"/>
                <w:szCs w:val="24"/>
                <w:lang w:val="kk-KZ" w:eastAsia="ru-RU"/>
              </w:rPr>
            </w:pPr>
            <w:r w:rsidRPr="00E633C1">
              <w:rPr>
                <w:rFonts w:ascii="Times New Roman" w:hAnsi="Times New Roman"/>
                <w:b/>
                <w:bCs/>
                <w:color w:val="FF0000"/>
                <w:sz w:val="24"/>
                <w:szCs w:val="24"/>
                <w:lang w:val="kk-KZ" w:eastAsia="ru-RU"/>
              </w:rPr>
              <w:t>«Сол жақта – оң жақта»</w:t>
            </w:r>
            <w:r w:rsidRPr="00E633C1">
              <w:rPr>
                <w:rFonts w:ascii="Times New Roman" w:hAnsi="Times New Roman"/>
                <w:bCs/>
                <w:color w:val="FF0000"/>
                <w:sz w:val="24"/>
                <w:szCs w:val="24"/>
                <w:lang w:val="kk-KZ" w:eastAsia="ru-RU"/>
              </w:rPr>
              <w:t xml:space="preserve"> </w:t>
            </w:r>
          </w:p>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Cs/>
                <w:color w:val="FF0000"/>
                <w:sz w:val="24"/>
                <w:szCs w:val="24"/>
                <w:lang w:val="kk-KZ" w:eastAsia="ru-RU"/>
              </w:rPr>
              <w:t xml:space="preserve">Мақсаты: Қағаз парағының оң жағын және  </w:t>
            </w:r>
            <w:r w:rsidRPr="00E633C1">
              <w:rPr>
                <w:rFonts w:ascii="Times New Roman" w:hAnsi="Times New Roman"/>
                <w:color w:val="FF0000"/>
                <w:sz w:val="24"/>
                <w:szCs w:val="24"/>
                <w:lang w:val="kk-KZ" w:eastAsia="ru-RU"/>
              </w:rPr>
              <w:t>сол жағын ажырата білу және  кеңістікті бағдарлай білуін  (оң жақта-сол жақта), жетілдіру, есте сақтау қабілеттерін арттыру.</w:t>
            </w:r>
          </w:p>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p>
        </w:tc>
        <w:tc>
          <w:tcPr>
            <w:tcW w:w="812" w:type="pct"/>
          </w:tcPr>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Танымдық-қимылды ойын:</w:t>
            </w:r>
          </w:p>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«Аңдар жүрісі»</w:t>
            </w:r>
          </w:p>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b/>
                <w:color w:val="FF0000"/>
                <w:sz w:val="24"/>
                <w:szCs w:val="24"/>
                <w:lang w:val="kk-KZ"/>
              </w:rPr>
              <w:t xml:space="preserve">Мақсаты: </w:t>
            </w:r>
            <w:r w:rsidRPr="00E633C1">
              <w:rPr>
                <w:rFonts w:ascii="Times New Roman" w:hAnsi="Times New Roman"/>
                <w:color w:val="FF0000"/>
                <w:sz w:val="24"/>
                <w:szCs w:val="24"/>
                <w:lang w:val="kk-KZ"/>
              </w:rPr>
              <w:t>Балалар аңдардың жүрісін салып, санай алады.</w:t>
            </w:r>
          </w:p>
          <w:p w:rsidR="00416669" w:rsidRPr="00295684" w:rsidRDefault="00416669" w:rsidP="00AB05C1">
            <w:pPr>
              <w:spacing w:after="0" w:line="240" w:lineRule="auto"/>
              <w:rPr>
                <w:rFonts w:ascii="Times New Roman" w:hAnsi="Times New Roman"/>
                <w:b/>
                <w:color w:val="000000"/>
                <w:sz w:val="24"/>
                <w:szCs w:val="24"/>
                <w:lang w:val="kk-KZ"/>
              </w:rPr>
            </w:pPr>
          </w:p>
        </w:tc>
        <w:tc>
          <w:tcPr>
            <w:tcW w:w="837" w:type="pct"/>
          </w:tcPr>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 xml:space="preserve">Суреттік боямалар </w:t>
            </w:r>
          </w:p>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«Кім, қайда өмір сүреді»</w:t>
            </w:r>
          </w:p>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Мақсаты: Балалар суретті таза бояп, туған жеріндегі жан-жануарлардың мекендерімен таныса алады.</w:t>
            </w:r>
          </w:p>
          <w:p w:rsidR="00416669" w:rsidRPr="00295684" w:rsidRDefault="00416669" w:rsidP="00AB05C1">
            <w:pPr>
              <w:spacing w:after="0" w:line="240" w:lineRule="auto"/>
              <w:rPr>
                <w:rFonts w:ascii="Times New Roman" w:hAnsi="Times New Roman"/>
                <w:b/>
                <w:sz w:val="24"/>
                <w:szCs w:val="24"/>
                <w:lang w:val="kk-KZ"/>
              </w:rPr>
            </w:pPr>
          </w:p>
        </w:tc>
        <w:tc>
          <w:tcPr>
            <w:tcW w:w="869" w:type="pct"/>
          </w:tcPr>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 xml:space="preserve"> «Қолғап»</w:t>
            </w:r>
          </w:p>
          <w:p w:rsidR="00416669" w:rsidRPr="00E633C1" w:rsidRDefault="00416669" w:rsidP="00AB05C1">
            <w:pPr>
              <w:autoSpaceDE w:val="0"/>
              <w:autoSpaceDN w:val="0"/>
              <w:adjustRightInd w:val="0"/>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Мақсаты:</w:t>
            </w:r>
            <w:r w:rsidRPr="00E633C1">
              <w:rPr>
                <w:rFonts w:ascii="Times New Roman" w:hAnsi="Times New Roman"/>
                <w:b/>
                <w:color w:val="FF0000"/>
                <w:sz w:val="24"/>
                <w:szCs w:val="24"/>
                <w:lang w:val="kk-KZ"/>
              </w:rPr>
              <w:t xml:space="preserve"> </w:t>
            </w:r>
            <w:r w:rsidRPr="00E633C1">
              <w:rPr>
                <w:rFonts w:ascii="Times New Roman" w:hAnsi="Times New Roman"/>
                <w:color w:val="FF0000"/>
                <w:sz w:val="24"/>
                <w:szCs w:val="24"/>
                <w:lang w:val="kk-KZ"/>
              </w:rPr>
              <w:t xml:space="preserve">Қазақ халқының ұлттық киімдері мен заттары </w:t>
            </w:r>
          </w:p>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туралы білімдерін кеңейту. Ою-өрнекті қолдана отырып қолғапты сәндеуге үйрету.</w:t>
            </w:r>
          </w:p>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Эстетикалық талғамдарын дамыту, тиянақтылық пен ұқыптылыққа тәрбиелеу.</w:t>
            </w:r>
          </w:p>
          <w:p w:rsidR="00416669" w:rsidRPr="00295684" w:rsidRDefault="00416669" w:rsidP="00AB05C1">
            <w:pPr>
              <w:spacing w:after="0" w:line="240" w:lineRule="auto"/>
              <w:rPr>
                <w:rFonts w:ascii="Times New Roman" w:hAnsi="Times New Roman"/>
                <w:color w:val="000000"/>
                <w:sz w:val="24"/>
                <w:szCs w:val="24"/>
                <w:lang w:val="kk-KZ"/>
              </w:rPr>
            </w:pPr>
          </w:p>
        </w:tc>
        <w:tc>
          <w:tcPr>
            <w:tcW w:w="835" w:type="pct"/>
          </w:tcPr>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«Аққала соққан бала»</w:t>
            </w:r>
          </w:p>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Мақсаты: Балаларға қыс мезгілінде аққала соғып ойнайтындығын түсіндіру. Аққаланы мүсіндеуге үйрету.</w:t>
            </w:r>
          </w:p>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Ермексазбен жұмыс жасау дағдыларын қалптастыру. Саусақ моторикасын дамыту.</w:t>
            </w:r>
          </w:p>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p>
        </w:tc>
      </w:tr>
      <w:tr w:rsidR="00416669" w:rsidRPr="00295684" w:rsidTr="00AB05C1">
        <w:tc>
          <w:tcPr>
            <w:tcW w:w="79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Балалармен жеке жұмыс</w:t>
            </w:r>
          </w:p>
        </w:tc>
        <w:tc>
          <w:tcPr>
            <w:tcW w:w="850" w:type="pct"/>
          </w:tcPr>
          <w:p w:rsidR="00416669" w:rsidRPr="00295684" w:rsidRDefault="00416669" w:rsidP="00AB05C1">
            <w:pPr>
              <w:spacing w:after="0" w:line="240" w:lineRule="auto"/>
              <w:ind w:right="-108"/>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Мақал-мәтел.</w:t>
            </w:r>
          </w:p>
          <w:p w:rsidR="00416669" w:rsidRPr="00295684" w:rsidRDefault="00416669" w:rsidP="00AB05C1">
            <w:pPr>
              <w:spacing w:after="0" w:line="240" w:lineRule="auto"/>
              <w:ind w:right="-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Отан елдің анасы,</w:t>
            </w:r>
          </w:p>
          <w:p w:rsidR="00416669" w:rsidRPr="00295684" w:rsidRDefault="00416669" w:rsidP="00AB05C1">
            <w:pPr>
              <w:spacing w:after="0" w:line="240" w:lineRule="auto"/>
              <w:ind w:right="-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Ел ердің анасы.</w:t>
            </w:r>
          </w:p>
          <w:p w:rsidR="00416669" w:rsidRPr="00295684" w:rsidRDefault="00416669" w:rsidP="00AB05C1">
            <w:pPr>
              <w:spacing w:after="0" w:line="240" w:lineRule="auto"/>
              <w:ind w:right="-108"/>
              <w:rPr>
                <w:rFonts w:ascii="Times New Roman" w:hAnsi="Times New Roman"/>
                <w:color w:val="000000"/>
                <w:sz w:val="24"/>
                <w:szCs w:val="24"/>
                <w:lang w:val="kk-KZ" w:eastAsia="ru-RU"/>
              </w:rPr>
            </w:pPr>
            <w:r w:rsidRPr="00295684">
              <w:rPr>
                <w:rFonts w:ascii="Times New Roman" w:hAnsi="Times New Roman"/>
                <w:b/>
                <w:color w:val="000000"/>
                <w:sz w:val="24"/>
                <w:szCs w:val="24"/>
                <w:lang w:val="kk-KZ" w:eastAsia="ru-RU"/>
              </w:rPr>
              <w:t>«Қуыршақпен  танысайық»</w:t>
            </w:r>
            <w:r w:rsidRPr="00295684">
              <w:rPr>
                <w:rFonts w:ascii="Times New Roman" w:hAnsi="Times New Roman"/>
                <w:color w:val="000000"/>
                <w:sz w:val="24"/>
                <w:szCs w:val="24"/>
                <w:lang w:val="kk-KZ" w:eastAsia="ru-RU"/>
              </w:rPr>
              <w:t xml:space="preserve"> Дидактикалық ойын </w:t>
            </w:r>
          </w:p>
          <w:p w:rsidR="00416669" w:rsidRPr="00295684" w:rsidRDefault="00416669" w:rsidP="00AB05C1">
            <w:pPr>
              <w:spacing w:after="0" w:line="240" w:lineRule="auto"/>
              <w:ind w:right="-108"/>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Мақсаты:</w:t>
            </w:r>
          </w:p>
          <w:p w:rsidR="00416669" w:rsidRPr="00295684" w:rsidRDefault="00416669" w:rsidP="00AB05C1">
            <w:pPr>
              <w:spacing w:after="0" w:line="240" w:lineRule="auto"/>
              <w:ind w:left="-108" w:right="-108" w:firstLine="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балаларды дене бөліктерін көрсетіп атай білуге үйрету</w:t>
            </w:r>
          </w:p>
          <w:p w:rsidR="00416669" w:rsidRPr="00295684" w:rsidRDefault="00416669" w:rsidP="00AB05C1">
            <w:pPr>
              <w:spacing w:after="0" w:line="240" w:lineRule="auto"/>
              <w:ind w:left="-108" w:right="-108" w:firstLine="108"/>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Ертегі оқу. Суретпен жұмыс</w:t>
            </w:r>
          </w:p>
        </w:tc>
        <w:tc>
          <w:tcPr>
            <w:tcW w:w="812" w:type="pct"/>
          </w:tcPr>
          <w:p w:rsidR="00416669" w:rsidRPr="00295684" w:rsidRDefault="00416669" w:rsidP="00AB05C1">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 xml:space="preserve"> «Түстес сақинаны тап» дидактикалық ойын:</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қызыл,   сары, жасыл, көкке боялған біртекті заттарды табуға үйретуді жалғастыру.</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Суретке қарап отырып әңгіме құрастыру.                         </w:t>
            </w:r>
          </w:p>
        </w:tc>
        <w:tc>
          <w:tcPr>
            <w:tcW w:w="837" w:type="pct"/>
          </w:tcPr>
          <w:p w:rsidR="00416669" w:rsidRPr="00295684" w:rsidRDefault="00416669" w:rsidP="00AB05C1">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Жаңылтпаш жаттау.</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Доп теп, дөптеп.</w:t>
            </w:r>
          </w:p>
          <w:p w:rsidR="00416669" w:rsidRPr="00295684" w:rsidRDefault="00416669" w:rsidP="00AB05C1">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«Түстес ыдысқа сал»  дидактикалық ойын:</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түрлі-түсті тастарды теріп алып, түстес ыдысқа салу арқылы саусақ  қимылын жетілдіру, бір-бірімен байланысты тура және кері әрекеттерді орындауға үйрету.</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Сиқырлы қарындаштар. Түрлі түсті қарындаштармен сурет бояту, түстердің атауын атау.</w:t>
            </w:r>
          </w:p>
          <w:p w:rsidR="00416669" w:rsidRPr="00295684" w:rsidRDefault="00416669" w:rsidP="00AB05C1">
            <w:pPr>
              <w:spacing w:after="0" w:line="240" w:lineRule="auto"/>
              <w:rPr>
                <w:rFonts w:ascii="Times New Roman" w:hAnsi="Times New Roman"/>
                <w:color w:val="000000"/>
                <w:sz w:val="24"/>
                <w:szCs w:val="24"/>
                <w:lang w:eastAsia="ru-RU"/>
              </w:rPr>
            </w:pPr>
          </w:p>
        </w:tc>
        <w:tc>
          <w:tcPr>
            <w:tcW w:w="869" w:type="pct"/>
          </w:tcPr>
          <w:p w:rsidR="00416669" w:rsidRPr="00295684" w:rsidRDefault="00416669" w:rsidP="00AB05C1">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Мақал- мәтел.</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Отан отбасынан басталады.</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«Мені қайтала»</w:t>
            </w:r>
            <w:r w:rsidRPr="00295684">
              <w:rPr>
                <w:rFonts w:ascii="Times New Roman" w:hAnsi="Times New Roman"/>
                <w:color w:val="000000"/>
                <w:sz w:val="24"/>
                <w:szCs w:val="24"/>
                <w:lang w:eastAsia="ru-RU"/>
              </w:rPr>
              <w:t xml:space="preserve"> дидактикалық ойын                 </w:t>
            </w:r>
          </w:p>
          <w:p w:rsidR="00416669" w:rsidRPr="00295684" w:rsidRDefault="00416669" w:rsidP="00AB05C1">
            <w:pPr>
              <w:spacing w:after="0" w:line="240" w:lineRule="auto"/>
              <w:ind w:left="-108" w:right="-108" w:firstLine="108"/>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Мақсаты:</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 xml:space="preserve">ересектердің    сөзін қайталай отырып, сөздік қорын молайту, тілін жаттықтыру.                  </w:t>
            </w: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Қылқаламмен жұмыс. Қылқаламды ұстап суретті бояуға үйрету</w:t>
            </w:r>
          </w:p>
        </w:tc>
        <w:tc>
          <w:tcPr>
            <w:tcW w:w="835" w:type="pct"/>
          </w:tcPr>
          <w:p w:rsidR="00416669" w:rsidRPr="00295684" w:rsidRDefault="00416669" w:rsidP="00AB05C1">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Мақал- мәтел.</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Күш- білімде, білім- кітапта.</w:t>
            </w:r>
          </w:p>
          <w:p w:rsidR="00416669" w:rsidRPr="00295684" w:rsidRDefault="00416669" w:rsidP="00AB05C1">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 xml:space="preserve">Моншақты тіземіз» дидактикалық ойын. </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 xml:space="preserve">Алақанына сиятын көлемдегі сақиналарды көлденеңінен жіпке тізу арқылы қол қимылын, саусақ бұлшық етін дамыту.                                             </w:t>
            </w: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w:t>
            </w:r>
            <w:r w:rsidRPr="00295684">
              <w:rPr>
                <w:rFonts w:ascii="Times New Roman" w:hAnsi="Times New Roman"/>
                <w:color w:val="000000"/>
                <w:sz w:val="24"/>
                <w:szCs w:val="24"/>
                <w:lang w:val="kk-KZ" w:eastAsia="ru-RU"/>
              </w:rPr>
              <w:t xml:space="preserve"> </w:t>
            </w:r>
            <w:r w:rsidRPr="00295684">
              <w:rPr>
                <w:rFonts w:ascii="Times New Roman" w:hAnsi="Times New Roman"/>
                <w:color w:val="000000"/>
                <w:sz w:val="24"/>
                <w:szCs w:val="24"/>
                <w:lang w:eastAsia="ru-RU"/>
              </w:rPr>
              <w:t xml:space="preserve">Үш бөліктен тұратын суреттерді құрастыру.                   </w:t>
            </w:r>
          </w:p>
        </w:tc>
      </w:tr>
      <w:tr w:rsidR="00416669" w:rsidRPr="00637E45" w:rsidTr="00AB05C1">
        <w:tc>
          <w:tcPr>
            <w:tcW w:w="79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Серуенге дайындық</w:t>
            </w:r>
          </w:p>
        </w:tc>
        <w:tc>
          <w:tcPr>
            <w:tcW w:w="850" w:type="pct"/>
          </w:tcPr>
          <w:p w:rsidR="00416669" w:rsidRPr="00295684" w:rsidRDefault="00416669" w:rsidP="00AB05C1">
            <w:pPr>
              <w:spacing w:after="0" w:line="240" w:lineRule="auto"/>
              <w:rPr>
                <w:rFonts w:ascii="Times New Roman" w:hAnsi="Times New Roman"/>
                <w:color w:val="000000"/>
                <w:sz w:val="24"/>
                <w:szCs w:val="24"/>
                <w:lang w:val="kk-KZ"/>
              </w:rPr>
            </w:pPr>
            <w:r w:rsidRPr="00295684">
              <w:rPr>
                <w:rFonts w:ascii="Times New Roman" w:hAnsi="Times New Roman"/>
                <w:bCs/>
                <w:color w:val="000000"/>
                <w:sz w:val="24"/>
                <w:szCs w:val="24"/>
                <w:lang w:val="kk-KZ" w:eastAsia="ru-RU"/>
              </w:rPr>
              <w:t>Балалардың киіну реттілігін бақылау.</w:t>
            </w:r>
          </w:p>
        </w:tc>
        <w:tc>
          <w:tcPr>
            <w:tcW w:w="812" w:type="pct"/>
          </w:tcPr>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c>
          <w:tcPr>
            <w:tcW w:w="837" w:type="pct"/>
          </w:tcPr>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Балалармен жеке әңгімелесу.</w:t>
            </w:r>
          </w:p>
        </w:tc>
        <w:tc>
          <w:tcPr>
            <w:tcW w:w="869" w:type="pct"/>
          </w:tcPr>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c>
          <w:tcPr>
            <w:tcW w:w="835" w:type="pct"/>
          </w:tcPr>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r>
      <w:tr w:rsidR="00416669" w:rsidRPr="00637E45" w:rsidTr="00AB05C1">
        <w:tc>
          <w:tcPr>
            <w:tcW w:w="79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үйге қайтуы</w:t>
            </w:r>
          </w:p>
        </w:tc>
        <w:tc>
          <w:tcPr>
            <w:tcW w:w="850" w:type="pct"/>
          </w:tcPr>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 xml:space="preserve">Ата-аналарға кеңес: </w:t>
            </w:r>
          </w:p>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«Балаңызды сөйлеуге үйрету үшін  үй жағдайында не істей аласыз?».</w:t>
            </w:r>
          </w:p>
        </w:tc>
        <w:tc>
          <w:tcPr>
            <w:tcW w:w="812" w:type="pct"/>
          </w:tcPr>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Психологтың  кеңесі: «Балаңыз балабақшаға келгісі келмей жыласа не істер едіңіз»</w:t>
            </w:r>
          </w:p>
        </w:tc>
        <w:tc>
          <w:tcPr>
            <w:tcW w:w="837" w:type="pct"/>
          </w:tcPr>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Ата-анаға:</w:t>
            </w:r>
          </w:p>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«Балаңызды киіндірген кезде киімдердің түстерін айтып отырасыз ба?</w:t>
            </w:r>
          </w:p>
        </w:tc>
        <w:tc>
          <w:tcPr>
            <w:tcW w:w="869" w:type="pct"/>
          </w:tcPr>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Кеңес:</w:t>
            </w:r>
          </w:p>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 xml:space="preserve"> «Үйде балаңыздың өзіне-өзі қызмет көрсетуіне қандай жағдай жасайсыз?».</w:t>
            </w:r>
          </w:p>
        </w:tc>
        <w:tc>
          <w:tcPr>
            <w:tcW w:w="835" w:type="pct"/>
          </w:tcPr>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Ата-анаға:</w:t>
            </w:r>
          </w:p>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«Демалыс күндері балаңызбен ойнайсыз ба?</w:t>
            </w:r>
          </w:p>
        </w:tc>
      </w:tr>
    </w:tbl>
    <w:p w:rsidR="00416669" w:rsidRPr="007B3D80" w:rsidRDefault="00416669" w:rsidP="00BE1DBB">
      <w:pPr>
        <w:rPr>
          <w:rFonts w:ascii="Times New Roman" w:hAnsi="Times New Roman"/>
          <w:sz w:val="24"/>
          <w:szCs w:val="24"/>
          <w:lang w:val="kk-KZ"/>
        </w:rPr>
      </w:pPr>
    </w:p>
    <w:p w:rsidR="00416669" w:rsidRDefault="00416669" w:rsidP="00BE1DBB">
      <w:pPr>
        <w:rPr>
          <w:rFonts w:ascii="Times New Roman" w:hAnsi="Times New Roman"/>
          <w:sz w:val="24"/>
          <w:szCs w:val="24"/>
          <w:lang w:val="kk-KZ"/>
        </w:rPr>
      </w:pPr>
    </w:p>
    <w:p w:rsidR="00416669" w:rsidRDefault="00416669" w:rsidP="00BE1DBB">
      <w:pPr>
        <w:rPr>
          <w:rFonts w:ascii="Times New Roman" w:hAnsi="Times New Roman"/>
          <w:sz w:val="24"/>
          <w:szCs w:val="24"/>
          <w:lang w:val="kk-KZ"/>
        </w:rPr>
      </w:pPr>
    </w:p>
    <w:p w:rsidR="00416669" w:rsidRDefault="00416669" w:rsidP="009A6E11">
      <w:pPr>
        <w:spacing w:after="0" w:line="240" w:lineRule="auto"/>
        <w:jc w:val="center"/>
        <w:rPr>
          <w:rFonts w:ascii="Times New Roman" w:hAnsi="Times New Roman"/>
          <w:sz w:val="24"/>
          <w:szCs w:val="24"/>
          <w:lang w:val="kk-KZ"/>
        </w:rPr>
      </w:pPr>
    </w:p>
    <w:p w:rsidR="00416669" w:rsidRDefault="00416669" w:rsidP="009A6E11">
      <w:pPr>
        <w:spacing w:after="0" w:line="240" w:lineRule="auto"/>
        <w:jc w:val="center"/>
        <w:rPr>
          <w:rFonts w:ascii="Times New Roman" w:hAnsi="Times New Roman"/>
          <w:sz w:val="24"/>
          <w:szCs w:val="24"/>
          <w:lang w:val="kk-KZ"/>
        </w:rPr>
      </w:pPr>
    </w:p>
    <w:p w:rsidR="00416669" w:rsidRDefault="00416669" w:rsidP="009A6E11">
      <w:pPr>
        <w:spacing w:after="0" w:line="240" w:lineRule="auto"/>
        <w:jc w:val="center"/>
        <w:rPr>
          <w:rFonts w:ascii="Times New Roman" w:hAnsi="Times New Roman"/>
          <w:sz w:val="24"/>
          <w:szCs w:val="24"/>
          <w:lang w:val="kk-KZ"/>
        </w:rPr>
      </w:pPr>
    </w:p>
    <w:p w:rsidR="00416669" w:rsidRDefault="00416669" w:rsidP="009A6E11">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BE1DBB">
      <w:pPr>
        <w:spacing w:after="0" w:line="240" w:lineRule="auto"/>
        <w:jc w:val="center"/>
        <w:rPr>
          <w:rFonts w:ascii="Times New Roman" w:hAnsi="Times New Roman"/>
          <w:b/>
          <w:bCs/>
          <w:sz w:val="24"/>
          <w:szCs w:val="24"/>
          <w:lang w:val="kk-KZ"/>
        </w:rPr>
      </w:pPr>
    </w:p>
    <w:p w:rsidR="00416669" w:rsidRDefault="00416669" w:rsidP="00BE1DBB">
      <w:pPr>
        <w:spacing w:after="0" w:line="240" w:lineRule="auto"/>
        <w:jc w:val="center"/>
        <w:rPr>
          <w:rFonts w:ascii="Times New Roman" w:hAnsi="Times New Roman"/>
          <w:b/>
          <w:bCs/>
          <w:sz w:val="24"/>
          <w:szCs w:val="24"/>
          <w:lang w:val="kk-KZ"/>
        </w:rPr>
      </w:pPr>
    </w:p>
    <w:p w:rsidR="00416669" w:rsidRDefault="00416669" w:rsidP="00BE1DBB">
      <w:pPr>
        <w:spacing w:after="0" w:line="240" w:lineRule="auto"/>
        <w:jc w:val="center"/>
        <w:rPr>
          <w:rFonts w:ascii="Times New Roman" w:hAnsi="Times New Roman"/>
          <w:b/>
          <w:bCs/>
          <w:sz w:val="24"/>
          <w:szCs w:val="24"/>
          <w:lang w:val="kk-KZ"/>
        </w:rPr>
      </w:pPr>
    </w:p>
    <w:p w:rsidR="00416669" w:rsidRDefault="00416669" w:rsidP="00BE1DBB">
      <w:pPr>
        <w:spacing w:after="0" w:line="240" w:lineRule="auto"/>
        <w:jc w:val="center"/>
        <w:rPr>
          <w:rFonts w:ascii="Times New Roman" w:hAnsi="Times New Roman"/>
          <w:b/>
          <w:bCs/>
          <w:sz w:val="24"/>
          <w:szCs w:val="24"/>
          <w:lang w:val="kk-KZ"/>
        </w:rPr>
      </w:pPr>
    </w:p>
    <w:p w:rsidR="00416669" w:rsidRDefault="00416669" w:rsidP="00BE1DBB">
      <w:pPr>
        <w:spacing w:after="0" w:line="240" w:lineRule="auto"/>
        <w:jc w:val="center"/>
        <w:rPr>
          <w:rFonts w:ascii="Times New Roman" w:hAnsi="Times New Roman"/>
          <w:b/>
          <w:bCs/>
          <w:sz w:val="24"/>
          <w:szCs w:val="24"/>
          <w:lang w:val="kk-KZ"/>
        </w:rPr>
      </w:pPr>
    </w:p>
    <w:p w:rsidR="00416669" w:rsidRDefault="00416669" w:rsidP="00BE1DBB">
      <w:pPr>
        <w:spacing w:after="0" w:line="240" w:lineRule="auto"/>
        <w:jc w:val="center"/>
        <w:rPr>
          <w:rFonts w:ascii="Times New Roman" w:hAnsi="Times New Roman"/>
          <w:b/>
          <w:bCs/>
          <w:sz w:val="24"/>
          <w:szCs w:val="24"/>
          <w:lang w:val="kk-KZ"/>
        </w:rPr>
      </w:pPr>
    </w:p>
    <w:p w:rsidR="00416669" w:rsidRDefault="00416669" w:rsidP="00BE1DBB">
      <w:pPr>
        <w:spacing w:after="0" w:line="240" w:lineRule="auto"/>
        <w:jc w:val="center"/>
        <w:rPr>
          <w:rFonts w:ascii="Times New Roman" w:hAnsi="Times New Roman"/>
          <w:b/>
          <w:bCs/>
          <w:sz w:val="24"/>
          <w:szCs w:val="24"/>
          <w:lang w:val="kk-KZ"/>
        </w:rPr>
      </w:pPr>
    </w:p>
    <w:p w:rsidR="00416669" w:rsidRDefault="00416669" w:rsidP="00BE1DBB">
      <w:pPr>
        <w:spacing w:after="0" w:line="240" w:lineRule="auto"/>
        <w:jc w:val="center"/>
        <w:rPr>
          <w:rFonts w:ascii="Times New Roman" w:hAnsi="Times New Roman"/>
          <w:b/>
          <w:bCs/>
          <w:sz w:val="24"/>
          <w:szCs w:val="24"/>
          <w:lang w:val="kk-KZ"/>
        </w:rPr>
      </w:pPr>
    </w:p>
    <w:p w:rsidR="00416669" w:rsidRDefault="00416669" w:rsidP="00BE1DBB">
      <w:pPr>
        <w:spacing w:after="0" w:line="240" w:lineRule="auto"/>
        <w:jc w:val="center"/>
        <w:rPr>
          <w:rFonts w:ascii="Times New Roman" w:hAnsi="Times New Roman"/>
          <w:b/>
          <w:bCs/>
          <w:sz w:val="24"/>
          <w:szCs w:val="24"/>
          <w:lang w:val="kk-KZ"/>
        </w:rPr>
      </w:pPr>
    </w:p>
    <w:p w:rsidR="00416669" w:rsidRDefault="00416669" w:rsidP="00BE1DBB">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Циклограмма</w:t>
      </w:r>
    </w:p>
    <w:p w:rsidR="00416669" w:rsidRDefault="00416669" w:rsidP="00BE1DBB">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( 13 – 17 наурыз,2023жыл)</w:t>
      </w:r>
    </w:p>
    <w:p w:rsidR="00416669" w:rsidRPr="001D12B6" w:rsidRDefault="00416669" w:rsidP="00BE1DBB">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Мектепалды даярлық сыныбы</w:t>
      </w:r>
    </w:p>
    <w:p w:rsidR="00416669" w:rsidRPr="00E633C1" w:rsidRDefault="00416669" w:rsidP="00BE1DBB">
      <w:pPr>
        <w:rPr>
          <w:rFonts w:ascii="Times New Roman" w:hAnsi="Times New Roman"/>
          <w:b/>
          <w:sz w:val="24"/>
          <w:szCs w:val="24"/>
          <w:lang w:val="kk-KZ"/>
        </w:rPr>
      </w:pPr>
      <w:r w:rsidRPr="006C1BB3">
        <w:rPr>
          <w:rFonts w:ascii="Times New Roman" w:hAnsi="Times New Roman"/>
          <w:b/>
          <w:sz w:val="24"/>
          <w:szCs w:val="24"/>
          <w:lang w:val="kk-KZ"/>
        </w:rPr>
        <w:t>Тексерілді:</w:t>
      </w:r>
    </w:p>
    <w:tbl>
      <w:tblPr>
        <w:tblW w:w="53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37"/>
        <w:gridCol w:w="2493"/>
        <w:gridCol w:w="2399"/>
        <w:gridCol w:w="2569"/>
        <w:gridCol w:w="2531"/>
        <w:gridCol w:w="2449"/>
      </w:tblGrid>
      <w:tr w:rsidR="00416669" w:rsidRPr="00165B44" w:rsidTr="00AB05C1">
        <w:tc>
          <w:tcPr>
            <w:tcW w:w="797" w:type="pct"/>
          </w:tcPr>
          <w:p w:rsidR="00416669" w:rsidRPr="00295684" w:rsidRDefault="00416669" w:rsidP="00AB05C1">
            <w:pPr>
              <w:autoSpaceDE w:val="0"/>
              <w:autoSpaceDN w:val="0"/>
              <w:adjustRightInd w:val="0"/>
              <w:spacing w:after="0" w:line="240" w:lineRule="auto"/>
              <w:rPr>
                <w:rFonts w:ascii="Times New Roman" w:hAnsi="Times New Roman"/>
                <w:b/>
                <w:bCs/>
                <w:sz w:val="24"/>
                <w:szCs w:val="24"/>
                <w:lang w:val="kk-KZ"/>
              </w:rPr>
            </w:pPr>
            <w:r w:rsidRPr="00295684">
              <w:rPr>
                <w:rFonts w:ascii="Times New Roman" w:hAnsi="Times New Roman"/>
                <w:b/>
                <w:bCs/>
                <w:color w:val="000000"/>
                <w:sz w:val="24"/>
                <w:szCs w:val="24"/>
                <w:lang w:val="kk-KZ"/>
              </w:rPr>
              <w:t>Күн тәртібінің үлгісі</w:t>
            </w:r>
          </w:p>
        </w:tc>
        <w:tc>
          <w:tcPr>
            <w:tcW w:w="850" w:type="pct"/>
          </w:tcPr>
          <w:p w:rsidR="00416669" w:rsidRDefault="00416669" w:rsidP="00AB05C1">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Дүйсенбі</w:t>
            </w:r>
          </w:p>
          <w:p w:rsidR="00416669" w:rsidRPr="00295684" w:rsidRDefault="00416669" w:rsidP="00AB05C1">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13.03..2023</w:t>
            </w:r>
          </w:p>
        </w:tc>
        <w:tc>
          <w:tcPr>
            <w:tcW w:w="812" w:type="pct"/>
          </w:tcPr>
          <w:p w:rsidR="00416669" w:rsidRDefault="00416669" w:rsidP="00AB05C1">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Сейсенбі</w:t>
            </w:r>
          </w:p>
          <w:p w:rsidR="00416669" w:rsidRPr="00295684" w:rsidRDefault="00416669" w:rsidP="00AB05C1">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14.03.2023</w:t>
            </w:r>
          </w:p>
        </w:tc>
        <w:tc>
          <w:tcPr>
            <w:tcW w:w="837" w:type="pct"/>
          </w:tcPr>
          <w:p w:rsidR="00416669" w:rsidRDefault="00416669" w:rsidP="00AB05C1">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Сәрсенбі</w:t>
            </w:r>
          </w:p>
          <w:p w:rsidR="00416669" w:rsidRPr="00295684" w:rsidRDefault="00416669" w:rsidP="00AB05C1">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15.03.2023</w:t>
            </w:r>
          </w:p>
          <w:p w:rsidR="00416669" w:rsidRPr="00295684" w:rsidRDefault="00416669" w:rsidP="00AB05C1">
            <w:pPr>
              <w:autoSpaceDE w:val="0"/>
              <w:autoSpaceDN w:val="0"/>
              <w:adjustRightInd w:val="0"/>
              <w:spacing w:after="0" w:line="240" w:lineRule="auto"/>
              <w:rPr>
                <w:rFonts w:ascii="Times New Roman" w:hAnsi="Times New Roman"/>
                <w:b/>
                <w:bCs/>
                <w:sz w:val="24"/>
                <w:szCs w:val="24"/>
                <w:lang w:val="kk-KZ"/>
              </w:rPr>
            </w:pPr>
          </w:p>
        </w:tc>
        <w:tc>
          <w:tcPr>
            <w:tcW w:w="869" w:type="pct"/>
          </w:tcPr>
          <w:p w:rsidR="00416669" w:rsidRDefault="00416669" w:rsidP="00AB05C1">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Бейсенбі</w:t>
            </w:r>
          </w:p>
          <w:p w:rsidR="00416669" w:rsidRPr="00295684" w:rsidRDefault="00416669" w:rsidP="00AB05C1">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16.03.2023</w:t>
            </w:r>
          </w:p>
        </w:tc>
        <w:tc>
          <w:tcPr>
            <w:tcW w:w="835" w:type="pct"/>
          </w:tcPr>
          <w:p w:rsidR="00416669" w:rsidRDefault="00416669" w:rsidP="00AB05C1">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Жұма</w:t>
            </w:r>
          </w:p>
          <w:p w:rsidR="00416669" w:rsidRPr="00295684" w:rsidRDefault="00416669" w:rsidP="00AB05C1">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17.03.2023</w:t>
            </w:r>
          </w:p>
          <w:p w:rsidR="00416669" w:rsidRPr="00295684" w:rsidRDefault="00416669" w:rsidP="00AB05C1">
            <w:pPr>
              <w:autoSpaceDE w:val="0"/>
              <w:autoSpaceDN w:val="0"/>
              <w:adjustRightInd w:val="0"/>
              <w:spacing w:after="0" w:line="240" w:lineRule="auto"/>
              <w:rPr>
                <w:rFonts w:ascii="Times New Roman" w:hAnsi="Times New Roman"/>
                <w:b/>
                <w:bCs/>
                <w:sz w:val="24"/>
                <w:szCs w:val="24"/>
                <w:lang w:val="kk-KZ"/>
              </w:rPr>
            </w:pPr>
          </w:p>
        </w:tc>
      </w:tr>
      <w:tr w:rsidR="00416669" w:rsidRPr="00295684" w:rsidTr="00AB05C1">
        <w:trPr>
          <w:trHeight w:val="4831"/>
        </w:trPr>
        <w:tc>
          <w:tcPr>
            <w:tcW w:w="79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 қабылдау</w:t>
            </w:r>
          </w:p>
        </w:tc>
        <w:tc>
          <w:tcPr>
            <w:tcW w:w="850" w:type="pct"/>
          </w:tcPr>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 xml:space="preserve">Балаларды жақсы көңіл күймен қарсы алу. </w:t>
            </w:r>
          </w:p>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Дидактикалық  ойын:</w:t>
            </w:r>
          </w:p>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
                <w:bCs/>
                <w:color w:val="FF0000"/>
                <w:sz w:val="24"/>
                <w:szCs w:val="24"/>
                <w:lang w:val="kk-KZ"/>
              </w:rPr>
              <w:t xml:space="preserve">«Не жетпейді?» </w:t>
            </w:r>
          </w:p>
          <w:p w:rsidR="00416669" w:rsidRPr="0043345C" w:rsidRDefault="00416669" w:rsidP="00AB05C1">
            <w:pPr>
              <w:spacing w:after="0" w:line="240" w:lineRule="auto"/>
              <w:rPr>
                <w:rFonts w:ascii="Times New Roman" w:hAnsi="Times New Roman"/>
                <w:color w:val="FF0000"/>
                <w:sz w:val="24"/>
                <w:szCs w:val="24"/>
                <w:lang w:val="kk-KZ" w:eastAsia="ru-RU"/>
              </w:rPr>
            </w:pPr>
            <w:r w:rsidRPr="00E633C1">
              <w:rPr>
                <w:rFonts w:ascii="Times New Roman" w:hAnsi="Times New Roman"/>
                <w:color w:val="FF0000"/>
                <w:sz w:val="24"/>
                <w:szCs w:val="24"/>
                <w:lang w:val="kk-KZ" w:eastAsia="ru-RU"/>
              </w:rPr>
              <w:t>Мақсаты: Жиһаздың бір бөлшегі жетпейтін  суреттерді көрсететіп, себебін, қалай күту керектігін түсіндіру.</w:t>
            </w:r>
          </w:p>
        </w:tc>
        <w:tc>
          <w:tcPr>
            <w:tcW w:w="812" w:type="pct"/>
          </w:tcPr>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b/>
                <w:color w:val="FF0000"/>
                <w:sz w:val="24"/>
                <w:szCs w:val="24"/>
                <w:lang w:val="kk-KZ" w:eastAsia="ru-RU"/>
              </w:rPr>
              <w:t xml:space="preserve"> «Жұбын тап» ойын   </w:t>
            </w:r>
            <w:r w:rsidRPr="00E633C1">
              <w:rPr>
                <w:rFonts w:ascii="Times New Roman" w:hAnsi="Times New Roman"/>
                <w:color w:val="FF0000"/>
                <w:sz w:val="24"/>
                <w:szCs w:val="24"/>
                <w:lang w:val="kk-KZ" w:eastAsia="ru-RU"/>
              </w:rPr>
              <w:t>Үстел  үсті ұйымшылдықпен, шығармашылықпен ойлана ойнай білуге үйрену.</w:t>
            </w:r>
          </w:p>
          <w:p w:rsidR="00416669" w:rsidRPr="00295684" w:rsidRDefault="00416669" w:rsidP="00AB05C1">
            <w:pPr>
              <w:pStyle w:val="NoSpacing"/>
              <w:rPr>
                <w:b/>
                <w:color w:val="000000"/>
                <w:sz w:val="24"/>
                <w:szCs w:val="24"/>
                <w:lang w:val="kk-KZ"/>
              </w:rPr>
            </w:pPr>
          </w:p>
        </w:tc>
        <w:tc>
          <w:tcPr>
            <w:tcW w:w="837" w:type="pct"/>
          </w:tcPr>
          <w:p w:rsidR="00416669" w:rsidRPr="00E633C1" w:rsidRDefault="00416669" w:rsidP="00AB05C1">
            <w:pPr>
              <w:spacing w:after="0" w:line="240" w:lineRule="auto"/>
              <w:ind w:right="-79"/>
              <w:rPr>
                <w:rFonts w:ascii="Times New Roman" w:hAnsi="Times New Roman"/>
                <w:b/>
                <w:color w:val="FF0000"/>
                <w:sz w:val="24"/>
                <w:szCs w:val="24"/>
                <w:lang w:val="kk-KZ" w:eastAsia="ru-RU"/>
              </w:rPr>
            </w:pPr>
            <w:r w:rsidRPr="00E633C1">
              <w:rPr>
                <w:rFonts w:ascii="Times New Roman" w:hAnsi="Times New Roman"/>
                <w:b/>
                <w:color w:val="FF0000"/>
                <w:sz w:val="24"/>
                <w:szCs w:val="24"/>
                <w:lang w:val="kk-KZ" w:eastAsia="ru-RU"/>
              </w:rPr>
              <w:t>«Машина»</w:t>
            </w:r>
          </w:p>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eastAsia="ru-RU"/>
              </w:rPr>
              <w:t>Мақсаты: Айнала қоршаған ортадан көргендерін , алған әсерлерін бейнелей білуге жаттықтыру. Тіктөртбұрыш, дөңгелек пішіндерден тұратын заттық сурет салу қабілеттерін жетілдіру.</w:t>
            </w:r>
          </w:p>
          <w:p w:rsidR="00416669" w:rsidRPr="00295684" w:rsidRDefault="00416669" w:rsidP="00AB05C1">
            <w:pPr>
              <w:spacing w:after="0" w:line="240" w:lineRule="auto"/>
              <w:rPr>
                <w:rFonts w:ascii="Times New Roman" w:hAnsi="Times New Roman"/>
                <w:b/>
                <w:color w:val="000000"/>
                <w:sz w:val="24"/>
                <w:szCs w:val="24"/>
                <w:lang w:val="kk-KZ"/>
              </w:rPr>
            </w:pPr>
          </w:p>
        </w:tc>
        <w:tc>
          <w:tcPr>
            <w:tcW w:w="869" w:type="pct"/>
          </w:tcPr>
          <w:p w:rsidR="00416669" w:rsidRPr="00E633C1" w:rsidRDefault="00416669" w:rsidP="00AB05C1">
            <w:pPr>
              <w:spacing w:after="0" w:line="240" w:lineRule="auto"/>
              <w:rPr>
                <w:rFonts w:ascii="Times New Roman" w:hAnsi="Times New Roman"/>
                <w:color w:val="FF0000"/>
                <w:sz w:val="24"/>
                <w:szCs w:val="24"/>
                <w:lang w:val="kk-KZ" w:eastAsia="kk-KZ"/>
              </w:rPr>
            </w:pPr>
            <w:r w:rsidRPr="00E633C1">
              <w:rPr>
                <w:rFonts w:ascii="Times New Roman" w:hAnsi="Times New Roman"/>
                <w:b/>
                <w:color w:val="FF0000"/>
                <w:sz w:val="24"/>
                <w:szCs w:val="24"/>
                <w:lang w:val="kk-KZ" w:eastAsia="kk-KZ"/>
              </w:rPr>
              <w:t>«Мимикалық жаттығу»</w:t>
            </w:r>
          </w:p>
          <w:p w:rsidR="00416669" w:rsidRPr="00E633C1" w:rsidRDefault="00416669" w:rsidP="00AB05C1">
            <w:pPr>
              <w:spacing w:after="0" w:line="240" w:lineRule="auto"/>
              <w:rPr>
                <w:rFonts w:ascii="Times New Roman" w:hAnsi="Times New Roman"/>
                <w:color w:val="FF0000"/>
                <w:sz w:val="24"/>
                <w:szCs w:val="24"/>
                <w:lang w:val="kk-KZ" w:eastAsia="kk-KZ"/>
              </w:rPr>
            </w:pPr>
            <w:r w:rsidRPr="00E633C1">
              <w:rPr>
                <w:rFonts w:ascii="Times New Roman" w:hAnsi="Times New Roman"/>
                <w:b/>
                <w:color w:val="FF0000"/>
                <w:sz w:val="24"/>
                <w:szCs w:val="24"/>
                <w:lang w:val="kk-KZ" w:eastAsia="kk-KZ"/>
              </w:rPr>
              <w:t>Мақсаты:</w:t>
            </w:r>
            <w:r w:rsidRPr="00E633C1">
              <w:rPr>
                <w:rFonts w:ascii="Times New Roman" w:hAnsi="Times New Roman"/>
                <w:color w:val="FF0000"/>
                <w:sz w:val="24"/>
                <w:szCs w:val="24"/>
                <w:lang w:val="kk-KZ" w:eastAsia="kk-KZ"/>
              </w:rPr>
              <w:t xml:space="preserve"> балалардың көңіл күйлерін түрлі эмоциялармен білдіруге үйрету.</w:t>
            </w:r>
          </w:p>
          <w:p w:rsidR="00416669" w:rsidRPr="00295684" w:rsidRDefault="00416669" w:rsidP="00AB05C1">
            <w:pPr>
              <w:pStyle w:val="NoSpacing"/>
              <w:rPr>
                <w:b/>
                <w:sz w:val="24"/>
                <w:szCs w:val="24"/>
                <w:lang w:val="kk-KZ"/>
              </w:rPr>
            </w:pPr>
            <w:r w:rsidRPr="00295684">
              <w:rPr>
                <w:b/>
                <w:color w:val="000000"/>
                <w:sz w:val="24"/>
                <w:szCs w:val="24"/>
                <w:lang w:val="kk-KZ"/>
              </w:rPr>
              <w:t xml:space="preserve"> </w:t>
            </w:r>
          </w:p>
        </w:tc>
        <w:tc>
          <w:tcPr>
            <w:tcW w:w="835" w:type="pct"/>
          </w:tcPr>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eastAsia="ru-RU"/>
              </w:rPr>
              <w:t>Жаңылтпаш жаттау</w:t>
            </w:r>
          </w:p>
          <w:p w:rsidR="00416669" w:rsidRPr="00E633C1" w:rsidRDefault="00416669" w:rsidP="00AB05C1">
            <w:pPr>
              <w:spacing w:after="0" w:line="240" w:lineRule="auto"/>
              <w:rPr>
                <w:rFonts w:ascii="Times New Roman" w:hAnsi="Times New Roman"/>
                <w:color w:val="FF0000"/>
                <w:sz w:val="24"/>
                <w:szCs w:val="24"/>
                <w:lang w:eastAsia="ru-RU"/>
              </w:rPr>
            </w:pPr>
            <w:r w:rsidRPr="00E633C1">
              <w:rPr>
                <w:rFonts w:ascii="Times New Roman" w:hAnsi="Times New Roman"/>
                <w:color w:val="FF0000"/>
                <w:sz w:val="24"/>
                <w:szCs w:val="24"/>
                <w:lang w:eastAsia="ru-RU"/>
              </w:rPr>
              <w:t>Шеше, шеше</w:t>
            </w:r>
          </w:p>
          <w:p w:rsidR="00416669" w:rsidRPr="00E633C1" w:rsidRDefault="00416669" w:rsidP="00AB05C1">
            <w:pPr>
              <w:spacing w:after="0" w:line="240" w:lineRule="auto"/>
              <w:rPr>
                <w:rFonts w:ascii="Times New Roman" w:hAnsi="Times New Roman"/>
                <w:color w:val="FF0000"/>
                <w:sz w:val="24"/>
                <w:szCs w:val="24"/>
                <w:lang w:eastAsia="ru-RU"/>
              </w:rPr>
            </w:pPr>
            <w:r w:rsidRPr="00E633C1">
              <w:rPr>
                <w:rFonts w:ascii="Times New Roman" w:hAnsi="Times New Roman"/>
                <w:color w:val="FF0000"/>
                <w:sz w:val="24"/>
                <w:szCs w:val="24"/>
                <w:lang w:eastAsia="ru-RU"/>
              </w:rPr>
              <w:t>Неше кесе</w:t>
            </w:r>
          </w:p>
          <w:p w:rsidR="00416669" w:rsidRPr="00E633C1" w:rsidRDefault="00416669" w:rsidP="00AB05C1">
            <w:pPr>
              <w:spacing w:after="0" w:line="240" w:lineRule="auto"/>
              <w:rPr>
                <w:rFonts w:ascii="Times New Roman" w:hAnsi="Times New Roman"/>
                <w:color w:val="FF0000"/>
                <w:sz w:val="24"/>
                <w:szCs w:val="24"/>
                <w:lang w:eastAsia="ru-RU"/>
              </w:rPr>
            </w:pPr>
            <w:r w:rsidRPr="00E633C1">
              <w:rPr>
                <w:rFonts w:ascii="Times New Roman" w:hAnsi="Times New Roman"/>
                <w:color w:val="FF0000"/>
                <w:sz w:val="24"/>
                <w:szCs w:val="24"/>
                <w:lang w:eastAsia="ru-RU"/>
              </w:rPr>
              <w:t>Сынды кеше</w:t>
            </w:r>
          </w:p>
          <w:p w:rsidR="00416669" w:rsidRPr="00295684" w:rsidRDefault="00416669" w:rsidP="00AB05C1">
            <w:pPr>
              <w:pStyle w:val="NoSpacing"/>
              <w:rPr>
                <w:b/>
                <w:sz w:val="24"/>
                <w:szCs w:val="24"/>
                <w:lang w:val="kk-KZ"/>
              </w:rPr>
            </w:pPr>
          </w:p>
        </w:tc>
      </w:tr>
      <w:tr w:rsidR="00416669" w:rsidRPr="00637E45" w:rsidTr="00AB05C1">
        <w:tc>
          <w:tcPr>
            <w:tcW w:w="79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 xml:space="preserve">Ата-аналармен әңгімелесу, кеңес беру </w:t>
            </w:r>
          </w:p>
        </w:tc>
        <w:tc>
          <w:tcPr>
            <w:tcW w:w="850"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Ата-аналармен әңгіме:</w:t>
            </w:r>
          </w:p>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Балалардың тазалығы жөнінде кеңес беру</w:t>
            </w:r>
          </w:p>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p>
        </w:tc>
        <w:tc>
          <w:tcPr>
            <w:tcW w:w="812" w:type="pct"/>
          </w:tcPr>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Ата-аналармен әңгіме:</w:t>
            </w:r>
            <w:r w:rsidRPr="00295684">
              <w:rPr>
                <w:rFonts w:ascii="Times New Roman" w:hAnsi="Times New Roman"/>
                <w:color w:val="000000"/>
                <w:sz w:val="24"/>
                <w:szCs w:val="24"/>
                <w:lang w:val="kk-KZ"/>
              </w:rPr>
              <w:t xml:space="preserve"> </w:t>
            </w:r>
            <w:r w:rsidRPr="00295684">
              <w:rPr>
                <w:rFonts w:ascii="Times New Roman" w:hAnsi="Times New Roman"/>
                <w:sz w:val="24"/>
                <w:szCs w:val="24"/>
                <w:lang w:val="kk-KZ"/>
              </w:rPr>
              <w:t>Ата- аналарға балаларын ертеңгілік жаттығуға үлгертіп алып келулерін ескерту.</w:t>
            </w:r>
          </w:p>
          <w:p w:rsidR="00416669" w:rsidRDefault="00416669" w:rsidP="00AB05C1">
            <w:pPr>
              <w:autoSpaceDE w:val="0"/>
              <w:autoSpaceDN w:val="0"/>
              <w:adjustRightInd w:val="0"/>
              <w:spacing w:after="0" w:line="240" w:lineRule="auto"/>
              <w:ind w:firstLine="708"/>
              <w:rPr>
                <w:rFonts w:ascii="Times New Roman" w:hAnsi="Times New Roman"/>
                <w:color w:val="000000"/>
                <w:sz w:val="24"/>
                <w:szCs w:val="24"/>
                <w:lang w:val="kk-KZ"/>
              </w:rPr>
            </w:pPr>
          </w:p>
          <w:p w:rsidR="00416669" w:rsidRDefault="00416669" w:rsidP="00AB05C1">
            <w:pPr>
              <w:autoSpaceDE w:val="0"/>
              <w:autoSpaceDN w:val="0"/>
              <w:adjustRightInd w:val="0"/>
              <w:spacing w:after="0" w:line="240" w:lineRule="auto"/>
              <w:ind w:firstLine="708"/>
              <w:rPr>
                <w:rFonts w:ascii="Times New Roman" w:hAnsi="Times New Roman"/>
                <w:color w:val="000000"/>
                <w:sz w:val="24"/>
                <w:szCs w:val="24"/>
                <w:lang w:val="kk-KZ"/>
              </w:rPr>
            </w:pPr>
          </w:p>
          <w:p w:rsidR="00416669" w:rsidRDefault="00416669" w:rsidP="00AB05C1">
            <w:pPr>
              <w:autoSpaceDE w:val="0"/>
              <w:autoSpaceDN w:val="0"/>
              <w:adjustRightInd w:val="0"/>
              <w:spacing w:after="0" w:line="240" w:lineRule="auto"/>
              <w:ind w:firstLine="708"/>
              <w:rPr>
                <w:rFonts w:ascii="Times New Roman" w:hAnsi="Times New Roman"/>
                <w:color w:val="000000"/>
                <w:sz w:val="24"/>
                <w:szCs w:val="24"/>
                <w:lang w:val="kk-KZ"/>
              </w:rPr>
            </w:pPr>
          </w:p>
          <w:p w:rsidR="00416669" w:rsidRDefault="00416669" w:rsidP="00AB05C1">
            <w:pPr>
              <w:autoSpaceDE w:val="0"/>
              <w:autoSpaceDN w:val="0"/>
              <w:adjustRightInd w:val="0"/>
              <w:spacing w:after="0" w:line="240" w:lineRule="auto"/>
              <w:ind w:firstLine="708"/>
              <w:rPr>
                <w:rFonts w:ascii="Times New Roman" w:hAnsi="Times New Roman"/>
                <w:color w:val="000000"/>
                <w:sz w:val="24"/>
                <w:szCs w:val="24"/>
                <w:lang w:val="kk-KZ"/>
              </w:rPr>
            </w:pPr>
          </w:p>
          <w:p w:rsidR="00416669" w:rsidRPr="00295684" w:rsidRDefault="00416669" w:rsidP="00AB05C1">
            <w:pPr>
              <w:autoSpaceDE w:val="0"/>
              <w:autoSpaceDN w:val="0"/>
              <w:adjustRightInd w:val="0"/>
              <w:spacing w:after="0" w:line="240" w:lineRule="auto"/>
              <w:ind w:firstLine="708"/>
              <w:rPr>
                <w:rFonts w:ascii="Times New Roman" w:hAnsi="Times New Roman"/>
                <w:color w:val="000000"/>
                <w:sz w:val="24"/>
                <w:szCs w:val="24"/>
                <w:lang w:val="kk-KZ"/>
              </w:rPr>
            </w:pPr>
          </w:p>
        </w:tc>
        <w:tc>
          <w:tcPr>
            <w:tcW w:w="83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Ата-аналармен әңгіме:</w:t>
            </w:r>
          </w:p>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869" w:type="pct"/>
          </w:tcPr>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Ата-аналармен әңгіме:</w:t>
            </w:r>
            <w:r w:rsidRPr="00295684">
              <w:rPr>
                <w:rFonts w:ascii="Times New Roman" w:hAnsi="Times New Roman"/>
                <w:color w:val="000000"/>
                <w:sz w:val="24"/>
                <w:szCs w:val="24"/>
                <w:lang w:val="kk-KZ"/>
              </w:rPr>
              <w:t xml:space="preserve"> </w:t>
            </w:r>
            <w:r w:rsidRPr="00295684">
              <w:rPr>
                <w:rFonts w:ascii="Times New Roman" w:hAnsi="Times New Roman"/>
                <w:sz w:val="24"/>
                <w:szCs w:val="24"/>
                <w:lang w:val="kk-KZ"/>
              </w:rPr>
              <w:t>Ата- аналарға балаларын ертеңгілік жаттығуға үлгертіп алып келулерін ескерту.</w:t>
            </w:r>
          </w:p>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p>
        </w:tc>
        <w:tc>
          <w:tcPr>
            <w:tcW w:w="835" w:type="pct"/>
          </w:tcPr>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Ата-аналармен әңгіме:</w:t>
            </w:r>
            <w:r w:rsidRPr="00295684">
              <w:rPr>
                <w:rFonts w:ascii="Times New Roman" w:hAnsi="Times New Roman"/>
                <w:color w:val="000000"/>
                <w:sz w:val="24"/>
                <w:szCs w:val="24"/>
                <w:lang w:val="kk-KZ"/>
              </w:rPr>
              <w:t xml:space="preserve"> </w:t>
            </w:r>
            <w:r w:rsidRPr="00295684">
              <w:rPr>
                <w:rFonts w:ascii="Times New Roman" w:hAnsi="Times New Roman"/>
                <w:sz w:val="24"/>
                <w:szCs w:val="24"/>
                <w:lang w:val="kk-KZ"/>
              </w:rPr>
              <w:t>Ата- аналарға балаларын ертеңгілік жаттығуға үлгертіп алып келулерін ескерту.</w:t>
            </w:r>
          </w:p>
          <w:p w:rsidR="00416669" w:rsidRPr="00295684" w:rsidRDefault="00416669" w:rsidP="00AB05C1">
            <w:pPr>
              <w:spacing w:after="0" w:line="240" w:lineRule="auto"/>
              <w:rPr>
                <w:rFonts w:ascii="Times New Roman" w:hAnsi="Times New Roman"/>
                <w:color w:val="000000"/>
                <w:sz w:val="24"/>
                <w:szCs w:val="24"/>
                <w:lang w:val="kk-KZ"/>
              </w:rPr>
            </w:pPr>
          </w:p>
        </w:tc>
      </w:tr>
      <w:tr w:rsidR="00416669" w:rsidRPr="00637E45" w:rsidTr="00AB05C1">
        <w:tc>
          <w:tcPr>
            <w:tcW w:w="79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50" w:type="pct"/>
          </w:tcPr>
          <w:p w:rsidR="00416669" w:rsidRPr="00295684" w:rsidRDefault="00416669" w:rsidP="00AB05C1">
            <w:pPr>
              <w:spacing w:after="0" w:line="240" w:lineRule="auto"/>
              <w:rPr>
                <w:rFonts w:ascii="Times New Roman" w:hAnsi="Times New Roman"/>
                <w:b/>
                <w:color w:val="000000"/>
                <w:sz w:val="24"/>
                <w:szCs w:val="24"/>
                <w:lang w:val="kk-KZ"/>
              </w:rPr>
            </w:pPr>
            <w:r w:rsidRPr="00295684">
              <w:rPr>
                <w:rFonts w:ascii="Times New Roman" w:hAnsi="Times New Roman"/>
                <w:b/>
                <w:sz w:val="24"/>
                <w:szCs w:val="24"/>
                <w:lang w:val="kk-KZ"/>
              </w:rPr>
              <w:t>«Көлік»</w:t>
            </w:r>
          </w:p>
          <w:p w:rsidR="00416669" w:rsidRPr="00295684" w:rsidRDefault="00416669" w:rsidP="00AB05C1">
            <w:pPr>
              <w:spacing w:after="0" w:line="240" w:lineRule="auto"/>
              <w:rPr>
                <w:rFonts w:ascii="Times New Roman" w:hAnsi="Times New Roman"/>
                <w:sz w:val="24"/>
                <w:szCs w:val="24"/>
                <w:lang w:val="kk-KZ"/>
              </w:rPr>
            </w:pPr>
            <w:r w:rsidRPr="00295684">
              <w:rPr>
                <w:rFonts w:ascii="Times New Roman" w:hAnsi="Times New Roman"/>
                <w:sz w:val="24"/>
                <w:szCs w:val="24"/>
                <w:lang w:val="kk-KZ"/>
              </w:rPr>
              <w:t>Мақсаты: Балаларға көлік туралы түсінік беру. Олардың қызметінің маңыздылығы туралы ұғымдарын кеңейту. Көлікті жапсыруға үйрету.</w:t>
            </w:r>
          </w:p>
          <w:p w:rsidR="00416669" w:rsidRPr="00295684" w:rsidRDefault="00416669" w:rsidP="00AB05C1">
            <w:pPr>
              <w:spacing w:after="0" w:line="240" w:lineRule="auto"/>
              <w:rPr>
                <w:rFonts w:ascii="Times New Roman" w:hAnsi="Times New Roman"/>
                <w:b/>
                <w:color w:val="000000"/>
                <w:sz w:val="24"/>
                <w:szCs w:val="24"/>
                <w:lang w:val="kk-KZ"/>
              </w:rPr>
            </w:pPr>
          </w:p>
        </w:tc>
        <w:tc>
          <w:tcPr>
            <w:tcW w:w="812" w:type="pct"/>
          </w:tcPr>
          <w:p w:rsidR="00416669" w:rsidRPr="003D05F6"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«Айырмашылығын тап»</w:t>
            </w:r>
            <w:r w:rsidRPr="00295684">
              <w:rPr>
                <w:rFonts w:ascii="Times New Roman" w:hAnsi="Times New Roman"/>
                <w:b/>
                <w:color w:val="000000"/>
                <w:sz w:val="24"/>
                <w:szCs w:val="24"/>
                <w:lang w:val="kk-KZ"/>
              </w:rPr>
              <w:br/>
            </w:r>
            <w:r w:rsidRPr="00295684">
              <w:rPr>
                <w:rFonts w:ascii="Times New Roman" w:hAnsi="Times New Roman"/>
                <w:color w:val="000000"/>
                <w:sz w:val="24"/>
                <w:szCs w:val="24"/>
                <w:lang w:val="kk-KZ"/>
              </w:rPr>
              <w:t>Мақсаты: Балаларға екі суреттің немесе заттың айырмашылығын таба білуге.</w:t>
            </w:r>
          </w:p>
        </w:tc>
        <w:tc>
          <w:tcPr>
            <w:tcW w:w="837" w:type="pct"/>
          </w:tcPr>
          <w:p w:rsidR="00416669" w:rsidRPr="00295684" w:rsidRDefault="00416669" w:rsidP="00AB05C1">
            <w:pPr>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«Дөңгелек және сопақша»</w:t>
            </w:r>
          </w:p>
          <w:p w:rsidR="00416669" w:rsidRPr="00295684" w:rsidRDefault="00416669" w:rsidP="00AB05C1">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Мақсаты:</w:t>
            </w:r>
            <w:r w:rsidRPr="00295684">
              <w:rPr>
                <w:rFonts w:ascii="Times New Roman" w:hAnsi="Times New Roman"/>
                <w:b/>
                <w:color w:val="000000"/>
                <w:sz w:val="24"/>
                <w:szCs w:val="24"/>
                <w:lang w:val="kk-KZ"/>
              </w:rPr>
              <w:t xml:space="preserve"> </w:t>
            </w:r>
            <w:r w:rsidRPr="00295684">
              <w:rPr>
                <w:rFonts w:ascii="Times New Roman" w:hAnsi="Times New Roman"/>
                <w:color w:val="000000"/>
                <w:sz w:val="24"/>
                <w:szCs w:val="24"/>
                <w:lang w:val="kk-KZ"/>
              </w:rPr>
              <w:t>Геометриялық пішіндерді ажырата білуге, оларға ұқсас заттарды топтай білуге, түстерін айта білуге үйрету.</w:t>
            </w:r>
          </w:p>
          <w:p w:rsidR="00416669" w:rsidRPr="00295684" w:rsidRDefault="00416669" w:rsidP="00AB05C1">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Суреттегі заттарды санауға, оларды сызып қосуға үйрету. Логикалық ойларын,есте сақтау қабілеттерін дамыту. Ойшылдыққа, қамқорлыққа тәрбиелеу.</w:t>
            </w:r>
          </w:p>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p>
        </w:tc>
        <w:tc>
          <w:tcPr>
            <w:tcW w:w="869" w:type="pct"/>
          </w:tcPr>
          <w:p w:rsidR="00416669" w:rsidRPr="00295684" w:rsidRDefault="00416669" w:rsidP="00AB05C1">
            <w:pPr>
              <w:spacing w:after="0" w:line="240" w:lineRule="auto"/>
              <w:jc w:val="both"/>
              <w:rPr>
                <w:rFonts w:ascii="Times New Roman" w:hAnsi="Times New Roman"/>
                <w:b/>
                <w:color w:val="000000"/>
                <w:sz w:val="24"/>
                <w:szCs w:val="24"/>
                <w:lang w:val="kk-KZ"/>
              </w:rPr>
            </w:pPr>
            <w:r w:rsidRPr="00295684">
              <w:rPr>
                <w:rFonts w:ascii="Times New Roman" w:hAnsi="Times New Roman"/>
                <w:b/>
                <w:color w:val="000000"/>
                <w:sz w:val="24"/>
                <w:szCs w:val="24"/>
                <w:lang w:val="kk-KZ"/>
              </w:rPr>
              <w:t>«Аңдар қысқа қалай дайындалады?»</w:t>
            </w:r>
          </w:p>
          <w:p w:rsidR="00416669" w:rsidRPr="00295684" w:rsidRDefault="00416669" w:rsidP="00AB05C1">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Мақсаты: Жануарлардың қысқа қалай дайындалатынын әңгімелеу.</w:t>
            </w:r>
          </w:p>
          <w:p w:rsidR="00416669" w:rsidRPr="00295684" w:rsidRDefault="00416669" w:rsidP="00AB05C1">
            <w:pPr>
              <w:spacing w:after="0" w:line="240" w:lineRule="auto"/>
              <w:rPr>
                <w:rFonts w:ascii="Times New Roman" w:hAnsi="Times New Roman"/>
                <w:b/>
                <w:color w:val="000000"/>
                <w:sz w:val="24"/>
                <w:szCs w:val="24"/>
                <w:lang w:val="kk-KZ"/>
              </w:rPr>
            </w:pPr>
          </w:p>
        </w:tc>
        <w:tc>
          <w:tcPr>
            <w:tcW w:w="835" w:type="pct"/>
          </w:tcPr>
          <w:p w:rsidR="00416669" w:rsidRPr="00295684" w:rsidRDefault="00416669" w:rsidP="00AB05C1">
            <w:pPr>
              <w:spacing w:after="0" w:line="240" w:lineRule="auto"/>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 xml:space="preserve">Моншақты тіземіз» дидактикалық ойын. </w:t>
            </w:r>
          </w:p>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b/>
                <w:color w:val="000000"/>
                <w:sz w:val="24"/>
                <w:szCs w:val="24"/>
                <w:lang w:val="kk-KZ" w:eastAsia="ru-RU"/>
              </w:rPr>
              <w:t xml:space="preserve">Мақсаты: </w:t>
            </w:r>
            <w:r w:rsidRPr="00295684">
              <w:rPr>
                <w:rFonts w:ascii="Times New Roman" w:hAnsi="Times New Roman"/>
                <w:color w:val="000000"/>
                <w:sz w:val="24"/>
                <w:szCs w:val="24"/>
                <w:lang w:val="kk-KZ" w:eastAsia="ru-RU"/>
              </w:rPr>
              <w:t xml:space="preserve">Алақанына сиятын көлемдегі сақиналарды көлденеңінен жіпке тізу арқылы қол қимылын, саусақ бұлшық етін дамыту. </w:t>
            </w:r>
          </w:p>
          <w:p w:rsidR="00416669" w:rsidRPr="00295684" w:rsidRDefault="00416669" w:rsidP="00AB05C1">
            <w:pPr>
              <w:spacing w:after="0" w:line="240" w:lineRule="auto"/>
              <w:rPr>
                <w:rFonts w:ascii="Times New Roman" w:hAnsi="Times New Roman"/>
                <w:b/>
                <w:color w:val="000000"/>
                <w:sz w:val="24"/>
                <w:szCs w:val="24"/>
                <w:lang w:val="kk-KZ"/>
              </w:rPr>
            </w:pPr>
            <w:r w:rsidRPr="00295684">
              <w:rPr>
                <w:rFonts w:ascii="Times New Roman" w:hAnsi="Times New Roman"/>
                <w:color w:val="000000"/>
                <w:sz w:val="24"/>
                <w:szCs w:val="24"/>
                <w:lang w:val="kk-KZ" w:eastAsia="ru-RU"/>
              </w:rPr>
              <w:t xml:space="preserve"> </w:t>
            </w:r>
            <w:r w:rsidRPr="00BE1DBB">
              <w:rPr>
                <w:rFonts w:ascii="Times New Roman" w:hAnsi="Times New Roman"/>
                <w:color w:val="000000"/>
                <w:sz w:val="24"/>
                <w:szCs w:val="24"/>
                <w:lang w:val="kk-KZ" w:eastAsia="ru-RU"/>
              </w:rPr>
              <w:t xml:space="preserve">                                       </w:t>
            </w:r>
          </w:p>
        </w:tc>
      </w:tr>
      <w:tr w:rsidR="00416669" w:rsidRPr="00637E45" w:rsidTr="00AB05C1">
        <w:tc>
          <w:tcPr>
            <w:tcW w:w="79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Білім беру ұйымының кестесі бойынша ұйымдастырылған іс-әрекет</w:t>
            </w:r>
          </w:p>
        </w:tc>
        <w:tc>
          <w:tcPr>
            <w:tcW w:w="850" w:type="pct"/>
          </w:tcPr>
          <w:p w:rsidR="00416669" w:rsidRDefault="00416669" w:rsidP="00AB05C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1.Сөйлеуді дамыту</w:t>
            </w:r>
          </w:p>
          <w:p w:rsidR="00416669" w:rsidRDefault="00416669" w:rsidP="00AB05C1">
            <w:pPr>
              <w:spacing w:after="0" w:line="240" w:lineRule="auto"/>
              <w:rPr>
                <w:rFonts w:ascii="Times New Roman" w:hAnsi="Times New Roman"/>
                <w:b/>
                <w:sz w:val="24"/>
                <w:szCs w:val="24"/>
                <w:lang w:val="kk-KZ"/>
              </w:rPr>
            </w:pPr>
            <w:r w:rsidRPr="00397569">
              <w:rPr>
                <w:rFonts w:ascii="Times New Roman" w:hAnsi="Times New Roman"/>
                <w:b/>
                <w:sz w:val="24"/>
                <w:szCs w:val="24"/>
                <w:lang w:val="kk-KZ"/>
              </w:rPr>
              <w:t>«Күшік пен мысық»</w:t>
            </w:r>
            <w:r w:rsidRPr="00397569">
              <w:rPr>
                <w:rFonts w:ascii="Times New Roman" w:hAnsi="Times New Roman"/>
                <w:b/>
                <w:spacing w:val="-57"/>
                <w:sz w:val="24"/>
                <w:szCs w:val="24"/>
                <w:lang w:val="kk-KZ"/>
              </w:rPr>
              <w:t xml:space="preserve"> </w:t>
            </w:r>
            <w:r w:rsidRPr="00397569">
              <w:rPr>
                <w:rFonts w:ascii="Times New Roman" w:hAnsi="Times New Roman"/>
                <w:b/>
                <w:sz w:val="24"/>
                <w:szCs w:val="24"/>
                <w:lang w:val="kk-KZ"/>
              </w:rPr>
              <w:t>ертегісі.</w:t>
            </w:r>
          </w:p>
          <w:p w:rsidR="00416669" w:rsidRPr="00397569" w:rsidRDefault="00416669" w:rsidP="00AB05C1">
            <w:pPr>
              <w:spacing w:after="0" w:line="240" w:lineRule="auto"/>
              <w:rPr>
                <w:rFonts w:ascii="Times New Roman" w:hAnsi="Times New Roman"/>
                <w:b/>
                <w:color w:val="000000"/>
                <w:sz w:val="24"/>
                <w:szCs w:val="24"/>
                <w:lang w:val="kk-KZ"/>
              </w:rPr>
            </w:pPr>
            <w:r w:rsidRPr="00397569">
              <w:rPr>
                <w:rFonts w:ascii="Times New Roman" w:hAnsi="Times New Roman"/>
                <w:sz w:val="24"/>
                <w:lang w:val="kk-KZ"/>
              </w:rPr>
              <w:t>Көркем шығармаларды</w:t>
            </w:r>
            <w:r w:rsidRPr="00397569">
              <w:rPr>
                <w:rFonts w:ascii="Times New Roman" w:hAnsi="Times New Roman"/>
                <w:spacing w:val="1"/>
                <w:sz w:val="24"/>
                <w:lang w:val="kk-KZ"/>
              </w:rPr>
              <w:t xml:space="preserve"> </w:t>
            </w:r>
            <w:r w:rsidRPr="00397569">
              <w:rPr>
                <w:rFonts w:ascii="Times New Roman" w:hAnsi="Times New Roman"/>
                <w:sz w:val="24"/>
                <w:lang w:val="kk-KZ"/>
              </w:rPr>
              <w:t>сахналауға</w:t>
            </w:r>
            <w:r w:rsidRPr="00397569">
              <w:rPr>
                <w:rFonts w:ascii="Times New Roman" w:hAnsi="Times New Roman"/>
                <w:spacing w:val="-2"/>
                <w:sz w:val="24"/>
                <w:lang w:val="kk-KZ"/>
              </w:rPr>
              <w:t xml:space="preserve"> </w:t>
            </w:r>
            <w:r w:rsidRPr="00397569">
              <w:rPr>
                <w:rFonts w:ascii="Times New Roman" w:hAnsi="Times New Roman"/>
                <w:sz w:val="24"/>
                <w:lang w:val="kk-KZ"/>
              </w:rPr>
              <w:t>үйрету.Балаларды ертегіні рөлдерге бөліп</w:t>
            </w:r>
            <w:r w:rsidRPr="00397569">
              <w:rPr>
                <w:rFonts w:ascii="Times New Roman" w:hAnsi="Times New Roman"/>
                <w:spacing w:val="1"/>
                <w:sz w:val="24"/>
                <w:lang w:val="kk-KZ"/>
              </w:rPr>
              <w:t xml:space="preserve"> </w:t>
            </w:r>
            <w:r w:rsidRPr="00397569">
              <w:rPr>
                <w:rFonts w:ascii="Times New Roman" w:hAnsi="Times New Roman"/>
                <w:sz w:val="24"/>
                <w:lang w:val="kk-KZ"/>
              </w:rPr>
              <w:t>сахналату арқылы әртістік қабілеттерін</w:t>
            </w:r>
            <w:r w:rsidRPr="00397569">
              <w:rPr>
                <w:rFonts w:ascii="Times New Roman" w:hAnsi="Times New Roman"/>
                <w:spacing w:val="-57"/>
                <w:sz w:val="24"/>
                <w:lang w:val="kk-KZ"/>
              </w:rPr>
              <w:t xml:space="preserve"> </w:t>
            </w:r>
            <w:r w:rsidRPr="00397569">
              <w:rPr>
                <w:rFonts w:ascii="Times New Roman" w:hAnsi="Times New Roman"/>
                <w:sz w:val="24"/>
                <w:lang w:val="kk-KZ"/>
              </w:rPr>
              <w:t>дамыту.Үй жануарларына</w:t>
            </w:r>
            <w:r w:rsidRPr="00397569">
              <w:rPr>
                <w:rFonts w:ascii="Times New Roman" w:hAnsi="Times New Roman"/>
                <w:spacing w:val="-1"/>
                <w:sz w:val="24"/>
                <w:lang w:val="kk-KZ"/>
              </w:rPr>
              <w:t xml:space="preserve"> </w:t>
            </w:r>
            <w:r w:rsidRPr="00397569">
              <w:rPr>
                <w:rFonts w:ascii="Times New Roman" w:hAnsi="Times New Roman"/>
                <w:sz w:val="24"/>
                <w:lang w:val="kk-KZ"/>
              </w:rPr>
              <w:t>қамқор</w:t>
            </w:r>
            <w:r w:rsidRPr="00397569">
              <w:rPr>
                <w:rFonts w:ascii="Times New Roman" w:hAnsi="Times New Roman"/>
                <w:spacing w:val="-1"/>
                <w:sz w:val="24"/>
                <w:lang w:val="kk-KZ"/>
              </w:rPr>
              <w:t xml:space="preserve"> </w:t>
            </w:r>
            <w:r w:rsidRPr="00397569">
              <w:rPr>
                <w:rFonts w:ascii="Times New Roman" w:hAnsi="Times New Roman"/>
                <w:sz w:val="24"/>
                <w:lang w:val="kk-KZ"/>
              </w:rPr>
              <w:t>болуғатәрбиелеу.</w:t>
            </w:r>
          </w:p>
          <w:p w:rsidR="00416669" w:rsidRDefault="00416669" w:rsidP="00AB05C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2.Математика негіздері</w:t>
            </w:r>
          </w:p>
          <w:p w:rsidR="00416669" w:rsidRPr="00237B9E" w:rsidRDefault="00416669" w:rsidP="00237B9E">
            <w:pPr>
              <w:pStyle w:val="Default"/>
              <w:rPr>
                <w:b/>
                <w:sz w:val="23"/>
                <w:szCs w:val="23"/>
                <w:lang w:val="kk-KZ"/>
              </w:rPr>
            </w:pPr>
            <w:r w:rsidRPr="00237B9E">
              <w:rPr>
                <w:b/>
                <w:bCs/>
                <w:sz w:val="23"/>
                <w:szCs w:val="23"/>
                <w:lang w:val="kk-KZ"/>
              </w:rPr>
              <w:t xml:space="preserve">Шартты өлшем </w:t>
            </w:r>
          </w:p>
          <w:p w:rsidR="00416669" w:rsidRPr="00237B9E" w:rsidRDefault="00416669" w:rsidP="00AB05C1">
            <w:pPr>
              <w:spacing w:after="0" w:line="240" w:lineRule="auto"/>
              <w:rPr>
                <w:rFonts w:ascii="Times New Roman" w:hAnsi="Times New Roman"/>
                <w:b/>
                <w:color w:val="000000"/>
                <w:sz w:val="24"/>
                <w:szCs w:val="24"/>
                <w:lang w:val="kk-KZ"/>
              </w:rPr>
            </w:pPr>
            <w:r w:rsidRPr="00237B9E">
              <w:rPr>
                <w:rFonts w:ascii="Times New Roman" w:hAnsi="Times New Roman"/>
                <w:sz w:val="23"/>
                <w:szCs w:val="23"/>
                <w:lang w:val="kk-KZ"/>
              </w:rPr>
              <w:t>үлгіден ұзынырақ (қысқарақ), жоғарырақ (төменірек), жуанырақ (жіңішкерек) және оған тең заттарды табу білігін қалыптастыру. Зейінді, жадты, логикалық ойлауды және сөйлеу дағдысын дамыту. Дербестікке баулу</w:t>
            </w:r>
          </w:p>
          <w:p w:rsidR="00416669" w:rsidRDefault="00416669" w:rsidP="00AB05C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3.Музыка</w:t>
            </w:r>
          </w:p>
          <w:p w:rsidR="00416669" w:rsidRDefault="00416669" w:rsidP="00AB05C1">
            <w:pPr>
              <w:spacing w:after="0" w:line="240" w:lineRule="auto"/>
              <w:rPr>
                <w:rFonts w:ascii="Times New Roman" w:hAnsi="Times New Roman"/>
                <w:b/>
                <w:sz w:val="24"/>
                <w:szCs w:val="24"/>
                <w:lang w:val="kk-KZ"/>
              </w:rPr>
            </w:pPr>
            <w:r w:rsidRPr="00237B9E">
              <w:rPr>
                <w:rFonts w:ascii="Times New Roman" w:hAnsi="Times New Roman"/>
                <w:b/>
                <w:sz w:val="24"/>
                <w:szCs w:val="24"/>
                <w:lang w:val="kk-KZ"/>
              </w:rPr>
              <w:t>Менің туыстарым.</w:t>
            </w:r>
          </w:p>
          <w:p w:rsidR="00416669" w:rsidRPr="00237B9E" w:rsidRDefault="00416669" w:rsidP="00AB05C1">
            <w:pPr>
              <w:spacing w:after="0" w:line="240" w:lineRule="auto"/>
              <w:rPr>
                <w:rFonts w:ascii="Times New Roman" w:hAnsi="Times New Roman"/>
                <w:b/>
                <w:color w:val="000000"/>
                <w:sz w:val="24"/>
                <w:szCs w:val="24"/>
                <w:lang w:val="kk-KZ"/>
              </w:rPr>
            </w:pPr>
            <w:r w:rsidRPr="00237B9E">
              <w:rPr>
                <w:rFonts w:ascii="Times New Roman" w:hAnsi="Times New Roman"/>
                <w:lang w:val="kk-KZ"/>
              </w:rPr>
              <w:t>Музыкалық дыбысталуының сипаттамасына сүйене отырып, бейненің  мазмұны мен музыкалық мәнерліліктің элементтерімен байланыстыру. Динамикалық ерекшелікті көрсете отырып, эмоционалды түрде ән айту. Музыкаға сәйкес заттармен қозғалу, саптағы орнын өзгерте отырып, кеңістікте еркін бағдарлау. Отбасы мүшелеріне деген сыйластықты дамыту</w:t>
            </w:r>
          </w:p>
          <w:p w:rsidR="00416669" w:rsidRDefault="00416669" w:rsidP="00AB05C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4.Дене шынықтыру</w:t>
            </w:r>
          </w:p>
          <w:p w:rsidR="00416669" w:rsidRDefault="00416669" w:rsidP="00AB05C1">
            <w:pPr>
              <w:spacing w:after="0" w:line="240" w:lineRule="auto"/>
              <w:rPr>
                <w:rFonts w:ascii="Times New Roman" w:hAnsi="Times New Roman"/>
                <w:b/>
                <w:i/>
                <w:lang w:val="kk-KZ"/>
              </w:rPr>
            </w:pPr>
            <w:r w:rsidRPr="00131F6F">
              <w:rPr>
                <w:rFonts w:ascii="Times New Roman" w:hAnsi="Times New Roman"/>
                <w:b/>
                <w:i/>
                <w:lang w:val="kk-KZ"/>
              </w:rPr>
              <w:t>Спорт түрлері</w:t>
            </w:r>
          </w:p>
          <w:p w:rsidR="00416669" w:rsidRPr="004262FB" w:rsidRDefault="00416669" w:rsidP="005218C9">
            <w:pPr>
              <w:pStyle w:val="TableParagraph"/>
              <w:ind w:right="332"/>
            </w:pPr>
            <w:r w:rsidRPr="004262FB">
              <w:t xml:space="preserve">Қимыл әрекеттерді еркін орындауға, қалашықты ұратын таяқтың жер бауырлап ұшуына екпін беруге үйрету. Допты бір-біріне басынан асырып лақтыру, бір-біріне жоғарыдан алдыға қарай шұғыл лақтыруды жалғастыру. Кең адымдап жүгіру, бір-біріне допты кеудеден қағып алып, кеудеден лақтырып беру, тепе-теңдік сақтау – гимнастикалық ұзын орындықпен бір аяғын бүгіп барып, екінші аяғын орындықтың қасымен айналдырып әкеліп аттап жүру дағдыларын, </w:t>
            </w:r>
            <w:r>
              <w:t xml:space="preserve">                    </w:t>
            </w:r>
            <w:smartTag w:uri="urn:schemas-microsoft-com:office:smarttags" w:element="metricconverter">
              <w:smartTagPr>
                <w:attr w:name="ProductID" w:val="3 метр"/>
              </w:smartTagPr>
              <w:r w:rsidRPr="004262FB">
                <w:t>3 метр</w:t>
              </w:r>
            </w:smartTag>
            <w:r w:rsidRPr="004262FB">
              <w:t xml:space="preserve"> қашықтықтан қалашықты қағып түсіру қабілетін, ептілікті, төзімділікті, ойлауды, майысқақтықты дамыту.</w:t>
            </w:r>
          </w:p>
          <w:p w:rsidR="00416669" w:rsidRPr="005218C9" w:rsidRDefault="00416669" w:rsidP="005218C9">
            <w:pPr>
              <w:spacing w:after="0" w:line="240" w:lineRule="auto"/>
              <w:rPr>
                <w:rFonts w:ascii="Times New Roman" w:hAnsi="Times New Roman"/>
                <w:b/>
                <w:color w:val="000000"/>
                <w:sz w:val="24"/>
                <w:szCs w:val="24"/>
                <w:lang w:val="kk-KZ"/>
              </w:rPr>
            </w:pPr>
            <w:r w:rsidRPr="005218C9">
              <w:rPr>
                <w:rFonts w:ascii="Times New Roman" w:hAnsi="Times New Roman"/>
                <w:lang w:val="kk-KZ"/>
              </w:rPr>
              <w:t>б) Салауатты өмірге, денсаулығын сақтауға, әлсіздерге көмек беруге, күштілікке тәрбиелеу.</w:t>
            </w:r>
          </w:p>
        </w:tc>
        <w:tc>
          <w:tcPr>
            <w:tcW w:w="812" w:type="pct"/>
          </w:tcPr>
          <w:p w:rsidR="00416669" w:rsidRDefault="00416669" w:rsidP="00AB05C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1.Сауат ашу негіздері</w:t>
            </w:r>
          </w:p>
          <w:p w:rsidR="00416669" w:rsidRDefault="00416669" w:rsidP="00AB05C1">
            <w:pPr>
              <w:spacing w:after="0" w:line="240" w:lineRule="auto"/>
              <w:rPr>
                <w:rFonts w:ascii="Times New Roman" w:hAnsi="Times New Roman"/>
                <w:b/>
                <w:sz w:val="24"/>
                <w:szCs w:val="24"/>
                <w:lang w:val="kk-KZ"/>
              </w:rPr>
            </w:pPr>
            <w:r w:rsidRPr="00397569">
              <w:rPr>
                <w:rFonts w:ascii="Times New Roman" w:hAnsi="Times New Roman"/>
                <w:b/>
                <w:sz w:val="24"/>
                <w:szCs w:val="24"/>
                <w:lang w:val="kk-KZ"/>
              </w:rPr>
              <w:t>Сөздің дыбыстық сызбасы</w:t>
            </w:r>
          </w:p>
          <w:p w:rsidR="00416669" w:rsidRPr="00397569" w:rsidRDefault="00416669" w:rsidP="00AB05C1">
            <w:pPr>
              <w:spacing w:after="0" w:line="240" w:lineRule="auto"/>
              <w:rPr>
                <w:rFonts w:ascii="Times New Roman" w:hAnsi="Times New Roman"/>
                <w:b/>
                <w:color w:val="000000"/>
                <w:sz w:val="24"/>
                <w:szCs w:val="24"/>
                <w:lang w:val="kk-KZ"/>
              </w:rPr>
            </w:pPr>
            <w:r w:rsidRPr="007B5FE7">
              <w:rPr>
                <w:rFonts w:ascii="Times New Roman" w:hAnsi="Times New Roman"/>
                <w:lang w:val="kk-KZ"/>
              </w:rPr>
              <w:t xml:space="preserve">Міндеттері: 1. Қатаң, ұяң, үнді дауыссыз дыбыстарға сөз ойлап айта білуге жаттықтыру. </w:t>
            </w:r>
            <w:r>
              <w:rPr>
                <w:rFonts w:ascii="Times New Roman" w:hAnsi="Times New Roman"/>
                <w:lang w:val="kk-KZ"/>
              </w:rPr>
              <w:t xml:space="preserve">                        </w:t>
            </w:r>
            <w:r w:rsidRPr="007B5FE7">
              <w:rPr>
                <w:rFonts w:ascii="Times New Roman" w:hAnsi="Times New Roman"/>
                <w:lang w:val="kk-KZ"/>
              </w:rPr>
              <w:t xml:space="preserve">2. Сөзді дыбыстық сызбасымен сəйкестендіруді үйретуді жалғастыру арқылы есте сақтау қабілеттерін дамыту. </w:t>
            </w:r>
            <w:r w:rsidRPr="00397569">
              <w:rPr>
                <w:rFonts w:ascii="Times New Roman" w:hAnsi="Times New Roman"/>
                <w:lang w:val="kk-KZ"/>
              </w:rPr>
              <w:t>3. Кез келген тапсырманы ұқыпты орындауға тəрбиелеу.</w:t>
            </w:r>
          </w:p>
          <w:p w:rsidR="00416669" w:rsidRDefault="00416669" w:rsidP="00AB05C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2.Қоршаған ортамен танысу</w:t>
            </w:r>
          </w:p>
          <w:p w:rsidR="00416669" w:rsidRDefault="00416669" w:rsidP="00397569">
            <w:pPr>
              <w:pStyle w:val="Default"/>
              <w:rPr>
                <w:b/>
                <w:sz w:val="22"/>
                <w:szCs w:val="22"/>
                <w:lang w:val="kk-KZ"/>
              </w:rPr>
            </w:pPr>
            <w:r w:rsidRPr="00397569">
              <w:rPr>
                <w:b/>
                <w:sz w:val="22"/>
                <w:szCs w:val="22"/>
                <w:lang w:val="kk-KZ"/>
              </w:rPr>
              <w:t xml:space="preserve">Орман </w:t>
            </w:r>
          </w:p>
          <w:p w:rsidR="00416669" w:rsidRPr="00397569" w:rsidRDefault="00416669" w:rsidP="00397569">
            <w:pPr>
              <w:pStyle w:val="Default"/>
              <w:rPr>
                <w:sz w:val="22"/>
                <w:szCs w:val="22"/>
                <w:lang w:val="kk-KZ"/>
              </w:rPr>
            </w:pPr>
            <w:r w:rsidRPr="00397569">
              <w:rPr>
                <w:sz w:val="22"/>
                <w:szCs w:val="22"/>
                <w:lang w:val="kk-KZ"/>
              </w:rPr>
              <w:t xml:space="preserve">Қылқанжапырақты ағаштар мен қарағай ормандарын мекендейтін жануарлар арасындағы байланыстар </w:t>
            </w:r>
          </w:p>
          <w:p w:rsidR="00416669" w:rsidRPr="00397569" w:rsidRDefault="00416669" w:rsidP="00397569">
            <w:pPr>
              <w:pStyle w:val="Default"/>
              <w:rPr>
                <w:b/>
                <w:sz w:val="22"/>
                <w:szCs w:val="22"/>
                <w:lang w:val="kk-KZ"/>
              </w:rPr>
            </w:pPr>
            <w:r w:rsidRPr="00131F6F">
              <w:rPr>
                <w:sz w:val="22"/>
                <w:szCs w:val="22"/>
                <w:lang w:val="kk-KZ"/>
              </w:rPr>
              <w:t>туралы түсінік қалыптастыру.  Топпен жұмыс істеу, келісімге келу, жанындағы серіктесінің пікірін ескеру сынды əлеуметтік компетенцияларды дамыту. Туған табиғатқа деген сүйіспеншілігін қалыптастыру, оның сұлулығын қабылдап, терең түйсінуге, жануарлар мен өсімдікке қамқорлықпен қарай білуге тəрбиелеу</w:t>
            </w:r>
          </w:p>
          <w:p w:rsidR="00416669" w:rsidRDefault="00416669" w:rsidP="00AB05C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3.Қазақ тілі</w:t>
            </w:r>
          </w:p>
          <w:p w:rsidR="00416669" w:rsidRDefault="00416669" w:rsidP="00AB05C1">
            <w:pPr>
              <w:spacing w:after="0" w:line="240" w:lineRule="auto"/>
              <w:rPr>
                <w:rFonts w:ascii="Times New Roman" w:hAnsi="Times New Roman"/>
                <w:b/>
                <w:sz w:val="23"/>
                <w:szCs w:val="23"/>
                <w:lang w:val="kk-KZ"/>
              </w:rPr>
            </w:pPr>
            <w:r w:rsidRPr="00131F6F">
              <w:rPr>
                <w:rFonts w:ascii="Times New Roman" w:hAnsi="Times New Roman"/>
                <w:b/>
                <w:sz w:val="23"/>
                <w:szCs w:val="23"/>
                <w:lang w:val="kk-KZ"/>
              </w:rPr>
              <w:t>Көңілді тапқырлар клубы (КТК)</w:t>
            </w:r>
          </w:p>
          <w:p w:rsidR="00416669" w:rsidRPr="00131F6F" w:rsidRDefault="00416669" w:rsidP="005218C9">
            <w:pPr>
              <w:pStyle w:val="Default"/>
              <w:rPr>
                <w:sz w:val="20"/>
                <w:szCs w:val="20"/>
                <w:lang w:val="kk-KZ"/>
              </w:rPr>
            </w:pPr>
            <w:r w:rsidRPr="007B5FE7">
              <w:rPr>
                <w:sz w:val="20"/>
                <w:szCs w:val="20"/>
                <w:lang w:val="kk-KZ"/>
              </w:rPr>
              <w:t xml:space="preserve">меңгерген сөздерін ауызекі тілде қолдана білуге жаттықтыру. </w:t>
            </w:r>
            <w:r w:rsidRPr="007B5FE7">
              <w:rPr>
                <w:b/>
                <w:bCs/>
                <w:sz w:val="20"/>
                <w:szCs w:val="20"/>
                <w:lang w:val="kk-KZ"/>
              </w:rPr>
              <w:t xml:space="preserve"> </w:t>
            </w:r>
            <w:r w:rsidRPr="007B5FE7">
              <w:rPr>
                <w:sz w:val="20"/>
                <w:szCs w:val="20"/>
                <w:lang w:val="kk-KZ"/>
              </w:rPr>
              <w:t xml:space="preserve">ойлау қабілеттерін дамыту, сұраққа толық жауап беруге машықтандыру.  </w:t>
            </w:r>
            <w:r w:rsidRPr="00131F6F">
              <w:rPr>
                <w:sz w:val="20"/>
                <w:szCs w:val="20"/>
                <w:lang w:val="kk-KZ"/>
              </w:rPr>
              <w:t xml:space="preserve">бірлесе жұмыс істеуге тәрбиелеу </w:t>
            </w:r>
          </w:p>
          <w:p w:rsidR="00416669" w:rsidRDefault="00416669" w:rsidP="00AB05C1">
            <w:pPr>
              <w:spacing w:after="0" w:line="240" w:lineRule="auto"/>
              <w:rPr>
                <w:rFonts w:ascii="Times New Roman" w:hAnsi="Times New Roman"/>
                <w:b/>
                <w:color w:val="000000"/>
                <w:kern w:val="24"/>
                <w:lang w:val="kk-KZ"/>
              </w:rPr>
            </w:pPr>
            <w:r>
              <w:rPr>
                <w:rFonts w:ascii="Times New Roman" w:hAnsi="Times New Roman"/>
                <w:b/>
                <w:color w:val="000000"/>
                <w:sz w:val="24"/>
                <w:szCs w:val="24"/>
                <w:lang w:val="kk-KZ"/>
              </w:rPr>
              <w:t>4.</w:t>
            </w:r>
            <w:r w:rsidRPr="007B5FE7">
              <w:rPr>
                <w:color w:val="000000"/>
                <w:kern w:val="24"/>
                <w:lang w:val="kk-KZ"/>
              </w:rPr>
              <w:t xml:space="preserve"> </w:t>
            </w:r>
            <w:r w:rsidRPr="00237B9E">
              <w:rPr>
                <w:rFonts w:ascii="Times New Roman" w:hAnsi="Times New Roman"/>
                <w:b/>
                <w:color w:val="000000"/>
                <w:kern w:val="24"/>
                <w:lang w:val="kk-KZ"/>
              </w:rPr>
              <w:t>Сурет салу</w:t>
            </w:r>
          </w:p>
          <w:p w:rsidR="00416669" w:rsidRPr="005218C9" w:rsidRDefault="00416669" w:rsidP="00237B9E">
            <w:pPr>
              <w:spacing w:after="21"/>
              <w:ind w:left="5"/>
              <w:rPr>
                <w:rFonts w:ascii="Times New Roman" w:hAnsi="Times New Roman"/>
                <w:b/>
                <w:lang w:val="kk-KZ"/>
              </w:rPr>
            </w:pPr>
            <w:r w:rsidRPr="005218C9">
              <w:rPr>
                <w:rFonts w:ascii="Times New Roman" w:hAnsi="Times New Roman"/>
                <w:b/>
                <w:lang w:val="kk-KZ"/>
              </w:rPr>
              <w:t xml:space="preserve">Автобус </w:t>
            </w:r>
          </w:p>
          <w:p w:rsidR="00416669" w:rsidRPr="005218C9" w:rsidRDefault="00416669" w:rsidP="00237B9E">
            <w:pPr>
              <w:spacing w:after="21"/>
              <w:ind w:left="5"/>
              <w:rPr>
                <w:rFonts w:ascii="Times New Roman" w:hAnsi="Times New Roman"/>
                <w:b/>
                <w:lang w:val="kk-KZ"/>
              </w:rPr>
            </w:pPr>
            <w:r w:rsidRPr="005218C9">
              <w:rPr>
                <w:rFonts w:ascii="Times New Roman" w:hAnsi="Times New Roman"/>
                <w:b/>
                <w:lang w:val="kk-KZ"/>
              </w:rPr>
              <w:t xml:space="preserve">(Түрлі түсті </w:t>
            </w:r>
          </w:p>
          <w:p w:rsidR="00416669" w:rsidRDefault="00416669" w:rsidP="00237B9E">
            <w:pPr>
              <w:spacing w:after="0" w:line="240" w:lineRule="auto"/>
              <w:rPr>
                <w:rFonts w:ascii="Times New Roman" w:hAnsi="Times New Roman"/>
                <w:b/>
                <w:lang w:val="kk-KZ"/>
              </w:rPr>
            </w:pPr>
            <w:r w:rsidRPr="005218C9">
              <w:rPr>
                <w:rFonts w:ascii="Times New Roman" w:hAnsi="Times New Roman"/>
                <w:b/>
                <w:lang w:val="kk-KZ"/>
              </w:rPr>
              <w:t>қарындаштар)</w:t>
            </w:r>
          </w:p>
          <w:p w:rsidR="00416669" w:rsidRPr="007B5FE7" w:rsidRDefault="00416669" w:rsidP="00237B9E">
            <w:pPr>
              <w:spacing w:after="1" w:line="278" w:lineRule="auto"/>
              <w:ind w:left="7"/>
              <w:rPr>
                <w:rFonts w:ascii="Times New Roman" w:hAnsi="Times New Roman"/>
                <w:lang w:val="kk-KZ"/>
              </w:rPr>
            </w:pPr>
            <w:r w:rsidRPr="007B5FE7">
              <w:rPr>
                <w:rFonts w:ascii="Times New Roman" w:hAnsi="Times New Roman"/>
                <w:lang w:val="kk-KZ"/>
              </w:rPr>
              <w:t xml:space="preserve">білімділік: балаларға кеңістік туралы, кеңістікте бағдарлау туралы білім беру;  </w:t>
            </w:r>
          </w:p>
          <w:p w:rsidR="00416669" w:rsidRPr="00237B9E" w:rsidRDefault="00416669" w:rsidP="00237B9E">
            <w:pPr>
              <w:spacing w:after="0" w:line="240" w:lineRule="auto"/>
              <w:rPr>
                <w:rFonts w:ascii="Times New Roman" w:hAnsi="Times New Roman"/>
                <w:b/>
                <w:color w:val="000000"/>
                <w:sz w:val="24"/>
                <w:szCs w:val="24"/>
                <w:lang w:val="kk-KZ"/>
              </w:rPr>
            </w:pPr>
            <w:r w:rsidRPr="007B5FE7">
              <w:rPr>
                <w:rFonts w:ascii="Times New Roman" w:hAnsi="Times New Roman"/>
                <w:lang w:val="kk-KZ"/>
              </w:rPr>
              <w:t>дамытушылық:заттың пішіні туралы білімдерін жетілдіру, оларды қағаз бетіне орналастыру дағдыларын қалыптастыру; тәрбиелік: достыққа, татулыққа, ұқыптылыққа тәрбиелеу</w:t>
            </w:r>
          </w:p>
        </w:tc>
        <w:tc>
          <w:tcPr>
            <w:tcW w:w="837" w:type="pct"/>
          </w:tcPr>
          <w:p w:rsidR="00416669" w:rsidRDefault="00416669" w:rsidP="00AB05C1">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1. Көркем әдебиет</w:t>
            </w:r>
          </w:p>
          <w:p w:rsidR="00416669" w:rsidRPr="00397569" w:rsidRDefault="00416669" w:rsidP="00397569">
            <w:pPr>
              <w:autoSpaceDE w:val="0"/>
              <w:autoSpaceDN w:val="0"/>
              <w:adjustRightInd w:val="0"/>
              <w:spacing w:after="0" w:line="240" w:lineRule="auto"/>
              <w:rPr>
                <w:rFonts w:ascii="Times New Roman" w:hAnsi="Times New Roman"/>
                <w:b/>
                <w:sz w:val="24"/>
                <w:szCs w:val="24"/>
                <w:lang w:val="kk-KZ"/>
              </w:rPr>
            </w:pPr>
            <w:r w:rsidRPr="00397569">
              <w:rPr>
                <w:rFonts w:ascii="Times New Roman" w:hAnsi="Times New Roman"/>
                <w:b/>
                <w:sz w:val="24"/>
                <w:szCs w:val="24"/>
                <w:lang w:val="kk-KZ"/>
              </w:rPr>
              <w:t>«Ақымақ</w:t>
            </w:r>
          </w:p>
          <w:p w:rsidR="00416669" w:rsidRPr="00397569" w:rsidRDefault="00416669" w:rsidP="00397569">
            <w:pPr>
              <w:autoSpaceDE w:val="0"/>
              <w:autoSpaceDN w:val="0"/>
              <w:adjustRightInd w:val="0"/>
              <w:spacing w:after="0" w:line="240" w:lineRule="auto"/>
              <w:rPr>
                <w:rFonts w:ascii="Times New Roman" w:hAnsi="Times New Roman"/>
                <w:b/>
                <w:sz w:val="24"/>
                <w:szCs w:val="24"/>
                <w:lang w:val="kk-KZ"/>
              </w:rPr>
            </w:pPr>
            <w:r w:rsidRPr="00397569">
              <w:rPr>
                <w:rFonts w:ascii="Times New Roman" w:hAnsi="Times New Roman"/>
                <w:b/>
                <w:sz w:val="24"/>
                <w:szCs w:val="24"/>
                <w:lang w:val="kk-KZ"/>
              </w:rPr>
              <w:t>қасқыр»</w:t>
            </w:r>
          </w:p>
          <w:p w:rsidR="00416669" w:rsidRPr="00397569" w:rsidRDefault="00416669" w:rsidP="00397569">
            <w:pPr>
              <w:autoSpaceDE w:val="0"/>
              <w:autoSpaceDN w:val="0"/>
              <w:adjustRightInd w:val="0"/>
              <w:spacing w:after="0" w:line="240" w:lineRule="auto"/>
              <w:rPr>
                <w:rFonts w:ascii="Times New Roman" w:hAnsi="Times New Roman"/>
                <w:b/>
                <w:sz w:val="24"/>
                <w:szCs w:val="24"/>
                <w:lang w:val="kk-KZ"/>
              </w:rPr>
            </w:pPr>
            <w:r w:rsidRPr="00397569">
              <w:rPr>
                <w:rFonts w:ascii="Times New Roman" w:hAnsi="Times New Roman"/>
                <w:b/>
                <w:sz w:val="24"/>
                <w:szCs w:val="24"/>
                <w:lang w:val="kk-KZ"/>
              </w:rPr>
              <w:t>(саусақ</w:t>
            </w:r>
          </w:p>
          <w:p w:rsidR="00416669" w:rsidRDefault="00416669" w:rsidP="00397569">
            <w:pPr>
              <w:spacing w:after="0" w:line="240" w:lineRule="auto"/>
              <w:rPr>
                <w:b/>
                <w:lang w:val="kk-KZ"/>
              </w:rPr>
            </w:pPr>
            <w:r w:rsidRPr="00397569">
              <w:rPr>
                <w:b/>
                <w:lang w:val="kk-KZ"/>
              </w:rPr>
              <w:t>театры)</w:t>
            </w:r>
          </w:p>
          <w:p w:rsidR="00416669" w:rsidRDefault="00416669" w:rsidP="00397569">
            <w:pPr>
              <w:spacing w:after="0" w:line="240" w:lineRule="auto"/>
              <w:rPr>
                <w:rFonts w:ascii="Times New Roman" w:hAnsi="Times New Roman"/>
                <w:sz w:val="24"/>
                <w:szCs w:val="24"/>
                <w:lang w:val="kk-KZ"/>
              </w:rPr>
            </w:pPr>
            <w:r w:rsidRPr="007B5FE7">
              <w:rPr>
                <w:rFonts w:ascii="Times New Roman" w:hAnsi="Times New Roman"/>
                <w:sz w:val="24"/>
                <w:szCs w:val="24"/>
                <w:lang w:val="kk-KZ"/>
              </w:rPr>
              <w:t>Ертегі кейіпкерлерінің ерекшеліктерін, жағымды-жағымсыз қасиеттерін ажырата білуге үйрету, таныс сюжеттер бойынша ертегілерді саусақ театрымен көрсетуді үйрету, кейіпкердің ерекшеліктерін беру үшін мəнерлілік құралдарын қолдану; жеке шығармашылық қабілеттерін көрсете білуге тəрбиелеу.</w:t>
            </w:r>
          </w:p>
          <w:p w:rsidR="00416669" w:rsidRDefault="00416669" w:rsidP="00397569">
            <w:pPr>
              <w:spacing w:after="0" w:line="240" w:lineRule="auto"/>
              <w:rPr>
                <w:rFonts w:ascii="Times New Roman" w:hAnsi="Times New Roman"/>
                <w:sz w:val="24"/>
                <w:szCs w:val="24"/>
                <w:lang w:val="kk-KZ"/>
              </w:rPr>
            </w:pPr>
          </w:p>
          <w:p w:rsidR="00416669" w:rsidRPr="00397569" w:rsidRDefault="00416669" w:rsidP="00397569">
            <w:pPr>
              <w:spacing w:after="0" w:line="240" w:lineRule="auto"/>
              <w:rPr>
                <w:rFonts w:ascii="Times New Roman" w:hAnsi="Times New Roman"/>
                <w:b/>
                <w:color w:val="000000"/>
                <w:sz w:val="24"/>
                <w:szCs w:val="24"/>
                <w:lang w:val="kk-KZ"/>
              </w:rPr>
            </w:pPr>
          </w:p>
          <w:p w:rsidR="00416669" w:rsidRDefault="00416669" w:rsidP="00AB05C1">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2.Сауат ашу негіздері</w:t>
            </w:r>
          </w:p>
          <w:p w:rsidR="00416669" w:rsidRDefault="00416669" w:rsidP="00AB05C1">
            <w:pPr>
              <w:spacing w:after="0" w:line="240" w:lineRule="auto"/>
              <w:rPr>
                <w:rFonts w:ascii="Times New Roman" w:hAnsi="Times New Roman"/>
                <w:b/>
                <w:sz w:val="24"/>
                <w:szCs w:val="24"/>
                <w:lang w:val="kk-KZ"/>
              </w:rPr>
            </w:pPr>
            <w:r w:rsidRPr="00397569">
              <w:rPr>
                <w:rFonts w:ascii="Times New Roman" w:hAnsi="Times New Roman"/>
                <w:b/>
                <w:sz w:val="24"/>
                <w:szCs w:val="24"/>
                <w:lang w:val="kk-KZ"/>
              </w:rPr>
              <w:t>Біз нені үйрендік? [қ]</w:t>
            </w:r>
          </w:p>
          <w:p w:rsidR="00416669" w:rsidRPr="00397569" w:rsidRDefault="00416669" w:rsidP="00AB05C1">
            <w:pPr>
              <w:spacing w:after="0" w:line="240" w:lineRule="auto"/>
              <w:rPr>
                <w:rFonts w:ascii="Times New Roman" w:hAnsi="Times New Roman"/>
                <w:b/>
                <w:color w:val="000000"/>
                <w:sz w:val="24"/>
                <w:szCs w:val="24"/>
                <w:lang w:val="kk-KZ"/>
              </w:rPr>
            </w:pPr>
            <w:r w:rsidRPr="007B5FE7">
              <w:rPr>
                <w:rFonts w:ascii="Times New Roman" w:hAnsi="Times New Roman"/>
                <w:lang w:val="kk-KZ"/>
              </w:rPr>
              <w:t xml:space="preserve">Міндеттері: </w:t>
            </w:r>
            <w:r>
              <w:rPr>
                <w:rFonts w:ascii="Times New Roman" w:hAnsi="Times New Roman"/>
                <w:lang w:val="kk-KZ"/>
              </w:rPr>
              <w:t xml:space="preserve">                          </w:t>
            </w:r>
            <w:r w:rsidRPr="007B5FE7">
              <w:rPr>
                <w:rFonts w:ascii="Times New Roman" w:hAnsi="Times New Roman"/>
                <w:lang w:val="kk-KZ"/>
              </w:rPr>
              <w:t>1. Сызба бойынша сөйлем құрауларын жетілдіру, сөзді дыбыстық сызбасымен сəйкестендіруді үйретуді жалғастыру.</w:t>
            </w:r>
            <w:r>
              <w:rPr>
                <w:rFonts w:ascii="Times New Roman" w:hAnsi="Times New Roman"/>
                <w:lang w:val="kk-KZ"/>
              </w:rPr>
              <w:t xml:space="preserve">             </w:t>
            </w:r>
            <w:r w:rsidRPr="007B5FE7">
              <w:rPr>
                <w:rFonts w:ascii="Times New Roman" w:hAnsi="Times New Roman"/>
                <w:lang w:val="kk-KZ"/>
              </w:rPr>
              <w:t xml:space="preserve">2. Дауысты, дауыссыз дыбыстардың түрлерін меңгеруге жаттығулар жасату, сөздерді дұрыс айту дағдыларын қалыптастыру. </w:t>
            </w:r>
            <w:r w:rsidRPr="00397569">
              <w:rPr>
                <w:rFonts w:ascii="Times New Roman" w:hAnsi="Times New Roman"/>
                <w:lang w:val="kk-KZ"/>
              </w:rPr>
              <w:t>3. Штрихта</w:t>
            </w:r>
            <w:r w:rsidRPr="00131F6F">
              <w:rPr>
                <w:rFonts w:ascii="Times New Roman" w:hAnsi="Times New Roman"/>
                <w:lang w:val="kk-KZ"/>
              </w:rPr>
              <w:t>у, үзік сызықтарды үзбей бастыру арқылы шыдамдылыққа тəрбиелеу.</w:t>
            </w:r>
          </w:p>
          <w:p w:rsidR="00416669" w:rsidRDefault="00416669" w:rsidP="00AB05C1">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3.Математика негіздері</w:t>
            </w:r>
          </w:p>
          <w:p w:rsidR="00416669" w:rsidRPr="00237B9E" w:rsidRDefault="00416669" w:rsidP="00AB05C1">
            <w:pPr>
              <w:spacing w:after="0" w:line="240" w:lineRule="auto"/>
              <w:rPr>
                <w:rFonts w:ascii="Times New Roman" w:hAnsi="Times New Roman"/>
                <w:b/>
                <w:bCs/>
                <w:sz w:val="23"/>
                <w:szCs w:val="23"/>
                <w:lang w:val="kk-KZ"/>
              </w:rPr>
            </w:pPr>
            <w:r w:rsidRPr="00237B9E">
              <w:rPr>
                <w:rFonts w:ascii="Times New Roman" w:hAnsi="Times New Roman"/>
                <w:b/>
                <w:bCs/>
                <w:sz w:val="23"/>
                <w:szCs w:val="23"/>
                <w:lang w:val="kk-KZ"/>
              </w:rPr>
              <w:t xml:space="preserve">Ұзын – қысқа, биік – аласа, кең – тар, қалың – жұқа. </w:t>
            </w:r>
            <w:r w:rsidRPr="00131F6F">
              <w:rPr>
                <w:rFonts w:ascii="Times New Roman" w:hAnsi="Times New Roman"/>
                <w:b/>
                <w:bCs/>
                <w:sz w:val="23"/>
                <w:szCs w:val="23"/>
                <w:lang w:val="kk-KZ"/>
              </w:rPr>
              <w:t>Тең заттар</w:t>
            </w:r>
          </w:p>
          <w:p w:rsidR="00416669" w:rsidRDefault="00416669" w:rsidP="00237B9E">
            <w:pPr>
              <w:pStyle w:val="Default"/>
              <w:rPr>
                <w:sz w:val="23"/>
                <w:szCs w:val="23"/>
                <w:lang w:val="kk-KZ"/>
              </w:rPr>
            </w:pPr>
            <w:r w:rsidRPr="007B5FE7">
              <w:rPr>
                <w:sz w:val="23"/>
                <w:szCs w:val="23"/>
                <w:lang w:val="kk-KZ"/>
              </w:rPr>
              <w:t xml:space="preserve">үлгіден ұзынырақ (қысқарақ), жоғарырақ (төменірек), жуанырақ (жіңішкерек) және оған тең заттарды табу білігін дамыту. </w:t>
            </w:r>
            <w:r w:rsidRPr="005218C9">
              <w:rPr>
                <w:sz w:val="23"/>
                <w:szCs w:val="23"/>
                <w:lang w:val="kk-KZ"/>
              </w:rPr>
              <w:t xml:space="preserve">Зейінді, жадты және сөйлеу дағдысын дамыту. Дербестікке баулу </w:t>
            </w:r>
          </w:p>
          <w:p w:rsidR="00416669" w:rsidRDefault="00416669" w:rsidP="00AB05C1">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4.Дене шынықтыру</w:t>
            </w:r>
          </w:p>
          <w:p w:rsidR="00416669" w:rsidRDefault="00416669" w:rsidP="00AB05C1">
            <w:pPr>
              <w:spacing w:after="0" w:line="240" w:lineRule="auto"/>
              <w:rPr>
                <w:rFonts w:ascii="Times New Roman" w:hAnsi="Times New Roman"/>
                <w:b/>
                <w:i/>
                <w:lang w:val="kk-KZ"/>
              </w:rPr>
            </w:pPr>
            <w:r w:rsidRPr="005218C9">
              <w:rPr>
                <w:rFonts w:ascii="Times New Roman" w:hAnsi="Times New Roman"/>
                <w:b/>
                <w:i/>
                <w:lang w:val="kk-KZ"/>
              </w:rPr>
              <w:t>Жаттығу – жеңіс кепілі!». Айналмалы</w:t>
            </w:r>
            <w:r w:rsidRPr="005218C9">
              <w:rPr>
                <w:rFonts w:ascii="Times New Roman" w:hAnsi="Times New Roman"/>
                <w:b/>
                <w:i/>
                <w:spacing w:val="53"/>
                <w:lang w:val="kk-KZ"/>
              </w:rPr>
              <w:t xml:space="preserve"> </w:t>
            </w:r>
            <w:r w:rsidRPr="005218C9">
              <w:rPr>
                <w:rFonts w:ascii="Times New Roman" w:hAnsi="Times New Roman"/>
                <w:b/>
                <w:i/>
                <w:lang w:val="kk-KZ"/>
              </w:rPr>
              <w:t>жаттығулар</w:t>
            </w:r>
          </w:p>
          <w:p w:rsidR="00416669" w:rsidRPr="005218C9" w:rsidRDefault="00416669" w:rsidP="005218C9">
            <w:pPr>
              <w:pStyle w:val="TableParagraph"/>
              <w:spacing w:line="274" w:lineRule="exact"/>
            </w:pPr>
            <w:r w:rsidRPr="005218C9">
              <w:t>Қимыл әрекеттерді еркін орындау дағдыларын айналмалы</w:t>
            </w:r>
          </w:p>
          <w:p w:rsidR="00416669" w:rsidRPr="005218C9" w:rsidRDefault="00416669" w:rsidP="005218C9">
            <w:pPr>
              <w:pStyle w:val="TableParagraph"/>
              <w:ind w:right="212"/>
            </w:pPr>
            <w:r w:rsidRPr="005218C9">
              <w:t>жаттығулар арқылы дамыту. Түрлі бастапқы қалыптан (етпетінен жатып, малдас құрып отырып) жүгіріп кетуге үйрете түсу.</w:t>
            </w:r>
          </w:p>
          <w:p w:rsidR="00416669" w:rsidRPr="005218C9" w:rsidRDefault="00416669" w:rsidP="005218C9">
            <w:pPr>
              <w:spacing w:after="0" w:line="240" w:lineRule="auto"/>
              <w:rPr>
                <w:rFonts w:ascii="Times New Roman" w:hAnsi="Times New Roman"/>
                <w:b/>
                <w:color w:val="000000"/>
                <w:sz w:val="24"/>
                <w:szCs w:val="24"/>
                <w:lang w:val="kk-KZ"/>
              </w:rPr>
            </w:pPr>
            <w:r w:rsidRPr="005218C9">
              <w:rPr>
                <w:rFonts w:ascii="Times New Roman" w:hAnsi="Times New Roman"/>
                <w:lang w:val="kk-KZ"/>
              </w:rPr>
              <w:t>ә) Шапшаң әрекет ету мен зейіндерін дамыту. Модульдерде тұрып тепе-теңдік сақтау мен өз денесін еркін басқаруын қалыптастыру. Арқаннан ұстанып асылып тұру, «денсаулық» дискісінде денені айналдырып жаттығу.</w:t>
            </w:r>
            <w:r w:rsidRPr="005218C9">
              <w:rPr>
                <w:rFonts w:ascii="Times New Roman" w:hAnsi="Times New Roman"/>
                <w:spacing w:val="51"/>
                <w:lang w:val="kk-KZ"/>
              </w:rPr>
              <w:t xml:space="preserve"> </w:t>
            </w:r>
            <w:r w:rsidRPr="005218C9">
              <w:rPr>
                <w:rFonts w:ascii="Times New Roman" w:hAnsi="Times New Roman"/>
                <w:lang w:val="kk-KZ"/>
              </w:rPr>
              <w:t>Қауіпсіздікережелерін сақтау мен сақтану дағдыларын дамыту. Допты заттардың арасымен екі аяқпен кезек-кезек теуіп жүргізу және бір қолдан екінші қолға еденнен соғып ауыстыруды жалғастыру.Секіртпемен секіру, қолдың басын айналдырып қозғалту мен аяқты тігінен қозғалтуға, жіңішке ұзын орындықпен жүруге</w:t>
            </w:r>
            <w:r w:rsidRPr="005218C9">
              <w:rPr>
                <w:rFonts w:ascii="Times New Roman" w:hAnsi="Times New Roman"/>
                <w:spacing w:val="56"/>
                <w:lang w:val="kk-KZ"/>
              </w:rPr>
              <w:t xml:space="preserve"> </w:t>
            </w:r>
            <w:r w:rsidRPr="005218C9">
              <w:rPr>
                <w:rFonts w:ascii="Times New Roman" w:hAnsi="Times New Roman"/>
                <w:lang w:val="kk-KZ"/>
              </w:rPr>
              <w:t xml:space="preserve">жаттығу. </w:t>
            </w:r>
            <w:r w:rsidRPr="005218C9">
              <w:rPr>
                <w:rFonts w:ascii="Times New Roman" w:hAnsi="Times New Roman"/>
              </w:rPr>
              <w:t>Салауатты өмірге, денсаулығын сақтауға, әлсіздерге көмек беруге,</w:t>
            </w:r>
            <w:r w:rsidRPr="005218C9">
              <w:rPr>
                <w:rFonts w:ascii="Times New Roman" w:hAnsi="Times New Roman"/>
                <w:spacing w:val="-20"/>
              </w:rPr>
              <w:t xml:space="preserve"> </w:t>
            </w:r>
            <w:r w:rsidRPr="005218C9">
              <w:rPr>
                <w:rFonts w:ascii="Times New Roman" w:hAnsi="Times New Roman"/>
              </w:rPr>
              <w:t>күштілікке, тәрбиелеу</w:t>
            </w:r>
          </w:p>
        </w:tc>
        <w:tc>
          <w:tcPr>
            <w:tcW w:w="869" w:type="pct"/>
          </w:tcPr>
          <w:p w:rsidR="00416669" w:rsidRDefault="00416669" w:rsidP="00AB05C1">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1.Сөйлеуді дамыту</w:t>
            </w:r>
          </w:p>
          <w:p w:rsidR="00416669" w:rsidRDefault="00416669" w:rsidP="00AB05C1">
            <w:pPr>
              <w:spacing w:after="0" w:line="240" w:lineRule="auto"/>
              <w:rPr>
                <w:rFonts w:ascii="Times New Roman" w:hAnsi="Times New Roman"/>
                <w:b/>
                <w:sz w:val="24"/>
                <w:szCs w:val="24"/>
                <w:lang w:val="kk-KZ"/>
              </w:rPr>
            </w:pPr>
            <w:r w:rsidRPr="00397569">
              <w:rPr>
                <w:rFonts w:ascii="Times New Roman" w:hAnsi="Times New Roman"/>
                <w:b/>
                <w:sz w:val="24"/>
                <w:szCs w:val="24"/>
              </w:rPr>
              <w:t>Наурыз</w:t>
            </w:r>
            <w:r w:rsidRPr="00397569">
              <w:rPr>
                <w:rFonts w:ascii="Times New Roman" w:hAnsi="Times New Roman"/>
                <w:b/>
                <w:spacing w:val="-1"/>
                <w:sz w:val="24"/>
                <w:szCs w:val="24"/>
              </w:rPr>
              <w:t xml:space="preserve"> </w:t>
            </w:r>
            <w:r w:rsidRPr="00397569">
              <w:rPr>
                <w:rFonts w:ascii="Times New Roman" w:hAnsi="Times New Roman"/>
                <w:b/>
                <w:sz w:val="24"/>
                <w:szCs w:val="24"/>
              </w:rPr>
              <w:t>–көктем</w:t>
            </w:r>
            <w:r w:rsidRPr="00397569">
              <w:rPr>
                <w:rFonts w:ascii="Times New Roman" w:hAnsi="Times New Roman"/>
                <w:b/>
                <w:spacing w:val="-3"/>
                <w:sz w:val="24"/>
                <w:szCs w:val="24"/>
              </w:rPr>
              <w:t xml:space="preserve"> </w:t>
            </w:r>
            <w:r w:rsidRPr="00397569">
              <w:rPr>
                <w:rFonts w:ascii="Times New Roman" w:hAnsi="Times New Roman"/>
                <w:b/>
                <w:sz w:val="24"/>
                <w:szCs w:val="24"/>
              </w:rPr>
              <w:t>мерекесі.</w:t>
            </w:r>
          </w:p>
          <w:p w:rsidR="00416669" w:rsidRPr="00397569" w:rsidRDefault="00416669" w:rsidP="00AB05C1">
            <w:pPr>
              <w:spacing w:after="0" w:line="240" w:lineRule="auto"/>
              <w:rPr>
                <w:rFonts w:ascii="Times New Roman" w:hAnsi="Times New Roman"/>
                <w:b/>
                <w:sz w:val="24"/>
                <w:szCs w:val="24"/>
                <w:lang w:val="kk-KZ"/>
              </w:rPr>
            </w:pPr>
            <w:r w:rsidRPr="00397569">
              <w:rPr>
                <w:rFonts w:ascii="Times New Roman" w:hAnsi="Times New Roman"/>
                <w:sz w:val="24"/>
                <w:lang w:val="kk-KZ"/>
              </w:rPr>
              <w:t>Наурыз</w:t>
            </w:r>
            <w:r w:rsidRPr="00397569">
              <w:rPr>
                <w:rFonts w:ascii="Times New Roman" w:hAnsi="Times New Roman"/>
                <w:sz w:val="24"/>
                <w:lang w:val="kk-KZ"/>
              </w:rPr>
              <w:tab/>
              <w:t xml:space="preserve"> мерекесі</w:t>
            </w:r>
            <w:r w:rsidRPr="00397569">
              <w:rPr>
                <w:rFonts w:ascii="Times New Roman" w:hAnsi="Times New Roman"/>
                <w:sz w:val="24"/>
                <w:lang w:val="kk-KZ"/>
              </w:rPr>
              <w:tab/>
              <w:t xml:space="preserve">             </w:t>
            </w:r>
            <w:r w:rsidRPr="00397569">
              <w:rPr>
                <w:rFonts w:ascii="Times New Roman" w:hAnsi="Times New Roman"/>
                <w:spacing w:val="-1"/>
                <w:sz w:val="24"/>
                <w:lang w:val="kk-KZ"/>
              </w:rPr>
              <w:t>туралы</w:t>
            </w:r>
            <w:r w:rsidRPr="00397569">
              <w:rPr>
                <w:rFonts w:ascii="Times New Roman" w:hAnsi="Times New Roman"/>
                <w:spacing w:val="-57"/>
                <w:sz w:val="24"/>
                <w:lang w:val="kk-KZ"/>
              </w:rPr>
              <w:t xml:space="preserve"> </w:t>
            </w:r>
            <w:r w:rsidRPr="00397569">
              <w:rPr>
                <w:rFonts w:ascii="Times New Roman" w:hAnsi="Times New Roman"/>
                <w:sz w:val="24"/>
                <w:lang w:val="kk-KZ"/>
              </w:rPr>
              <w:t>түсінік беру.Балалардың</w:t>
            </w:r>
            <w:r w:rsidRPr="00397569">
              <w:rPr>
                <w:rFonts w:ascii="Times New Roman" w:hAnsi="Times New Roman"/>
                <w:spacing w:val="-2"/>
                <w:sz w:val="24"/>
                <w:lang w:val="kk-KZ"/>
              </w:rPr>
              <w:t xml:space="preserve"> </w:t>
            </w:r>
            <w:r w:rsidRPr="00397569">
              <w:rPr>
                <w:rFonts w:ascii="Times New Roman" w:hAnsi="Times New Roman"/>
                <w:sz w:val="24"/>
                <w:lang w:val="kk-KZ"/>
              </w:rPr>
              <w:t>ойлау</w:t>
            </w:r>
            <w:r w:rsidRPr="00397569">
              <w:rPr>
                <w:rFonts w:ascii="Times New Roman" w:hAnsi="Times New Roman"/>
                <w:spacing w:val="-2"/>
                <w:sz w:val="24"/>
                <w:lang w:val="kk-KZ"/>
              </w:rPr>
              <w:t xml:space="preserve"> </w:t>
            </w:r>
            <w:r w:rsidRPr="00397569">
              <w:rPr>
                <w:rFonts w:ascii="Times New Roman" w:hAnsi="Times New Roman"/>
                <w:sz w:val="24"/>
                <w:lang w:val="kk-KZ"/>
              </w:rPr>
              <w:t>қабілетін</w:t>
            </w:r>
            <w:r w:rsidRPr="00397569">
              <w:rPr>
                <w:rFonts w:ascii="Times New Roman" w:hAnsi="Times New Roman"/>
                <w:spacing w:val="-1"/>
                <w:sz w:val="24"/>
                <w:lang w:val="kk-KZ"/>
              </w:rPr>
              <w:t xml:space="preserve"> </w:t>
            </w:r>
            <w:r w:rsidRPr="00397569">
              <w:rPr>
                <w:rFonts w:ascii="Times New Roman" w:hAnsi="Times New Roman"/>
                <w:sz w:val="24"/>
                <w:lang w:val="kk-KZ"/>
              </w:rPr>
              <w:t>дамыту.Салт-дәстүрді</w:t>
            </w:r>
            <w:r w:rsidRPr="00397569">
              <w:rPr>
                <w:rFonts w:ascii="Times New Roman" w:hAnsi="Times New Roman"/>
                <w:spacing w:val="-3"/>
                <w:sz w:val="24"/>
                <w:lang w:val="kk-KZ"/>
              </w:rPr>
              <w:t xml:space="preserve"> </w:t>
            </w:r>
            <w:r w:rsidRPr="00397569">
              <w:rPr>
                <w:rFonts w:ascii="Times New Roman" w:hAnsi="Times New Roman"/>
                <w:sz w:val="24"/>
                <w:lang w:val="kk-KZ"/>
              </w:rPr>
              <w:t>құрметтеуге</w:t>
            </w:r>
            <w:r w:rsidRPr="00397569">
              <w:rPr>
                <w:rFonts w:ascii="Times New Roman" w:hAnsi="Times New Roman"/>
                <w:spacing w:val="-4"/>
                <w:sz w:val="24"/>
                <w:lang w:val="kk-KZ"/>
              </w:rPr>
              <w:t xml:space="preserve"> </w:t>
            </w:r>
            <w:r w:rsidRPr="00397569">
              <w:rPr>
                <w:rFonts w:ascii="Times New Roman" w:hAnsi="Times New Roman"/>
                <w:sz w:val="24"/>
                <w:lang w:val="kk-KZ"/>
              </w:rPr>
              <w:t>тәрбиелеу.</w:t>
            </w:r>
          </w:p>
          <w:p w:rsidR="00416669" w:rsidRDefault="00416669" w:rsidP="00AB05C1">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2.Математика негіздері</w:t>
            </w:r>
          </w:p>
          <w:p w:rsidR="00416669" w:rsidRPr="00237B9E" w:rsidRDefault="00416669" w:rsidP="00AB05C1">
            <w:pPr>
              <w:spacing w:after="0" w:line="240" w:lineRule="auto"/>
              <w:rPr>
                <w:rFonts w:ascii="Times New Roman" w:hAnsi="Times New Roman"/>
                <w:b/>
                <w:bCs/>
                <w:sz w:val="23"/>
                <w:szCs w:val="23"/>
                <w:lang w:val="kk-KZ"/>
              </w:rPr>
            </w:pPr>
            <w:r w:rsidRPr="00237B9E">
              <w:rPr>
                <w:rFonts w:ascii="Times New Roman" w:hAnsi="Times New Roman"/>
                <w:b/>
                <w:bCs/>
                <w:sz w:val="23"/>
                <w:szCs w:val="23"/>
                <w:lang w:val="kk-KZ"/>
              </w:rPr>
              <w:t xml:space="preserve">Ұзын – қысқа, биік – аласа, кең – тар, қалың – жұқа. </w:t>
            </w:r>
            <w:r w:rsidRPr="00131F6F">
              <w:rPr>
                <w:rFonts w:ascii="Times New Roman" w:hAnsi="Times New Roman"/>
                <w:b/>
                <w:bCs/>
                <w:sz w:val="23"/>
                <w:szCs w:val="23"/>
                <w:lang w:val="kk-KZ"/>
              </w:rPr>
              <w:t>Тең заттар</w:t>
            </w:r>
          </w:p>
          <w:p w:rsidR="00416669" w:rsidRPr="00237B9E" w:rsidRDefault="00416669" w:rsidP="00237B9E">
            <w:pPr>
              <w:pStyle w:val="Default"/>
              <w:rPr>
                <w:sz w:val="23"/>
                <w:szCs w:val="23"/>
                <w:lang w:val="kk-KZ"/>
              </w:rPr>
            </w:pPr>
            <w:r w:rsidRPr="007B5FE7">
              <w:rPr>
                <w:sz w:val="23"/>
                <w:szCs w:val="23"/>
                <w:lang w:val="kk-KZ"/>
              </w:rPr>
              <w:t xml:space="preserve">үлгіден ұзынырақ (қысқарақ), жоғарырақ (төменірек), жуанырақ (жіңішкерек) және оған тең заттарды табу білігін дамыту. </w:t>
            </w:r>
            <w:r w:rsidRPr="00237B9E">
              <w:rPr>
                <w:sz w:val="23"/>
                <w:szCs w:val="23"/>
                <w:lang w:val="kk-KZ"/>
              </w:rPr>
              <w:t xml:space="preserve">Зейінді, жадты және сөйлеу дағдысын дамыту. Дербестікке баулу </w:t>
            </w:r>
          </w:p>
          <w:p w:rsidR="00416669" w:rsidRPr="00237B9E" w:rsidRDefault="00416669" w:rsidP="00AB05C1">
            <w:pPr>
              <w:spacing w:after="0" w:line="240" w:lineRule="auto"/>
              <w:rPr>
                <w:rFonts w:ascii="Times New Roman" w:hAnsi="Times New Roman"/>
                <w:b/>
                <w:color w:val="000000"/>
                <w:sz w:val="24"/>
                <w:szCs w:val="24"/>
                <w:lang w:val="kk-KZ"/>
              </w:rPr>
            </w:pPr>
          </w:p>
          <w:p w:rsidR="00416669" w:rsidRDefault="00416669" w:rsidP="00AB05C1">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3.Музыка</w:t>
            </w:r>
          </w:p>
          <w:p w:rsidR="00416669" w:rsidRDefault="00416669" w:rsidP="00AB05C1">
            <w:pPr>
              <w:spacing w:after="0" w:line="240" w:lineRule="auto"/>
              <w:rPr>
                <w:rFonts w:ascii="Times New Roman" w:hAnsi="Times New Roman"/>
                <w:b/>
                <w:sz w:val="24"/>
                <w:szCs w:val="24"/>
                <w:lang w:val="kk-KZ"/>
              </w:rPr>
            </w:pPr>
            <w:r w:rsidRPr="00237B9E">
              <w:rPr>
                <w:rFonts w:ascii="Times New Roman" w:hAnsi="Times New Roman"/>
                <w:b/>
                <w:sz w:val="24"/>
                <w:szCs w:val="24"/>
                <w:lang w:val="kk-KZ"/>
              </w:rPr>
              <w:t>Ғарыш әлеміне саяхат</w:t>
            </w:r>
          </w:p>
          <w:p w:rsidR="00416669" w:rsidRPr="00237B9E" w:rsidRDefault="00416669" w:rsidP="00237B9E">
            <w:pPr>
              <w:pStyle w:val="Default"/>
              <w:rPr>
                <w:sz w:val="22"/>
                <w:szCs w:val="22"/>
                <w:lang w:val="kk-KZ"/>
              </w:rPr>
            </w:pPr>
            <w:r w:rsidRPr="00237B9E">
              <w:rPr>
                <w:sz w:val="22"/>
                <w:szCs w:val="22"/>
                <w:lang w:val="kk-KZ"/>
              </w:rPr>
              <w:t xml:space="preserve">Музыкалық мәнерлілік құралдары мен сипатын егжей-тегжейлі ажырату қабілетін </w:t>
            </w:r>
          </w:p>
          <w:p w:rsidR="00416669" w:rsidRPr="00237B9E" w:rsidRDefault="00416669" w:rsidP="00237B9E">
            <w:pPr>
              <w:spacing w:after="0" w:line="240" w:lineRule="auto"/>
              <w:rPr>
                <w:rFonts w:ascii="Times New Roman" w:hAnsi="Times New Roman"/>
                <w:b/>
                <w:color w:val="000000"/>
                <w:sz w:val="24"/>
                <w:szCs w:val="24"/>
                <w:lang w:val="kk-KZ"/>
              </w:rPr>
            </w:pPr>
            <w:r w:rsidRPr="00237B9E">
              <w:rPr>
                <w:rFonts w:ascii="Times New Roman" w:hAnsi="Times New Roman"/>
                <w:lang w:val="kk-KZ"/>
              </w:rPr>
              <w:t xml:space="preserve">дамыту. Динамикалық ерекшелікті көрсете отырып, эмоционалды түрде ән айту, тынысты дұрыс алу. Музыка сипатына сәйкес таныс би қимылдарын қолданып, би ойластыру. Жеңіл әуендерді ансамбльмен балаларға арналған музыкалық аспаптарда фортепианоның сүйемелдеуімен, уақытында қосылып айту, ырғақтық бейнесін анық бере отырып ойнауды дамыту. </w:t>
            </w:r>
            <w:r w:rsidRPr="00131F6F">
              <w:rPr>
                <w:rFonts w:ascii="Times New Roman" w:hAnsi="Times New Roman"/>
                <w:lang w:val="kk-KZ"/>
              </w:rPr>
              <w:t>Балаларды батырлыққа, ерлікке, шыдамдылыққа тәрбиелеу</w:t>
            </w:r>
          </w:p>
          <w:p w:rsidR="00416669" w:rsidRDefault="00416669" w:rsidP="00AB05C1">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4.Қазақ тілі</w:t>
            </w:r>
          </w:p>
          <w:p w:rsidR="00416669" w:rsidRDefault="00416669" w:rsidP="005218C9">
            <w:pPr>
              <w:pStyle w:val="Default"/>
              <w:rPr>
                <w:b/>
                <w:sz w:val="23"/>
                <w:szCs w:val="23"/>
                <w:lang w:val="kk-KZ"/>
              </w:rPr>
            </w:pPr>
            <w:r w:rsidRPr="00131F6F">
              <w:rPr>
                <w:b/>
                <w:sz w:val="23"/>
                <w:szCs w:val="23"/>
                <w:lang w:val="kk-KZ"/>
              </w:rPr>
              <w:t xml:space="preserve">Көктем </w:t>
            </w:r>
          </w:p>
          <w:p w:rsidR="00416669" w:rsidRPr="005218C9" w:rsidRDefault="00416669" w:rsidP="005218C9">
            <w:pPr>
              <w:pStyle w:val="Default"/>
              <w:rPr>
                <w:sz w:val="20"/>
                <w:szCs w:val="20"/>
                <w:lang w:val="kk-KZ"/>
              </w:rPr>
            </w:pPr>
            <w:r w:rsidRPr="005218C9">
              <w:rPr>
                <w:sz w:val="20"/>
                <w:szCs w:val="20"/>
                <w:lang w:val="kk-KZ"/>
              </w:rPr>
              <w:t xml:space="preserve">жыл мезгілінің ерекшеліктерін қазақша айта алу, суреттер туралы шағын мәтіндер құрастыруды дағдыландыру. Қазақ тіліндегі сөздер мен сөйлемдерді түсініп және күнделікті өмірде қолдана білуге үйрету. </w:t>
            </w:r>
          </w:p>
          <w:p w:rsidR="00416669" w:rsidRPr="005218C9" w:rsidRDefault="00416669" w:rsidP="005218C9">
            <w:pPr>
              <w:pStyle w:val="Default"/>
              <w:rPr>
                <w:b/>
                <w:sz w:val="23"/>
                <w:szCs w:val="23"/>
                <w:lang w:val="kk-KZ"/>
              </w:rPr>
            </w:pPr>
            <w:r w:rsidRPr="005218C9">
              <w:rPr>
                <w:b/>
                <w:bCs/>
                <w:sz w:val="20"/>
                <w:szCs w:val="20"/>
                <w:lang w:val="kk-KZ"/>
              </w:rPr>
              <w:t xml:space="preserve"> </w:t>
            </w:r>
            <w:r w:rsidRPr="00131F6F">
              <w:rPr>
                <w:sz w:val="20"/>
                <w:szCs w:val="20"/>
                <w:lang w:val="kk-KZ"/>
              </w:rPr>
              <w:t>сөздерді сөз тіркесімен айтуға, сөйлем құрауға жаттықтыру. Қазақ тіліне тән дыбыстарды дұрыс айтуға жаттықтыру. табиғаттың әдемілігін көре білуге тәрбиелеу.</w:t>
            </w:r>
          </w:p>
          <w:p w:rsidR="00416669" w:rsidRPr="00295684" w:rsidRDefault="00416669" w:rsidP="00AB05C1">
            <w:pPr>
              <w:spacing w:after="0" w:line="240" w:lineRule="auto"/>
              <w:rPr>
                <w:rFonts w:ascii="Times New Roman" w:hAnsi="Times New Roman"/>
                <w:color w:val="000000"/>
                <w:sz w:val="24"/>
                <w:szCs w:val="24"/>
                <w:lang w:val="kk-KZ"/>
              </w:rPr>
            </w:pPr>
          </w:p>
        </w:tc>
        <w:tc>
          <w:tcPr>
            <w:tcW w:w="835" w:type="pct"/>
          </w:tcPr>
          <w:p w:rsidR="00416669" w:rsidRDefault="00416669" w:rsidP="00AB05C1">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1.Көркем әдебиет</w:t>
            </w:r>
          </w:p>
          <w:p w:rsidR="00416669" w:rsidRPr="00397569" w:rsidRDefault="00416669" w:rsidP="00397569">
            <w:pPr>
              <w:autoSpaceDE w:val="0"/>
              <w:autoSpaceDN w:val="0"/>
              <w:adjustRightInd w:val="0"/>
              <w:spacing w:after="0" w:line="240" w:lineRule="auto"/>
              <w:rPr>
                <w:rFonts w:ascii="Times New Roman" w:hAnsi="Times New Roman"/>
                <w:b/>
                <w:sz w:val="24"/>
                <w:szCs w:val="24"/>
                <w:lang w:val="kk-KZ"/>
              </w:rPr>
            </w:pPr>
            <w:r w:rsidRPr="00397569">
              <w:rPr>
                <w:rFonts w:ascii="Times New Roman" w:hAnsi="Times New Roman"/>
                <w:b/>
                <w:sz w:val="24"/>
                <w:szCs w:val="24"/>
                <w:lang w:val="kk-KZ"/>
              </w:rPr>
              <w:t>«Ақымақ</w:t>
            </w:r>
          </w:p>
          <w:p w:rsidR="00416669" w:rsidRPr="00397569" w:rsidRDefault="00416669" w:rsidP="00397569">
            <w:pPr>
              <w:autoSpaceDE w:val="0"/>
              <w:autoSpaceDN w:val="0"/>
              <w:adjustRightInd w:val="0"/>
              <w:spacing w:after="0" w:line="240" w:lineRule="auto"/>
              <w:rPr>
                <w:rFonts w:ascii="Times New Roman" w:hAnsi="Times New Roman"/>
                <w:b/>
                <w:sz w:val="24"/>
                <w:szCs w:val="24"/>
                <w:lang w:val="kk-KZ"/>
              </w:rPr>
            </w:pPr>
            <w:r w:rsidRPr="00397569">
              <w:rPr>
                <w:rFonts w:ascii="Times New Roman" w:hAnsi="Times New Roman"/>
                <w:b/>
                <w:sz w:val="24"/>
                <w:szCs w:val="24"/>
                <w:lang w:val="kk-KZ"/>
              </w:rPr>
              <w:t>қасқыр»</w:t>
            </w:r>
          </w:p>
          <w:p w:rsidR="00416669" w:rsidRPr="00397569" w:rsidRDefault="00416669" w:rsidP="00397569">
            <w:pPr>
              <w:autoSpaceDE w:val="0"/>
              <w:autoSpaceDN w:val="0"/>
              <w:adjustRightInd w:val="0"/>
              <w:spacing w:after="0" w:line="240" w:lineRule="auto"/>
              <w:rPr>
                <w:rFonts w:ascii="Times New Roman" w:hAnsi="Times New Roman"/>
                <w:b/>
                <w:sz w:val="24"/>
                <w:szCs w:val="24"/>
                <w:lang w:val="kk-KZ"/>
              </w:rPr>
            </w:pPr>
            <w:r w:rsidRPr="00397569">
              <w:rPr>
                <w:rFonts w:ascii="Times New Roman" w:hAnsi="Times New Roman"/>
                <w:b/>
                <w:sz w:val="24"/>
                <w:szCs w:val="24"/>
                <w:lang w:val="kk-KZ"/>
              </w:rPr>
              <w:t>(саусақ</w:t>
            </w:r>
          </w:p>
          <w:p w:rsidR="00416669" w:rsidRDefault="00416669" w:rsidP="00397569">
            <w:pPr>
              <w:spacing w:after="0" w:line="240" w:lineRule="auto"/>
              <w:rPr>
                <w:b/>
                <w:lang w:val="kk-KZ"/>
              </w:rPr>
            </w:pPr>
            <w:r w:rsidRPr="00397569">
              <w:rPr>
                <w:b/>
                <w:lang w:val="kk-KZ"/>
              </w:rPr>
              <w:t>театры)</w:t>
            </w:r>
          </w:p>
          <w:p w:rsidR="00416669" w:rsidRDefault="00416669" w:rsidP="00397569">
            <w:pPr>
              <w:spacing w:after="0" w:line="240" w:lineRule="auto"/>
              <w:rPr>
                <w:rFonts w:ascii="Times New Roman" w:hAnsi="Times New Roman"/>
                <w:sz w:val="24"/>
                <w:szCs w:val="24"/>
                <w:lang w:val="kk-KZ"/>
              </w:rPr>
            </w:pPr>
            <w:r w:rsidRPr="007B5FE7">
              <w:rPr>
                <w:rFonts w:ascii="Times New Roman" w:hAnsi="Times New Roman"/>
                <w:sz w:val="24"/>
                <w:szCs w:val="24"/>
                <w:lang w:val="kk-KZ"/>
              </w:rPr>
              <w:t>Ертегі кейіпкерлерінің ерекшеліктерін, жағымды-жағымсыз қасиеттерін ажырата білуге үйрету, таныс сюжеттер бойынша ертегілерді саусақ театрымен көрсетуді үйрету, кейіпкердің ерекшеліктерін беру үшін мəнерлілік құралдарын қолдану; жеке шығармашылық қабілеттерін көрсете білуге тəрбиелеу.</w:t>
            </w:r>
          </w:p>
          <w:p w:rsidR="00416669" w:rsidRDefault="00416669" w:rsidP="00397569">
            <w:pPr>
              <w:spacing w:after="0" w:line="240" w:lineRule="auto"/>
              <w:rPr>
                <w:rFonts w:ascii="Times New Roman" w:hAnsi="Times New Roman"/>
                <w:sz w:val="24"/>
                <w:szCs w:val="24"/>
                <w:lang w:val="kk-KZ"/>
              </w:rPr>
            </w:pPr>
          </w:p>
          <w:p w:rsidR="00416669" w:rsidRPr="00397569" w:rsidRDefault="00416669" w:rsidP="00397569">
            <w:pPr>
              <w:spacing w:after="0" w:line="240" w:lineRule="auto"/>
              <w:rPr>
                <w:rFonts w:ascii="Times New Roman" w:hAnsi="Times New Roman"/>
                <w:b/>
                <w:color w:val="000000"/>
                <w:sz w:val="24"/>
                <w:szCs w:val="24"/>
                <w:lang w:val="kk-KZ"/>
              </w:rPr>
            </w:pPr>
          </w:p>
          <w:p w:rsidR="00416669" w:rsidRDefault="00416669" w:rsidP="00AB05C1">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2.Сауат ашу негіздері</w:t>
            </w:r>
          </w:p>
          <w:p w:rsidR="00416669" w:rsidRDefault="00416669" w:rsidP="00AB05C1">
            <w:pPr>
              <w:spacing w:after="0" w:line="240" w:lineRule="auto"/>
              <w:rPr>
                <w:rFonts w:ascii="Times New Roman" w:hAnsi="Times New Roman"/>
                <w:b/>
                <w:sz w:val="24"/>
                <w:szCs w:val="24"/>
                <w:lang w:val="kk-KZ"/>
              </w:rPr>
            </w:pPr>
            <w:r w:rsidRPr="00397569">
              <w:rPr>
                <w:rFonts w:ascii="Times New Roman" w:hAnsi="Times New Roman"/>
                <w:b/>
                <w:sz w:val="24"/>
                <w:szCs w:val="24"/>
                <w:lang w:val="kk-KZ"/>
              </w:rPr>
              <w:t>Дыбыстық талдау</w:t>
            </w:r>
          </w:p>
          <w:p w:rsidR="00416669" w:rsidRPr="00397569" w:rsidRDefault="00416669" w:rsidP="00AB05C1">
            <w:pPr>
              <w:spacing w:after="0" w:line="240" w:lineRule="auto"/>
              <w:rPr>
                <w:rFonts w:ascii="Times New Roman" w:hAnsi="Times New Roman"/>
                <w:b/>
                <w:color w:val="000000"/>
                <w:sz w:val="24"/>
                <w:szCs w:val="24"/>
                <w:lang w:val="kk-KZ"/>
              </w:rPr>
            </w:pPr>
            <w:r w:rsidRPr="007B5FE7">
              <w:rPr>
                <w:rFonts w:ascii="Times New Roman" w:hAnsi="Times New Roman"/>
                <w:lang w:val="kk-KZ"/>
              </w:rPr>
              <w:t xml:space="preserve">Міндеттері: </w:t>
            </w:r>
            <w:r>
              <w:rPr>
                <w:rFonts w:ascii="Times New Roman" w:hAnsi="Times New Roman"/>
                <w:lang w:val="kk-KZ"/>
              </w:rPr>
              <w:t xml:space="preserve">                  </w:t>
            </w:r>
            <w:r w:rsidRPr="007B5FE7">
              <w:rPr>
                <w:rFonts w:ascii="Times New Roman" w:hAnsi="Times New Roman"/>
                <w:lang w:val="kk-KZ"/>
              </w:rPr>
              <w:t xml:space="preserve">1. Төрт дыбысты сөздерге дыбыстық талдау жасауды жетілдіру. </w:t>
            </w:r>
            <w:r>
              <w:rPr>
                <w:rFonts w:ascii="Times New Roman" w:hAnsi="Times New Roman"/>
                <w:lang w:val="kk-KZ"/>
              </w:rPr>
              <w:t xml:space="preserve">                               </w:t>
            </w:r>
            <w:r w:rsidRPr="007B5FE7">
              <w:rPr>
                <w:rFonts w:ascii="Times New Roman" w:hAnsi="Times New Roman"/>
                <w:lang w:val="kk-KZ"/>
              </w:rPr>
              <w:t>2. Дауысты, дауыссыз дыбыстардың түрлерін меңгеруге жаттығулар жасату, сөздерді дұрыс айтуға қалыптастыру. 3. Үзік сызықтарды үзбей бастыру арқылы эстетикалық талғамдарын жəне бастаған істі аяқтай білуге тəрбиелеу.</w:t>
            </w:r>
          </w:p>
          <w:p w:rsidR="00416669" w:rsidRDefault="00416669" w:rsidP="00AB05C1">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3.Қоршаған ортамен танысу</w:t>
            </w:r>
          </w:p>
          <w:p w:rsidR="00416669" w:rsidRDefault="00416669" w:rsidP="00AB05C1">
            <w:pPr>
              <w:spacing w:after="0" w:line="240" w:lineRule="auto"/>
              <w:rPr>
                <w:rFonts w:ascii="Times New Roman" w:hAnsi="Times New Roman"/>
                <w:b/>
                <w:lang w:val="kk-KZ"/>
              </w:rPr>
            </w:pPr>
            <w:r w:rsidRPr="00397569">
              <w:rPr>
                <w:rFonts w:ascii="Times New Roman" w:hAnsi="Times New Roman"/>
                <w:b/>
                <w:lang w:val="kk-KZ"/>
              </w:rPr>
              <w:t>Жыл мезгілдері: қыс, көктем. Белгілері.</w:t>
            </w:r>
          </w:p>
          <w:p w:rsidR="00416669" w:rsidRPr="00397569" w:rsidRDefault="00416669" w:rsidP="00AB05C1">
            <w:pPr>
              <w:spacing w:after="0" w:line="240" w:lineRule="auto"/>
              <w:rPr>
                <w:rFonts w:ascii="Times New Roman" w:hAnsi="Times New Roman"/>
                <w:b/>
                <w:color w:val="000000"/>
                <w:sz w:val="24"/>
                <w:szCs w:val="24"/>
                <w:lang w:val="kk-KZ"/>
              </w:rPr>
            </w:pPr>
            <w:r w:rsidRPr="00397569">
              <w:rPr>
                <w:rFonts w:ascii="Times New Roman" w:hAnsi="Times New Roman"/>
                <w:lang w:val="kk-KZ"/>
              </w:rPr>
              <w:t>Қыс және көктем мезгілінің белгілері туралы білімдерін тереңдету; осы мезгілдерге тән маусымдық құбылыстармен таныстыру.  Байланыстырып сөйлеу, жыл мезгілдерінің ерекшеліктерін теңеу сөздерді қолданып сипаттай алу дағдыларын дамыту. Табиғатты сүюге, қорғауға тәрбиелеу; маусымға сәйкес киініп жүруге, денсаулығын күтуге үйрету</w:t>
            </w:r>
          </w:p>
          <w:p w:rsidR="00416669" w:rsidRDefault="00416669" w:rsidP="00AB05C1">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4.Дене шынықтыру</w:t>
            </w:r>
          </w:p>
          <w:p w:rsidR="00416669" w:rsidRDefault="00416669" w:rsidP="00AB05C1">
            <w:pPr>
              <w:spacing w:after="0" w:line="240" w:lineRule="auto"/>
              <w:rPr>
                <w:rFonts w:ascii="Times New Roman" w:hAnsi="Times New Roman"/>
                <w:b/>
                <w:lang w:val="kk-KZ"/>
              </w:rPr>
            </w:pPr>
            <w:r w:rsidRPr="005218C9">
              <w:rPr>
                <w:rFonts w:ascii="Times New Roman" w:hAnsi="Times New Roman"/>
                <w:b/>
                <w:i/>
              </w:rPr>
              <w:t xml:space="preserve">«Стадион» </w:t>
            </w:r>
            <w:r w:rsidRPr="005218C9">
              <w:rPr>
                <w:rFonts w:ascii="Times New Roman" w:hAnsi="Times New Roman"/>
                <w:b/>
              </w:rPr>
              <w:t>(таза ауада)</w:t>
            </w:r>
          </w:p>
          <w:p w:rsidR="00416669" w:rsidRPr="005218C9" w:rsidRDefault="00416669" w:rsidP="005218C9">
            <w:pPr>
              <w:pStyle w:val="TableParagraph"/>
            </w:pPr>
            <w:r w:rsidRPr="005218C9">
              <w:t>Қимыл әрекеттерді еркін орындау дағдыларын айналмалы жаттығулар арқылы дамыту. Түрлі бастапқы қалыптан (етпетінен жатып, малдас құрып отырып) жүгіріп кетуге үйрете түсу. Шапшаң әрекет ету мен зейіндерін ұштау. Модульдерде тұрып тепе-теңдік сақтау мен өз денесін еркін басқаруын қалыптастыру. Арқаннан ұстанып асылып тұру, «денсаулық» дискісінде денені айналдырып жаттығу. Қауіпсіздік ережелерін сақтау мен сақтану дағдыларын дамыту.Допты заттардың арасымен екі аяқпен кезек-кезек теуіп жүргізу, бір қолдан екінші қолға еденнен соғып ауыстыруды жалғастыру. Секіртпемен секіру, қолдың басын айналдырып қозғалту мен аяқты тігінен қозғалтуға, жіңішке ұзын орындықпен жүруге, жүріп келе жатып бір аяғын жоғары көтеріп, астынан бір шапалақ ұруға жаттығу.</w:t>
            </w:r>
          </w:p>
          <w:p w:rsidR="00416669" w:rsidRPr="005218C9" w:rsidRDefault="00416669" w:rsidP="005218C9">
            <w:pPr>
              <w:spacing w:after="0" w:line="240" w:lineRule="auto"/>
              <w:rPr>
                <w:rFonts w:ascii="Times New Roman" w:hAnsi="Times New Roman"/>
                <w:b/>
                <w:color w:val="000000"/>
                <w:sz w:val="24"/>
                <w:szCs w:val="24"/>
                <w:lang w:val="kk-KZ"/>
              </w:rPr>
            </w:pPr>
            <w:r w:rsidRPr="005218C9">
              <w:rPr>
                <w:rFonts w:ascii="Times New Roman" w:hAnsi="Times New Roman"/>
                <w:lang w:val="kk-KZ"/>
              </w:rPr>
              <w:t xml:space="preserve"> Салауатты өмірге, денсаулығын сақтауға, әлсіздерге көмек беруге, күштілікке, тәрбиелеу.</w:t>
            </w:r>
          </w:p>
        </w:tc>
      </w:tr>
      <w:tr w:rsidR="00416669" w:rsidRPr="00637E45" w:rsidTr="00AB05C1">
        <w:tc>
          <w:tcPr>
            <w:tcW w:w="79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50" w:type="pct"/>
          </w:tcPr>
          <w:p w:rsidR="00416669" w:rsidRPr="00E633C1" w:rsidRDefault="00416669" w:rsidP="00AB05C1">
            <w:pPr>
              <w:spacing w:after="0" w:line="240" w:lineRule="auto"/>
              <w:rPr>
                <w:rFonts w:ascii="Times New Roman" w:hAnsi="Times New Roman"/>
                <w:bCs/>
                <w:color w:val="FF0000"/>
                <w:sz w:val="24"/>
                <w:szCs w:val="24"/>
                <w:lang w:val="kk-KZ" w:eastAsia="ru-RU"/>
              </w:rPr>
            </w:pPr>
            <w:r w:rsidRPr="00E633C1">
              <w:rPr>
                <w:rFonts w:ascii="Times New Roman" w:hAnsi="Times New Roman"/>
                <w:b/>
                <w:bCs/>
                <w:color w:val="FF0000"/>
                <w:sz w:val="24"/>
                <w:szCs w:val="24"/>
                <w:lang w:val="kk-KZ" w:eastAsia="ru-RU"/>
              </w:rPr>
              <w:t>«Сол жақта – оң жақта»</w:t>
            </w:r>
            <w:r w:rsidRPr="00E633C1">
              <w:rPr>
                <w:rFonts w:ascii="Times New Roman" w:hAnsi="Times New Roman"/>
                <w:bCs/>
                <w:color w:val="FF0000"/>
                <w:sz w:val="24"/>
                <w:szCs w:val="24"/>
                <w:lang w:val="kk-KZ" w:eastAsia="ru-RU"/>
              </w:rPr>
              <w:t xml:space="preserve"> </w:t>
            </w:r>
          </w:p>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Cs/>
                <w:color w:val="FF0000"/>
                <w:sz w:val="24"/>
                <w:szCs w:val="24"/>
                <w:lang w:val="kk-KZ" w:eastAsia="ru-RU"/>
              </w:rPr>
              <w:t xml:space="preserve">Мақсаты: Қағаз парағының оң жағын және  </w:t>
            </w:r>
            <w:r w:rsidRPr="00E633C1">
              <w:rPr>
                <w:rFonts w:ascii="Times New Roman" w:hAnsi="Times New Roman"/>
                <w:color w:val="FF0000"/>
                <w:sz w:val="24"/>
                <w:szCs w:val="24"/>
                <w:lang w:val="kk-KZ" w:eastAsia="ru-RU"/>
              </w:rPr>
              <w:t>сол жағын ажырата білу және  кеңістікті бағдарлай білуін  (оң жақта-сол жақта), жетілдіру, есте сақтау қабілеттерін арттыру.</w:t>
            </w:r>
          </w:p>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p>
        </w:tc>
        <w:tc>
          <w:tcPr>
            <w:tcW w:w="812" w:type="pct"/>
          </w:tcPr>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Танымдық-қимылды ойын:</w:t>
            </w:r>
          </w:p>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«Аңдар жүрісі»</w:t>
            </w:r>
          </w:p>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b/>
                <w:color w:val="FF0000"/>
                <w:sz w:val="24"/>
                <w:szCs w:val="24"/>
                <w:lang w:val="kk-KZ"/>
              </w:rPr>
              <w:t xml:space="preserve">Мақсаты: </w:t>
            </w:r>
            <w:r w:rsidRPr="00E633C1">
              <w:rPr>
                <w:rFonts w:ascii="Times New Roman" w:hAnsi="Times New Roman"/>
                <w:color w:val="FF0000"/>
                <w:sz w:val="24"/>
                <w:szCs w:val="24"/>
                <w:lang w:val="kk-KZ"/>
              </w:rPr>
              <w:t>Балалар аңдардың жүрісін салып, санай алады.</w:t>
            </w:r>
          </w:p>
          <w:p w:rsidR="00416669" w:rsidRPr="00295684" w:rsidRDefault="00416669" w:rsidP="00AB05C1">
            <w:pPr>
              <w:spacing w:after="0" w:line="240" w:lineRule="auto"/>
              <w:rPr>
                <w:rFonts w:ascii="Times New Roman" w:hAnsi="Times New Roman"/>
                <w:b/>
                <w:color w:val="000000"/>
                <w:sz w:val="24"/>
                <w:szCs w:val="24"/>
                <w:lang w:val="kk-KZ"/>
              </w:rPr>
            </w:pPr>
          </w:p>
        </w:tc>
        <w:tc>
          <w:tcPr>
            <w:tcW w:w="837" w:type="pct"/>
          </w:tcPr>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 xml:space="preserve">Суреттік боямалар </w:t>
            </w:r>
          </w:p>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«Кім, қайда өмір сүреді»</w:t>
            </w:r>
          </w:p>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Мақсаты: Балалар суретті таза бояп, туған жеріндегі жан-жануарлардың мекендерімен таныса алады.</w:t>
            </w:r>
          </w:p>
          <w:p w:rsidR="00416669" w:rsidRPr="00295684" w:rsidRDefault="00416669" w:rsidP="00AB05C1">
            <w:pPr>
              <w:spacing w:after="0" w:line="240" w:lineRule="auto"/>
              <w:rPr>
                <w:rFonts w:ascii="Times New Roman" w:hAnsi="Times New Roman"/>
                <w:b/>
                <w:sz w:val="24"/>
                <w:szCs w:val="24"/>
                <w:lang w:val="kk-KZ"/>
              </w:rPr>
            </w:pPr>
          </w:p>
        </w:tc>
        <w:tc>
          <w:tcPr>
            <w:tcW w:w="869" w:type="pct"/>
          </w:tcPr>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 xml:space="preserve"> «Қолғап»</w:t>
            </w:r>
          </w:p>
          <w:p w:rsidR="00416669" w:rsidRPr="00E633C1" w:rsidRDefault="00416669" w:rsidP="00AB05C1">
            <w:pPr>
              <w:autoSpaceDE w:val="0"/>
              <w:autoSpaceDN w:val="0"/>
              <w:adjustRightInd w:val="0"/>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Мақсаты:</w:t>
            </w:r>
            <w:r w:rsidRPr="00E633C1">
              <w:rPr>
                <w:rFonts w:ascii="Times New Roman" w:hAnsi="Times New Roman"/>
                <w:b/>
                <w:color w:val="FF0000"/>
                <w:sz w:val="24"/>
                <w:szCs w:val="24"/>
                <w:lang w:val="kk-KZ"/>
              </w:rPr>
              <w:t xml:space="preserve"> </w:t>
            </w:r>
            <w:r w:rsidRPr="00E633C1">
              <w:rPr>
                <w:rFonts w:ascii="Times New Roman" w:hAnsi="Times New Roman"/>
                <w:color w:val="FF0000"/>
                <w:sz w:val="24"/>
                <w:szCs w:val="24"/>
                <w:lang w:val="kk-KZ"/>
              </w:rPr>
              <w:t xml:space="preserve">Қазақ халқының ұлттық киімдері мен заттары </w:t>
            </w:r>
          </w:p>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туралы білімдерін кеңейту. Ою-өрнекті қолдана отырып қолғапты сәндеуге үйрету.</w:t>
            </w:r>
          </w:p>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Эстетикалық талғамдарын дамыту, тиянақтылық пен ұқыптылыққа тәрбиелеу.</w:t>
            </w:r>
          </w:p>
          <w:p w:rsidR="00416669" w:rsidRPr="00295684" w:rsidRDefault="00416669" w:rsidP="00AB05C1">
            <w:pPr>
              <w:spacing w:after="0" w:line="240" w:lineRule="auto"/>
              <w:rPr>
                <w:rFonts w:ascii="Times New Roman" w:hAnsi="Times New Roman"/>
                <w:color w:val="000000"/>
                <w:sz w:val="24"/>
                <w:szCs w:val="24"/>
                <w:lang w:val="kk-KZ"/>
              </w:rPr>
            </w:pPr>
          </w:p>
        </w:tc>
        <w:tc>
          <w:tcPr>
            <w:tcW w:w="835" w:type="pct"/>
          </w:tcPr>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«Аққала соққан бала»</w:t>
            </w:r>
          </w:p>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Мақсаты: Балаларға қыс мезгілінде аққала соғып ойнайтындығын түсіндіру. Аққаланы мүсіндеуге үйрету.</w:t>
            </w:r>
          </w:p>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Ермексазбен жұмыс жасау дағдыларын қалптастыру. Саусақ моторикасын дамыту.</w:t>
            </w:r>
          </w:p>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p>
        </w:tc>
      </w:tr>
      <w:tr w:rsidR="00416669" w:rsidRPr="00295684" w:rsidTr="00AB05C1">
        <w:tc>
          <w:tcPr>
            <w:tcW w:w="79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Балалармен жеке жұмыс</w:t>
            </w:r>
          </w:p>
        </w:tc>
        <w:tc>
          <w:tcPr>
            <w:tcW w:w="850" w:type="pct"/>
          </w:tcPr>
          <w:p w:rsidR="00416669" w:rsidRPr="00295684" w:rsidRDefault="00416669" w:rsidP="00AB05C1">
            <w:pPr>
              <w:spacing w:after="0" w:line="240" w:lineRule="auto"/>
              <w:ind w:right="-108"/>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Мақал-мәтел.</w:t>
            </w:r>
          </w:p>
          <w:p w:rsidR="00416669" w:rsidRPr="00295684" w:rsidRDefault="00416669" w:rsidP="00AB05C1">
            <w:pPr>
              <w:spacing w:after="0" w:line="240" w:lineRule="auto"/>
              <w:ind w:right="-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Отан елдің анасы,</w:t>
            </w:r>
          </w:p>
          <w:p w:rsidR="00416669" w:rsidRPr="00295684" w:rsidRDefault="00416669" w:rsidP="00AB05C1">
            <w:pPr>
              <w:spacing w:after="0" w:line="240" w:lineRule="auto"/>
              <w:ind w:right="-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Ел ердің анасы.</w:t>
            </w:r>
          </w:p>
          <w:p w:rsidR="00416669" w:rsidRPr="00295684" w:rsidRDefault="00416669" w:rsidP="00AB05C1">
            <w:pPr>
              <w:spacing w:after="0" w:line="240" w:lineRule="auto"/>
              <w:ind w:right="-108"/>
              <w:rPr>
                <w:rFonts w:ascii="Times New Roman" w:hAnsi="Times New Roman"/>
                <w:color w:val="000000"/>
                <w:sz w:val="24"/>
                <w:szCs w:val="24"/>
                <w:lang w:val="kk-KZ" w:eastAsia="ru-RU"/>
              </w:rPr>
            </w:pPr>
            <w:r w:rsidRPr="00295684">
              <w:rPr>
                <w:rFonts w:ascii="Times New Roman" w:hAnsi="Times New Roman"/>
                <w:b/>
                <w:color w:val="000000"/>
                <w:sz w:val="24"/>
                <w:szCs w:val="24"/>
                <w:lang w:val="kk-KZ" w:eastAsia="ru-RU"/>
              </w:rPr>
              <w:t>«Қуыршақпен  танысайық»</w:t>
            </w:r>
            <w:r w:rsidRPr="00295684">
              <w:rPr>
                <w:rFonts w:ascii="Times New Roman" w:hAnsi="Times New Roman"/>
                <w:color w:val="000000"/>
                <w:sz w:val="24"/>
                <w:szCs w:val="24"/>
                <w:lang w:val="kk-KZ" w:eastAsia="ru-RU"/>
              </w:rPr>
              <w:t xml:space="preserve"> Дидактикалық ойын </w:t>
            </w:r>
          </w:p>
          <w:p w:rsidR="00416669" w:rsidRPr="00295684" w:rsidRDefault="00416669" w:rsidP="00AB05C1">
            <w:pPr>
              <w:spacing w:after="0" w:line="240" w:lineRule="auto"/>
              <w:ind w:right="-108"/>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Мақсаты:</w:t>
            </w:r>
          </w:p>
          <w:p w:rsidR="00416669" w:rsidRPr="00295684" w:rsidRDefault="00416669" w:rsidP="00AB05C1">
            <w:pPr>
              <w:spacing w:after="0" w:line="240" w:lineRule="auto"/>
              <w:ind w:left="-108" w:right="-108" w:firstLine="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балаларды дене бөліктерін көрсетіп атай білуге үйрету</w:t>
            </w:r>
          </w:p>
          <w:p w:rsidR="00416669" w:rsidRPr="00295684" w:rsidRDefault="00416669" w:rsidP="00AB05C1">
            <w:pPr>
              <w:spacing w:after="0" w:line="240" w:lineRule="auto"/>
              <w:ind w:left="-108" w:right="-108" w:firstLine="108"/>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Ертегі оқу. Суретпен жұмыс</w:t>
            </w:r>
          </w:p>
        </w:tc>
        <w:tc>
          <w:tcPr>
            <w:tcW w:w="812" w:type="pct"/>
          </w:tcPr>
          <w:p w:rsidR="00416669" w:rsidRPr="00295684" w:rsidRDefault="00416669" w:rsidP="00AB05C1">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 xml:space="preserve"> «Түстес сақинаны тап» дидактикалық ойын:</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қызыл,   сары, жасыл, көкке боялған біртекті заттарды табуға үйретуді жалғастыру.</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Суретке қарап отырып әңгіме құрастыру.                         </w:t>
            </w:r>
          </w:p>
        </w:tc>
        <w:tc>
          <w:tcPr>
            <w:tcW w:w="837" w:type="pct"/>
          </w:tcPr>
          <w:p w:rsidR="00416669" w:rsidRPr="00295684" w:rsidRDefault="00416669" w:rsidP="00AB05C1">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Жаңылтпаш жаттау.</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Доп теп, дөптеп.</w:t>
            </w:r>
          </w:p>
          <w:p w:rsidR="00416669" w:rsidRPr="00295684" w:rsidRDefault="00416669" w:rsidP="00AB05C1">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«Түстес ыдысқа сал»  дидактикалық ойын:</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түрлі-түсті тастарды теріп алып, түстес ыдысқа салу арқылы саусақ  қимылын жетілдіру, бір-бірімен байланысты тура және кері әрекеттерді орындауға үйрету.</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Сиқырлы қарындаштар. Түрлі түсті қарындаштармен сурет бояту, түстердің атауын атау.</w:t>
            </w:r>
          </w:p>
          <w:p w:rsidR="00416669" w:rsidRPr="00295684" w:rsidRDefault="00416669" w:rsidP="00AB05C1">
            <w:pPr>
              <w:spacing w:after="0" w:line="240" w:lineRule="auto"/>
              <w:rPr>
                <w:rFonts w:ascii="Times New Roman" w:hAnsi="Times New Roman"/>
                <w:color w:val="000000"/>
                <w:sz w:val="24"/>
                <w:szCs w:val="24"/>
                <w:lang w:eastAsia="ru-RU"/>
              </w:rPr>
            </w:pPr>
          </w:p>
        </w:tc>
        <w:tc>
          <w:tcPr>
            <w:tcW w:w="869" w:type="pct"/>
          </w:tcPr>
          <w:p w:rsidR="00416669" w:rsidRPr="00295684" w:rsidRDefault="00416669" w:rsidP="00AB05C1">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Мақал- мәтел.</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Отан отбасынан басталады.</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«Мені қайтала»</w:t>
            </w:r>
            <w:r w:rsidRPr="00295684">
              <w:rPr>
                <w:rFonts w:ascii="Times New Roman" w:hAnsi="Times New Roman"/>
                <w:color w:val="000000"/>
                <w:sz w:val="24"/>
                <w:szCs w:val="24"/>
                <w:lang w:eastAsia="ru-RU"/>
              </w:rPr>
              <w:t xml:space="preserve"> дидактикалық ойын                 </w:t>
            </w:r>
          </w:p>
          <w:p w:rsidR="00416669" w:rsidRPr="00295684" w:rsidRDefault="00416669" w:rsidP="00AB05C1">
            <w:pPr>
              <w:spacing w:after="0" w:line="240" w:lineRule="auto"/>
              <w:ind w:left="-108" w:right="-108" w:firstLine="108"/>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Мақсаты:</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 xml:space="preserve">ересектердің    сөзін қайталай отырып, сөздік қорын молайту, тілін жаттықтыру.                  </w:t>
            </w: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Қылқаламмен жұмыс. Қылқаламды ұстап суретті бояуға үйрету</w:t>
            </w:r>
          </w:p>
        </w:tc>
        <w:tc>
          <w:tcPr>
            <w:tcW w:w="835" w:type="pct"/>
          </w:tcPr>
          <w:p w:rsidR="00416669" w:rsidRPr="00295684" w:rsidRDefault="00416669" w:rsidP="00AB05C1">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Мақал- мәтел.</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Күш- білімде, білім- кітапта.</w:t>
            </w:r>
          </w:p>
          <w:p w:rsidR="00416669" w:rsidRPr="00295684" w:rsidRDefault="00416669" w:rsidP="00AB05C1">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 xml:space="preserve">Моншақты тіземіз» дидактикалық ойын. </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 xml:space="preserve">Алақанына сиятын көлемдегі сақиналарды көлденеңінен жіпке тізу арқылы қол қимылын, саусақ бұлшық етін дамыту.                                             </w:t>
            </w: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w:t>
            </w:r>
            <w:r w:rsidRPr="00295684">
              <w:rPr>
                <w:rFonts w:ascii="Times New Roman" w:hAnsi="Times New Roman"/>
                <w:color w:val="000000"/>
                <w:sz w:val="24"/>
                <w:szCs w:val="24"/>
                <w:lang w:val="kk-KZ" w:eastAsia="ru-RU"/>
              </w:rPr>
              <w:t xml:space="preserve"> </w:t>
            </w:r>
            <w:r w:rsidRPr="00295684">
              <w:rPr>
                <w:rFonts w:ascii="Times New Roman" w:hAnsi="Times New Roman"/>
                <w:color w:val="000000"/>
                <w:sz w:val="24"/>
                <w:szCs w:val="24"/>
                <w:lang w:eastAsia="ru-RU"/>
              </w:rPr>
              <w:t xml:space="preserve">Үш бөліктен тұратын суреттерді құрастыру.                   </w:t>
            </w:r>
          </w:p>
        </w:tc>
      </w:tr>
      <w:tr w:rsidR="00416669" w:rsidRPr="00637E45" w:rsidTr="00AB05C1">
        <w:tc>
          <w:tcPr>
            <w:tcW w:w="79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Серуенге дайындық</w:t>
            </w:r>
          </w:p>
        </w:tc>
        <w:tc>
          <w:tcPr>
            <w:tcW w:w="850" w:type="pct"/>
          </w:tcPr>
          <w:p w:rsidR="00416669" w:rsidRPr="00295684" w:rsidRDefault="00416669" w:rsidP="00AB05C1">
            <w:pPr>
              <w:spacing w:after="0" w:line="240" w:lineRule="auto"/>
              <w:rPr>
                <w:rFonts w:ascii="Times New Roman" w:hAnsi="Times New Roman"/>
                <w:color w:val="000000"/>
                <w:sz w:val="24"/>
                <w:szCs w:val="24"/>
                <w:lang w:val="kk-KZ"/>
              </w:rPr>
            </w:pPr>
            <w:r w:rsidRPr="00295684">
              <w:rPr>
                <w:rFonts w:ascii="Times New Roman" w:hAnsi="Times New Roman"/>
                <w:bCs/>
                <w:color w:val="000000"/>
                <w:sz w:val="24"/>
                <w:szCs w:val="24"/>
                <w:lang w:val="kk-KZ" w:eastAsia="ru-RU"/>
              </w:rPr>
              <w:t>Балалардың киіну реттілігін бақылау.</w:t>
            </w:r>
          </w:p>
        </w:tc>
        <w:tc>
          <w:tcPr>
            <w:tcW w:w="812" w:type="pct"/>
          </w:tcPr>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c>
          <w:tcPr>
            <w:tcW w:w="837" w:type="pct"/>
          </w:tcPr>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Балалармен жеке әңгімелесу.</w:t>
            </w:r>
          </w:p>
        </w:tc>
        <w:tc>
          <w:tcPr>
            <w:tcW w:w="869" w:type="pct"/>
          </w:tcPr>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c>
          <w:tcPr>
            <w:tcW w:w="835" w:type="pct"/>
          </w:tcPr>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r>
      <w:tr w:rsidR="00416669" w:rsidRPr="00637E45" w:rsidTr="00AB05C1">
        <w:tc>
          <w:tcPr>
            <w:tcW w:w="79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үйге қайтуы</w:t>
            </w:r>
          </w:p>
        </w:tc>
        <w:tc>
          <w:tcPr>
            <w:tcW w:w="850" w:type="pct"/>
          </w:tcPr>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 xml:space="preserve">Ата-аналарға кеңес: </w:t>
            </w:r>
          </w:p>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«Балаңызды сөйлеуге үйрету үшін  үй жағдайында не істей аласыз?».</w:t>
            </w:r>
          </w:p>
        </w:tc>
        <w:tc>
          <w:tcPr>
            <w:tcW w:w="812" w:type="pct"/>
          </w:tcPr>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Психологтың  кеңесі: «Балаңыз балабақшаға келгісі келмей жыласа не істер едіңіз»</w:t>
            </w:r>
          </w:p>
        </w:tc>
        <w:tc>
          <w:tcPr>
            <w:tcW w:w="837" w:type="pct"/>
          </w:tcPr>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Ата-анаға:</w:t>
            </w:r>
          </w:p>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«Балаңызды киіндірген кезде киімдердің түстерін айтып отырасыз ба?</w:t>
            </w:r>
          </w:p>
        </w:tc>
        <w:tc>
          <w:tcPr>
            <w:tcW w:w="869" w:type="pct"/>
          </w:tcPr>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Кеңес:</w:t>
            </w:r>
          </w:p>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 xml:space="preserve"> «Үйде балаңыздың өзіне-өзі қызмет көрсетуіне қандай жағдай жасайсыз?».</w:t>
            </w:r>
          </w:p>
        </w:tc>
        <w:tc>
          <w:tcPr>
            <w:tcW w:w="835" w:type="pct"/>
          </w:tcPr>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Ата-анаға:</w:t>
            </w:r>
          </w:p>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«Демалыс күндері балаңызбен ойнайсыз ба?</w:t>
            </w:r>
          </w:p>
        </w:tc>
      </w:tr>
    </w:tbl>
    <w:p w:rsidR="00416669" w:rsidRPr="007B3D80" w:rsidRDefault="00416669" w:rsidP="00BE1DBB">
      <w:pPr>
        <w:rPr>
          <w:rFonts w:ascii="Times New Roman" w:hAnsi="Times New Roman"/>
          <w:sz w:val="24"/>
          <w:szCs w:val="24"/>
          <w:lang w:val="kk-KZ"/>
        </w:rPr>
      </w:pPr>
    </w:p>
    <w:p w:rsidR="00416669" w:rsidRDefault="00416669" w:rsidP="00BE1DBB">
      <w:pPr>
        <w:rPr>
          <w:rFonts w:ascii="Times New Roman" w:hAnsi="Times New Roman"/>
          <w:sz w:val="24"/>
          <w:szCs w:val="24"/>
          <w:lang w:val="kk-KZ"/>
        </w:rPr>
      </w:pPr>
    </w:p>
    <w:p w:rsidR="00416669" w:rsidRDefault="00416669" w:rsidP="00BE1DBB">
      <w:pP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BE1DBB">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Циклограмма</w:t>
      </w:r>
    </w:p>
    <w:p w:rsidR="00416669" w:rsidRDefault="00416669" w:rsidP="00BE1DBB">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(27 - 31 наурыз,2023жыл)</w:t>
      </w:r>
    </w:p>
    <w:p w:rsidR="00416669" w:rsidRPr="001D12B6" w:rsidRDefault="00416669" w:rsidP="00BE1DBB">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Мектепалды даярлық сыныбы</w:t>
      </w:r>
    </w:p>
    <w:p w:rsidR="00416669" w:rsidRPr="00E633C1" w:rsidRDefault="00416669" w:rsidP="00BE1DBB">
      <w:pPr>
        <w:rPr>
          <w:rFonts w:ascii="Times New Roman" w:hAnsi="Times New Roman"/>
          <w:b/>
          <w:sz w:val="24"/>
          <w:szCs w:val="24"/>
          <w:lang w:val="kk-KZ"/>
        </w:rPr>
      </w:pPr>
      <w:r w:rsidRPr="006C1BB3">
        <w:rPr>
          <w:rFonts w:ascii="Times New Roman" w:hAnsi="Times New Roman"/>
          <w:b/>
          <w:sz w:val="24"/>
          <w:szCs w:val="24"/>
          <w:lang w:val="kk-KZ"/>
        </w:rPr>
        <w:t>Тексерілді:</w:t>
      </w:r>
    </w:p>
    <w:tbl>
      <w:tblPr>
        <w:tblW w:w="53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03"/>
        <w:gridCol w:w="2459"/>
        <w:gridCol w:w="2399"/>
        <w:gridCol w:w="2371"/>
        <w:gridCol w:w="2830"/>
        <w:gridCol w:w="2416"/>
      </w:tblGrid>
      <w:tr w:rsidR="00416669" w:rsidRPr="00295684" w:rsidTr="00AB05C1">
        <w:tc>
          <w:tcPr>
            <w:tcW w:w="797" w:type="pct"/>
          </w:tcPr>
          <w:p w:rsidR="00416669" w:rsidRPr="00295684" w:rsidRDefault="00416669" w:rsidP="00AB05C1">
            <w:pPr>
              <w:autoSpaceDE w:val="0"/>
              <w:autoSpaceDN w:val="0"/>
              <w:adjustRightInd w:val="0"/>
              <w:spacing w:after="0" w:line="240" w:lineRule="auto"/>
              <w:rPr>
                <w:rFonts w:ascii="Times New Roman" w:hAnsi="Times New Roman"/>
                <w:b/>
                <w:bCs/>
                <w:sz w:val="24"/>
                <w:szCs w:val="24"/>
                <w:lang w:val="kk-KZ"/>
              </w:rPr>
            </w:pPr>
            <w:r w:rsidRPr="00295684">
              <w:rPr>
                <w:rFonts w:ascii="Times New Roman" w:hAnsi="Times New Roman"/>
                <w:b/>
                <w:bCs/>
                <w:color w:val="000000"/>
                <w:sz w:val="24"/>
                <w:szCs w:val="24"/>
                <w:lang w:val="kk-KZ"/>
              </w:rPr>
              <w:t>Күн тәртібінің үлгісі</w:t>
            </w:r>
          </w:p>
        </w:tc>
        <w:tc>
          <w:tcPr>
            <w:tcW w:w="850" w:type="pct"/>
          </w:tcPr>
          <w:p w:rsidR="00416669" w:rsidRDefault="00416669" w:rsidP="00AB05C1">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Дүйсенбі</w:t>
            </w:r>
          </w:p>
          <w:p w:rsidR="00416669" w:rsidRPr="00295684" w:rsidRDefault="00416669" w:rsidP="00AB05C1">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27.03.2023</w:t>
            </w:r>
          </w:p>
        </w:tc>
        <w:tc>
          <w:tcPr>
            <w:tcW w:w="812" w:type="pct"/>
          </w:tcPr>
          <w:p w:rsidR="00416669" w:rsidRDefault="00416669" w:rsidP="00AB05C1">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Сейсенбі</w:t>
            </w:r>
          </w:p>
          <w:p w:rsidR="00416669" w:rsidRPr="00295684" w:rsidRDefault="00416669" w:rsidP="00AB05C1">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28.03.2023</w:t>
            </w:r>
          </w:p>
        </w:tc>
        <w:tc>
          <w:tcPr>
            <w:tcW w:w="837" w:type="pct"/>
          </w:tcPr>
          <w:p w:rsidR="00416669" w:rsidRDefault="00416669" w:rsidP="00AB05C1">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Сәрсенбі</w:t>
            </w:r>
          </w:p>
          <w:p w:rsidR="00416669" w:rsidRPr="00295684" w:rsidRDefault="00416669" w:rsidP="00AB05C1">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29.03.2023</w:t>
            </w:r>
          </w:p>
          <w:p w:rsidR="00416669" w:rsidRPr="00295684" w:rsidRDefault="00416669" w:rsidP="00AB05C1">
            <w:pPr>
              <w:autoSpaceDE w:val="0"/>
              <w:autoSpaceDN w:val="0"/>
              <w:adjustRightInd w:val="0"/>
              <w:spacing w:after="0" w:line="240" w:lineRule="auto"/>
              <w:rPr>
                <w:rFonts w:ascii="Times New Roman" w:hAnsi="Times New Roman"/>
                <w:b/>
                <w:bCs/>
                <w:sz w:val="24"/>
                <w:szCs w:val="24"/>
                <w:lang w:val="kk-KZ"/>
              </w:rPr>
            </w:pPr>
          </w:p>
        </w:tc>
        <w:tc>
          <w:tcPr>
            <w:tcW w:w="869" w:type="pct"/>
          </w:tcPr>
          <w:p w:rsidR="00416669" w:rsidRDefault="00416669" w:rsidP="00AB05C1">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Бейсенбі</w:t>
            </w:r>
          </w:p>
          <w:p w:rsidR="00416669" w:rsidRPr="00295684" w:rsidRDefault="00416669" w:rsidP="00AB05C1">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30.03.2023</w:t>
            </w:r>
          </w:p>
        </w:tc>
        <w:tc>
          <w:tcPr>
            <w:tcW w:w="835" w:type="pct"/>
          </w:tcPr>
          <w:p w:rsidR="00416669" w:rsidRDefault="00416669" w:rsidP="00AB05C1">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Жұма</w:t>
            </w:r>
          </w:p>
          <w:p w:rsidR="00416669" w:rsidRPr="00295684" w:rsidRDefault="00416669" w:rsidP="00AB05C1">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31.03.2023</w:t>
            </w:r>
          </w:p>
          <w:p w:rsidR="00416669" w:rsidRPr="00295684" w:rsidRDefault="00416669" w:rsidP="00AB05C1">
            <w:pPr>
              <w:autoSpaceDE w:val="0"/>
              <w:autoSpaceDN w:val="0"/>
              <w:adjustRightInd w:val="0"/>
              <w:spacing w:after="0" w:line="240" w:lineRule="auto"/>
              <w:rPr>
                <w:rFonts w:ascii="Times New Roman" w:hAnsi="Times New Roman"/>
                <w:b/>
                <w:bCs/>
                <w:sz w:val="24"/>
                <w:szCs w:val="24"/>
                <w:lang w:val="kk-KZ"/>
              </w:rPr>
            </w:pPr>
          </w:p>
        </w:tc>
      </w:tr>
      <w:tr w:rsidR="00416669" w:rsidRPr="00295684" w:rsidTr="00AB05C1">
        <w:trPr>
          <w:trHeight w:val="4831"/>
        </w:trPr>
        <w:tc>
          <w:tcPr>
            <w:tcW w:w="79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 қабылдау</w:t>
            </w:r>
          </w:p>
        </w:tc>
        <w:tc>
          <w:tcPr>
            <w:tcW w:w="850" w:type="pct"/>
          </w:tcPr>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 xml:space="preserve">Балаларды жақсы көңіл күймен қарсы алу. </w:t>
            </w:r>
          </w:p>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Дидактикалық  ойын:</w:t>
            </w:r>
          </w:p>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
                <w:bCs/>
                <w:color w:val="FF0000"/>
                <w:sz w:val="24"/>
                <w:szCs w:val="24"/>
                <w:lang w:val="kk-KZ"/>
              </w:rPr>
              <w:t xml:space="preserve">«Не жетпейді?» </w:t>
            </w:r>
          </w:p>
          <w:p w:rsidR="00416669" w:rsidRPr="0043345C" w:rsidRDefault="00416669" w:rsidP="00AB05C1">
            <w:pPr>
              <w:spacing w:after="0" w:line="240" w:lineRule="auto"/>
              <w:rPr>
                <w:rFonts w:ascii="Times New Roman" w:hAnsi="Times New Roman"/>
                <w:color w:val="FF0000"/>
                <w:sz w:val="24"/>
                <w:szCs w:val="24"/>
                <w:lang w:val="kk-KZ" w:eastAsia="ru-RU"/>
              </w:rPr>
            </w:pPr>
            <w:r w:rsidRPr="00E633C1">
              <w:rPr>
                <w:rFonts w:ascii="Times New Roman" w:hAnsi="Times New Roman"/>
                <w:color w:val="FF0000"/>
                <w:sz w:val="24"/>
                <w:szCs w:val="24"/>
                <w:lang w:val="kk-KZ" w:eastAsia="ru-RU"/>
              </w:rPr>
              <w:t>Мақсаты: Жиһаздың бір бөлшегі жетпейтін  суреттерді көрсететіп, себебін, қалай күту керектігін түсіндіру.</w:t>
            </w:r>
          </w:p>
        </w:tc>
        <w:tc>
          <w:tcPr>
            <w:tcW w:w="812" w:type="pct"/>
          </w:tcPr>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b/>
                <w:color w:val="FF0000"/>
                <w:sz w:val="24"/>
                <w:szCs w:val="24"/>
                <w:lang w:val="kk-KZ" w:eastAsia="ru-RU"/>
              </w:rPr>
              <w:t xml:space="preserve"> «Жұбын тап» ойын   </w:t>
            </w:r>
            <w:r w:rsidRPr="00E633C1">
              <w:rPr>
                <w:rFonts w:ascii="Times New Roman" w:hAnsi="Times New Roman"/>
                <w:color w:val="FF0000"/>
                <w:sz w:val="24"/>
                <w:szCs w:val="24"/>
                <w:lang w:val="kk-KZ" w:eastAsia="ru-RU"/>
              </w:rPr>
              <w:t>Үстел  үсті ұйымшылдықпен, шығармашылықпен ойлана ойнай білуге үйрену.</w:t>
            </w:r>
          </w:p>
          <w:p w:rsidR="00416669" w:rsidRPr="00295684" w:rsidRDefault="00416669" w:rsidP="00AB05C1">
            <w:pPr>
              <w:pStyle w:val="NoSpacing"/>
              <w:rPr>
                <w:b/>
                <w:color w:val="000000"/>
                <w:sz w:val="24"/>
                <w:szCs w:val="24"/>
                <w:lang w:val="kk-KZ"/>
              </w:rPr>
            </w:pPr>
          </w:p>
        </w:tc>
        <w:tc>
          <w:tcPr>
            <w:tcW w:w="837" w:type="pct"/>
          </w:tcPr>
          <w:p w:rsidR="00416669" w:rsidRPr="00E633C1" w:rsidRDefault="00416669" w:rsidP="00AB05C1">
            <w:pPr>
              <w:spacing w:after="0" w:line="240" w:lineRule="auto"/>
              <w:ind w:right="-79"/>
              <w:rPr>
                <w:rFonts w:ascii="Times New Roman" w:hAnsi="Times New Roman"/>
                <w:b/>
                <w:color w:val="FF0000"/>
                <w:sz w:val="24"/>
                <w:szCs w:val="24"/>
                <w:lang w:val="kk-KZ" w:eastAsia="ru-RU"/>
              </w:rPr>
            </w:pPr>
            <w:r w:rsidRPr="00E633C1">
              <w:rPr>
                <w:rFonts w:ascii="Times New Roman" w:hAnsi="Times New Roman"/>
                <w:b/>
                <w:color w:val="FF0000"/>
                <w:sz w:val="24"/>
                <w:szCs w:val="24"/>
                <w:lang w:val="kk-KZ" w:eastAsia="ru-RU"/>
              </w:rPr>
              <w:t>«Машина»</w:t>
            </w:r>
          </w:p>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eastAsia="ru-RU"/>
              </w:rPr>
              <w:t>Мақсаты: Айнала қоршаған ортадан көргендерін , алған әсерлерін бейнелей білуге жаттықтыру. Тіктөртбұрыш, дөңгелек пішіндерден тұратын заттық сурет салу қабілеттерін жетілдіру.</w:t>
            </w:r>
          </w:p>
          <w:p w:rsidR="00416669" w:rsidRPr="00295684" w:rsidRDefault="00416669" w:rsidP="00AB05C1">
            <w:pPr>
              <w:spacing w:after="0" w:line="240" w:lineRule="auto"/>
              <w:rPr>
                <w:rFonts w:ascii="Times New Roman" w:hAnsi="Times New Roman"/>
                <w:b/>
                <w:color w:val="000000"/>
                <w:sz w:val="24"/>
                <w:szCs w:val="24"/>
                <w:lang w:val="kk-KZ"/>
              </w:rPr>
            </w:pPr>
          </w:p>
        </w:tc>
        <w:tc>
          <w:tcPr>
            <w:tcW w:w="869" w:type="pct"/>
          </w:tcPr>
          <w:p w:rsidR="00416669" w:rsidRPr="00E633C1" w:rsidRDefault="00416669" w:rsidP="00AB05C1">
            <w:pPr>
              <w:spacing w:after="0" w:line="240" w:lineRule="auto"/>
              <w:rPr>
                <w:rFonts w:ascii="Times New Roman" w:hAnsi="Times New Roman"/>
                <w:color w:val="FF0000"/>
                <w:sz w:val="24"/>
                <w:szCs w:val="24"/>
                <w:lang w:val="kk-KZ" w:eastAsia="kk-KZ"/>
              </w:rPr>
            </w:pPr>
            <w:r w:rsidRPr="00E633C1">
              <w:rPr>
                <w:rFonts w:ascii="Times New Roman" w:hAnsi="Times New Roman"/>
                <w:b/>
                <w:color w:val="FF0000"/>
                <w:sz w:val="24"/>
                <w:szCs w:val="24"/>
                <w:lang w:val="kk-KZ" w:eastAsia="kk-KZ"/>
              </w:rPr>
              <w:t>«Мимикалық жаттығу»</w:t>
            </w:r>
          </w:p>
          <w:p w:rsidR="00416669" w:rsidRPr="00E633C1" w:rsidRDefault="00416669" w:rsidP="00AB05C1">
            <w:pPr>
              <w:spacing w:after="0" w:line="240" w:lineRule="auto"/>
              <w:rPr>
                <w:rFonts w:ascii="Times New Roman" w:hAnsi="Times New Roman"/>
                <w:color w:val="FF0000"/>
                <w:sz w:val="24"/>
                <w:szCs w:val="24"/>
                <w:lang w:val="kk-KZ" w:eastAsia="kk-KZ"/>
              </w:rPr>
            </w:pPr>
            <w:r w:rsidRPr="00E633C1">
              <w:rPr>
                <w:rFonts w:ascii="Times New Roman" w:hAnsi="Times New Roman"/>
                <w:b/>
                <w:color w:val="FF0000"/>
                <w:sz w:val="24"/>
                <w:szCs w:val="24"/>
                <w:lang w:val="kk-KZ" w:eastAsia="kk-KZ"/>
              </w:rPr>
              <w:t>Мақсаты:</w:t>
            </w:r>
            <w:r w:rsidRPr="00E633C1">
              <w:rPr>
                <w:rFonts w:ascii="Times New Roman" w:hAnsi="Times New Roman"/>
                <w:color w:val="FF0000"/>
                <w:sz w:val="24"/>
                <w:szCs w:val="24"/>
                <w:lang w:val="kk-KZ" w:eastAsia="kk-KZ"/>
              </w:rPr>
              <w:t xml:space="preserve"> балалардың көңіл күйлерін түрлі эмоциялармен білдіруге үйрету.</w:t>
            </w:r>
          </w:p>
          <w:p w:rsidR="00416669" w:rsidRPr="00295684" w:rsidRDefault="00416669" w:rsidP="00AB05C1">
            <w:pPr>
              <w:pStyle w:val="NoSpacing"/>
              <w:rPr>
                <w:b/>
                <w:sz w:val="24"/>
                <w:szCs w:val="24"/>
                <w:lang w:val="kk-KZ"/>
              </w:rPr>
            </w:pPr>
            <w:r w:rsidRPr="00295684">
              <w:rPr>
                <w:b/>
                <w:color w:val="000000"/>
                <w:sz w:val="24"/>
                <w:szCs w:val="24"/>
                <w:lang w:val="kk-KZ"/>
              </w:rPr>
              <w:t xml:space="preserve"> </w:t>
            </w:r>
          </w:p>
        </w:tc>
        <w:tc>
          <w:tcPr>
            <w:tcW w:w="835" w:type="pct"/>
          </w:tcPr>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eastAsia="ru-RU"/>
              </w:rPr>
              <w:t>Жаңылтпаш жаттау</w:t>
            </w:r>
          </w:p>
          <w:p w:rsidR="00416669" w:rsidRPr="00E633C1" w:rsidRDefault="00416669" w:rsidP="00AB05C1">
            <w:pPr>
              <w:spacing w:after="0" w:line="240" w:lineRule="auto"/>
              <w:rPr>
                <w:rFonts w:ascii="Times New Roman" w:hAnsi="Times New Roman"/>
                <w:color w:val="FF0000"/>
                <w:sz w:val="24"/>
                <w:szCs w:val="24"/>
                <w:lang w:eastAsia="ru-RU"/>
              </w:rPr>
            </w:pPr>
            <w:r w:rsidRPr="00E633C1">
              <w:rPr>
                <w:rFonts w:ascii="Times New Roman" w:hAnsi="Times New Roman"/>
                <w:color w:val="FF0000"/>
                <w:sz w:val="24"/>
                <w:szCs w:val="24"/>
                <w:lang w:eastAsia="ru-RU"/>
              </w:rPr>
              <w:t>Шеше, шеше</w:t>
            </w:r>
          </w:p>
          <w:p w:rsidR="00416669" w:rsidRPr="00E633C1" w:rsidRDefault="00416669" w:rsidP="00AB05C1">
            <w:pPr>
              <w:spacing w:after="0" w:line="240" w:lineRule="auto"/>
              <w:rPr>
                <w:rFonts w:ascii="Times New Roman" w:hAnsi="Times New Roman"/>
                <w:color w:val="FF0000"/>
                <w:sz w:val="24"/>
                <w:szCs w:val="24"/>
                <w:lang w:eastAsia="ru-RU"/>
              </w:rPr>
            </w:pPr>
            <w:r w:rsidRPr="00E633C1">
              <w:rPr>
                <w:rFonts w:ascii="Times New Roman" w:hAnsi="Times New Roman"/>
                <w:color w:val="FF0000"/>
                <w:sz w:val="24"/>
                <w:szCs w:val="24"/>
                <w:lang w:eastAsia="ru-RU"/>
              </w:rPr>
              <w:t>Неше кесе</w:t>
            </w:r>
          </w:p>
          <w:p w:rsidR="00416669" w:rsidRPr="00E633C1" w:rsidRDefault="00416669" w:rsidP="00AB05C1">
            <w:pPr>
              <w:spacing w:after="0" w:line="240" w:lineRule="auto"/>
              <w:rPr>
                <w:rFonts w:ascii="Times New Roman" w:hAnsi="Times New Roman"/>
                <w:color w:val="FF0000"/>
                <w:sz w:val="24"/>
                <w:szCs w:val="24"/>
                <w:lang w:eastAsia="ru-RU"/>
              </w:rPr>
            </w:pPr>
            <w:r w:rsidRPr="00E633C1">
              <w:rPr>
                <w:rFonts w:ascii="Times New Roman" w:hAnsi="Times New Roman"/>
                <w:color w:val="FF0000"/>
                <w:sz w:val="24"/>
                <w:szCs w:val="24"/>
                <w:lang w:eastAsia="ru-RU"/>
              </w:rPr>
              <w:t>Сынды кеше</w:t>
            </w:r>
          </w:p>
          <w:p w:rsidR="00416669" w:rsidRPr="00295684" w:rsidRDefault="00416669" w:rsidP="00AB05C1">
            <w:pPr>
              <w:pStyle w:val="NoSpacing"/>
              <w:rPr>
                <w:b/>
                <w:sz w:val="24"/>
                <w:szCs w:val="24"/>
                <w:lang w:val="kk-KZ"/>
              </w:rPr>
            </w:pPr>
          </w:p>
        </w:tc>
      </w:tr>
      <w:tr w:rsidR="00416669" w:rsidRPr="00637E45" w:rsidTr="00AB05C1">
        <w:tc>
          <w:tcPr>
            <w:tcW w:w="79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 xml:space="preserve">Ата-аналармен әңгімелесу, кеңес беру </w:t>
            </w:r>
          </w:p>
        </w:tc>
        <w:tc>
          <w:tcPr>
            <w:tcW w:w="850"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Ата-аналармен әңгіме:</w:t>
            </w:r>
          </w:p>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Балалардың тазалығы жөнінде кеңес беру</w:t>
            </w:r>
          </w:p>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p>
        </w:tc>
        <w:tc>
          <w:tcPr>
            <w:tcW w:w="812" w:type="pct"/>
          </w:tcPr>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Ата-аналармен әңгіме:</w:t>
            </w:r>
            <w:r w:rsidRPr="00295684">
              <w:rPr>
                <w:rFonts w:ascii="Times New Roman" w:hAnsi="Times New Roman"/>
                <w:color w:val="000000"/>
                <w:sz w:val="24"/>
                <w:szCs w:val="24"/>
                <w:lang w:val="kk-KZ"/>
              </w:rPr>
              <w:t xml:space="preserve"> </w:t>
            </w:r>
            <w:r w:rsidRPr="00295684">
              <w:rPr>
                <w:rFonts w:ascii="Times New Roman" w:hAnsi="Times New Roman"/>
                <w:sz w:val="24"/>
                <w:szCs w:val="24"/>
                <w:lang w:val="kk-KZ"/>
              </w:rPr>
              <w:t>Ата- аналарға балаларын ертеңгілік жаттығуға үлгертіп алып келулерін ескерту.</w:t>
            </w:r>
          </w:p>
          <w:p w:rsidR="00416669" w:rsidRDefault="00416669" w:rsidP="00AB05C1">
            <w:pPr>
              <w:autoSpaceDE w:val="0"/>
              <w:autoSpaceDN w:val="0"/>
              <w:adjustRightInd w:val="0"/>
              <w:spacing w:after="0" w:line="240" w:lineRule="auto"/>
              <w:ind w:firstLine="708"/>
              <w:rPr>
                <w:rFonts w:ascii="Times New Roman" w:hAnsi="Times New Roman"/>
                <w:color w:val="000000"/>
                <w:sz w:val="24"/>
                <w:szCs w:val="24"/>
                <w:lang w:val="kk-KZ"/>
              </w:rPr>
            </w:pPr>
          </w:p>
          <w:p w:rsidR="00416669" w:rsidRDefault="00416669" w:rsidP="00AB05C1">
            <w:pPr>
              <w:autoSpaceDE w:val="0"/>
              <w:autoSpaceDN w:val="0"/>
              <w:adjustRightInd w:val="0"/>
              <w:spacing w:after="0" w:line="240" w:lineRule="auto"/>
              <w:ind w:firstLine="708"/>
              <w:rPr>
                <w:rFonts w:ascii="Times New Roman" w:hAnsi="Times New Roman"/>
                <w:color w:val="000000"/>
                <w:sz w:val="24"/>
                <w:szCs w:val="24"/>
                <w:lang w:val="kk-KZ"/>
              </w:rPr>
            </w:pPr>
          </w:p>
          <w:p w:rsidR="00416669" w:rsidRDefault="00416669" w:rsidP="00AB05C1">
            <w:pPr>
              <w:autoSpaceDE w:val="0"/>
              <w:autoSpaceDN w:val="0"/>
              <w:adjustRightInd w:val="0"/>
              <w:spacing w:after="0" w:line="240" w:lineRule="auto"/>
              <w:ind w:firstLine="708"/>
              <w:rPr>
                <w:rFonts w:ascii="Times New Roman" w:hAnsi="Times New Roman"/>
                <w:color w:val="000000"/>
                <w:sz w:val="24"/>
                <w:szCs w:val="24"/>
                <w:lang w:val="kk-KZ"/>
              </w:rPr>
            </w:pPr>
          </w:p>
          <w:p w:rsidR="00416669" w:rsidRDefault="00416669" w:rsidP="00AB05C1">
            <w:pPr>
              <w:autoSpaceDE w:val="0"/>
              <w:autoSpaceDN w:val="0"/>
              <w:adjustRightInd w:val="0"/>
              <w:spacing w:after="0" w:line="240" w:lineRule="auto"/>
              <w:ind w:firstLine="708"/>
              <w:rPr>
                <w:rFonts w:ascii="Times New Roman" w:hAnsi="Times New Roman"/>
                <w:color w:val="000000"/>
                <w:sz w:val="24"/>
                <w:szCs w:val="24"/>
                <w:lang w:val="kk-KZ"/>
              </w:rPr>
            </w:pPr>
          </w:p>
          <w:p w:rsidR="00416669" w:rsidRPr="00295684" w:rsidRDefault="00416669" w:rsidP="00AB05C1">
            <w:pPr>
              <w:autoSpaceDE w:val="0"/>
              <w:autoSpaceDN w:val="0"/>
              <w:adjustRightInd w:val="0"/>
              <w:spacing w:after="0" w:line="240" w:lineRule="auto"/>
              <w:ind w:firstLine="708"/>
              <w:rPr>
                <w:rFonts w:ascii="Times New Roman" w:hAnsi="Times New Roman"/>
                <w:color w:val="000000"/>
                <w:sz w:val="24"/>
                <w:szCs w:val="24"/>
                <w:lang w:val="kk-KZ"/>
              </w:rPr>
            </w:pPr>
          </w:p>
        </w:tc>
        <w:tc>
          <w:tcPr>
            <w:tcW w:w="83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Ата-аналармен әңгіме:</w:t>
            </w:r>
          </w:p>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869" w:type="pct"/>
          </w:tcPr>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Ата-аналармен әңгіме:</w:t>
            </w:r>
            <w:r w:rsidRPr="00295684">
              <w:rPr>
                <w:rFonts w:ascii="Times New Roman" w:hAnsi="Times New Roman"/>
                <w:color w:val="000000"/>
                <w:sz w:val="24"/>
                <w:szCs w:val="24"/>
                <w:lang w:val="kk-KZ"/>
              </w:rPr>
              <w:t xml:space="preserve"> </w:t>
            </w:r>
            <w:r w:rsidRPr="00295684">
              <w:rPr>
                <w:rFonts w:ascii="Times New Roman" w:hAnsi="Times New Roman"/>
                <w:sz w:val="24"/>
                <w:szCs w:val="24"/>
                <w:lang w:val="kk-KZ"/>
              </w:rPr>
              <w:t>Ата- аналарға балаларын ертеңгілік жаттығуға үлгертіп алып келулерін ескерту.</w:t>
            </w:r>
          </w:p>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p>
        </w:tc>
        <w:tc>
          <w:tcPr>
            <w:tcW w:w="835" w:type="pct"/>
          </w:tcPr>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Ата-аналармен әңгіме:</w:t>
            </w:r>
            <w:r w:rsidRPr="00295684">
              <w:rPr>
                <w:rFonts w:ascii="Times New Roman" w:hAnsi="Times New Roman"/>
                <w:color w:val="000000"/>
                <w:sz w:val="24"/>
                <w:szCs w:val="24"/>
                <w:lang w:val="kk-KZ"/>
              </w:rPr>
              <w:t xml:space="preserve"> </w:t>
            </w:r>
            <w:r w:rsidRPr="00295684">
              <w:rPr>
                <w:rFonts w:ascii="Times New Roman" w:hAnsi="Times New Roman"/>
                <w:sz w:val="24"/>
                <w:szCs w:val="24"/>
                <w:lang w:val="kk-KZ"/>
              </w:rPr>
              <w:t>Ата- аналарға балаларын ертеңгілік жаттығуға үлгертіп алып келулерін ескерту.</w:t>
            </w:r>
          </w:p>
          <w:p w:rsidR="00416669" w:rsidRPr="00295684" w:rsidRDefault="00416669" w:rsidP="00AB05C1">
            <w:pPr>
              <w:spacing w:after="0" w:line="240" w:lineRule="auto"/>
              <w:rPr>
                <w:rFonts w:ascii="Times New Roman" w:hAnsi="Times New Roman"/>
                <w:color w:val="000000"/>
                <w:sz w:val="24"/>
                <w:szCs w:val="24"/>
                <w:lang w:val="kk-KZ"/>
              </w:rPr>
            </w:pPr>
          </w:p>
        </w:tc>
      </w:tr>
      <w:tr w:rsidR="00416669" w:rsidRPr="00637E45" w:rsidTr="00AB05C1">
        <w:tc>
          <w:tcPr>
            <w:tcW w:w="79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50" w:type="pct"/>
          </w:tcPr>
          <w:p w:rsidR="00416669" w:rsidRPr="00295684" w:rsidRDefault="00416669" w:rsidP="00AB05C1">
            <w:pPr>
              <w:spacing w:after="0" w:line="240" w:lineRule="auto"/>
              <w:rPr>
                <w:rFonts w:ascii="Times New Roman" w:hAnsi="Times New Roman"/>
                <w:b/>
                <w:color w:val="000000"/>
                <w:sz w:val="24"/>
                <w:szCs w:val="24"/>
                <w:lang w:val="kk-KZ"/>
              </w:rPr>
            </w:pPr>
            <w:r w:rsidRPr="00295684">
              <w:rPr>
                <w:rFonts w:ascii="Times New Roman" w:hAnsi="Times New Roman"/>
                <w:b/>
                <w:sz w:val="24"/>
                <w:szCs w:val="24"/>
                <w:lang w:val="kk-KZ"/>
              </w:rPr>
              <w:t>«Көлік»</w:t>
            </w:r>
          </w:p>
          <w:p w:rsidR="00416669" w:rsidRPr="00295684" w:rsidRDefault="00416669" w:rsidP="00AB05C1">
            <w:pPr>
              <w:spacing w:after="0" w:line="240" w:lineRule="auto"/>
              <w:rPr>
                <w:rFonts w:ascii="Times New Roman" w:hAnsi="Times New Roman"/>
                <w:sz w:val="24"/>
                <w:szCs w:val="24"/>
                <w:lang w:val="kk-KZ"/>
              </w:rPr>
            </w:pPr>
            <w:r w:rsidRPr="00295684">
              <w:rPr>
                <w:rFonts w:ascii="Times New Roman" w:hAnsi="Times New Roman"/>
                <w:sz w:val="24"/>
                <w:szCs w:val="24"/>
                <w:lang w:val="kk-KZ"/>
              </w:rPr>
              <w:t>Мақсаты: Балаларға көлік туралы түсінік беру. Олардың қызметінің маңыздылығы туралы ұғымдарын кеңейту. Көлікті жапсыруға үйрету.</w:t>
            </w:r>
          </w:p>
          <w:p w:rsidR="00416669" w:rsidRPr="00295684" w:rsidRDefault="00416669" w:rsidP="00AB05C1">
            <w:pPr>
              <w:spacing w:after="0" w:line="240" w:lineRule="auto"/>
              <w:rPr>
                <w:rFonts w:ascii="Times New Roman" w:hAnsi="Times New Roman"/>
                <w:b/>
                <w:color w:val="000000"/>
                <w:sz w:val="24"/>
                <w:szCs w:val="24"/>
                <w:lang w:val="kk-KZ"/>
              </w:rPr>
            </w:pPr>
          </w:p>
        </w:tc>
        <w:tc>
          <w:tcPr>
            <w:tcW w:w="812" w:type="pct"/>
          </w:tcPr>
          <w:p w:rsidR="00416669" w:rsidRPr="003D05F6"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«Айырмашылығын тап»</w:t>
            </w:r>
            <w:r w:rsidRPr="00295684">
              <w:rPr>
                <w:rFonts w:ascii="Times New Roman" w:hAnsi="Times New Roman"/>
                <w:b/>
                <w:color w:val="000000"/>
                <w:sz w:val="24"/>
                <w:szCs w:val="24"/>
                <w:lang w:val="kk-KZ"/>
              </w:rPr>
              <w:br/>
            </w:r>
            <w:r w:rsidRPr="00295684">
              <w:rPr>
                <w:rFonts w:ascii="Times New Roman" w:hAnsi="Times New Roman"/>
                <w:color w:val="000000"/>
                <w:sz w:val="24"/>
                <w:szCs w:val="24"/>
                <w:lang w:val="kk-KZ"/>
              </w:rPr>
              <w:t>Мақсаты: Балаларға екі суреттің немесе заттың айырмашылығын таба білуге.</w:t>
            </w:r>
          </w:p>
        </w:tc>
        <w:tc>
          <w:tcPr>
            <w:tcW w:w="837" w:type="pct"/>
          </w:tcPr>
          <w:p w:rsidR="00416669" w:rsidRPr="00295684" w:rsidRDefault="00416669" w:rsidP="00AB05C1">
            <w:pPr>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«Дөңгелек және сопақша»</w:t>
            </w:r>
          </w:p>
          <w:p w:rsidR="00416669" w:rsidRPr="00295684" w:rsidRDefault="00416669" w:rsidP="00AB05C1">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Мақсаты:</w:t>
            </w:r>
            <w:r w:rsidRPr="00295684">
              <w:rPr>
                <w:rFonts w:ascii="Times New Roman" w:hAnsi="Times New Roman"/>
                <w:b/>
                <w:color w:val="000000"/>
                <w:sz w:val="24"/>
                <w:szCs w:val="24"/>
                <w:lang w:val="kk-KZ"/>
              </w:rPr>
              <w:t xml:space="preserve"> </w:t>
            </w:r>
            <w:r w:rsidRPr="00295684">
              <w:rPr>
                <w:rFonts w:ascii="Times New Roman" w:hAnsi="Times New Roman"/>
                <w:color w:val="000000"/>
                <w:sz w:val="24"/>
                <w:szCs w:val="24"/>
                <w:lang w:val="kk-KZ"/>
              </w:rPr>
              <w:t>Геометриялық пішіндерді ажырата білуге, оларға ұқсас заттарды топтай білуге, түстерін айта білуге үйрету.</w:t>
            </w:r>
          </w:p>
          <w:p w:rsidR="00416669" w:rsidRPr="00295684" w:rsidRDefault="00416669" w:rsidP="00AB05C1">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Суреттегі заттарды санауға, оларды сызып қосуға үйрету. Логикалық ойларын,есте сақтау қабілеттерін дамыту. Ойшылдыққа, қамқорлыққа тәрбиелеу.</w:t>
            </w:r>
          </w:p>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p>
        </w:tc>
        <w:tc>
          <w:tcPr>
            <w:tcW w:w="869" w:type="pct"/>
          </w:tcPr>
          <w:p w:rsidR="00416669" w:rsidRPr="00295684" w:rsidRDefault="00416669" w:rsidP="00AB05C1">
            <w:pPr>
              <w:spacing w:after="0" w:line="240" w:lineRule="auto"/>
              <w:jc w:val="both"/>
              <w:rPr>
                <w:rFonts w:ascii="Times New Roman" w:hAnsi="Times New Roman"/>
                <w:b/>
                <w:color w:val="000000"/>
                <w:sz w:val="24"/>
                <w:szCs w:val="24"/>
                <w:lang w:val="kk-KZ"/>
              </w:rPr>
            </w:pPr>
            <w:r w:rsidRPr="00295684">
              <w:rPr>
                <w:rFonts w:ascii="Times New Roman" w:hAnsi="Times New Roman"/>
                <w:b/>
                <w:color w:val="000000"/>
                <w:sz w:val="24"/>
                <w:szCs w:val="24"/>
                <w:lang w:val="kk-KZ"/>
              </w:rPr>
              <w:t>«Аңдар қысқа қалай дайындалады?»</w:t>
            </w:r>
          </w:p>
          <w:p w:rsidR="00416669" w:rsidRPr="00295684" w:rsidRDefault="00416669" w:rsidP="00AB05C1">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Мақсаты: Жануарлардың қысқа қалай дайындалатынын әңгімелеу.</w:t>
            </w:r>
          </w:p>
          <w:p w:rsidR="00416669" w:rsidRPr="00295684" w:rsidRDefault="00416669" w:rsidP="00AB05C1">
            <w:pPr>
              <w:spacing w:after="0" w:line="240" w:lineRule="auto"/>
              <w:rPr>
                <w:rFonts w:ascii="Times New Roman" w:hAnsi="Times New Roman"/>
                <w:b/>
                <w:color w:val="000000"/>
                <w:sz w:val="24"/>
                <w:szCs w:val="24"/>
                <w:lang w:val="kk-KZ"/>
              </w:rPr>
            </w:pPr>
          </w:p>
        </w:tc>
        <w:tc>
          <w:tcPr>
            <w:tcW w:w="835" w:type="pct"/>
          </w:tcPr>
          <w:p w:rsidR="00416669" w:rsidRPr="00295684" w:rsidRDefault="00416669" w:rsidP="00AB05C1">
            <w:pPr>
              <w:spacing w:after="0" w:line="240" w:lineRule="auto"/>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 xml:space="preserve">Моншақты тіземіз» дидактикалық ойын. </w:t>
            </w:r>
          </w:p>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b/>
                <w:color w:val="000000"/>
                <w:sz w:val="24"/>
                <w:szCs w:val="24"/>
                <w:lang w:val="kk-KZ" w:eastAsia="ru-RU"/>
              </w:rPr>
              <w:t xml:space="preserve">Мақсаты: </w:t>
            </w:r>
            <w:r w:rsidRPr="00295684">
              <w:rPr>
                <w:rFonts w:ascii="Times New Roman" w:hAnsi="Times New Roman"/>
                <w:color w:val="000000"/>
                <w:sz w:val="24"/>
                <w:szCs w:val="24"/>
                <w:lang w:val="kk-KZ" w:eastAsia="ru-RU"/>
              </w:rPr>
              <w:t xml:space="preserve">Алақанына сиятын көлемдегі сақиналарды көлденеңінен жіпке тізу арқылы қол қимылын, саусақ бұлшық етін дамыту. </w:t>
            </w:r>
          </w:p>
          <w:p w:rsidR="00416669" w:rsidRPr="00295684" w:rsidRDefault="00416669" w:rsidP="00AB05C1">
            <w:pPr>
              <w:spacing w:after="0" w:line="240" w:lineRule="auto"/>
              <w:rPr>
                <w:rFonts w:ascii="Times New Roman" w:hAnsi="Times New Roman"/>
                <w:b/>
                <w:color w:val="000000"/>
                <w:sz w:val="24"/>
                <w:szCs w:val="24"/>
                <w:lang w:val="kk-KZ"/>
              </w:rPr>
            </w:pPr>
            <w:r w:rsidRPr="00295684">
              <w:rPr>
                <w:rFonts w:ascii="Times New Roman" w:hAnsi="Times New Roman"/>
                <w:color w:val="000000"/>
                <w:sz w:val="24"/>
                <w:szCs w:val="24"/>
                <w:lang w:val="kk-KZ" w:eastAsia="ru-RU"/>
              </w:rPr>
              <w:t xml:space="preserve"> </w:t>
            </w:r>
            <w:r w:rsidRPr="00BE1DBB">
              <w:rPr>
                <w:rFonts w:ascii="Times New Roman" w:hAnsi="Times New Roman"/>
                <w:color w:val="000000"/>
                <w:sz w:val="24"/>
                <w:szCs w:val="24"/>
                <w:lang w:val="kk-KZ" w:eastAsia="ru-RU"/>
              </w:rPr>
              <w:t xml:space="preserve">                                       </w:t>
            </w:r>
          </w:p>
        </w:tc>
      </w:tr>
      <w:tr w:rsidR="00416669" w:rsidRPr="00637E45" w:rsidTr="00AB05C1">
        <w:tc>
          <w:tcPr>
            <w:tcW w:w="79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Білім беру ұйымының кестесі бойынша ұйымдастырылған іс-әрекет</w:t>
            </w:r>
          </w:p>
        </w:tc>
        <w:tc>
          <w:tcPr>
            <w:tcW w:w="850" w:type="pct"/>
          </w:tcPr>
          <w:p w:rsidR="00416669" w:rsidRDefault="00416669" w:rsidP="00AB05C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1.Сөйлеуді дамыту</w:t>
            </w:r>
          </w:p>
          <w:p w:rsidR="00416669" w:rsidRDefault="00416669" w:rsidP="00AB05C1">
            <w:pPr>
              <w:spacing w:after="0" w:line="240" w:lineRule="auto"/>
              <w:rPr>
                <w:rFonts w:ascii="Times New Roman" w:hAnsi="Times New Roman"/>
                <w:b/>
                <w:sz w:val="24"/>
                <w:szCs w:val="24"/>
                <w:lang w:val="kk-KZ"/>
              </w:rPr>
            </w:pPr>
            <w:r w:rsidRPr="00653A7A">
              <w:rPr>
                <w:rFonts w:ascii="Times New Roman" w:hAnsi="Times New Roman"/>
                <w:b/>
                <w:sz w:val="24"/>
                <w:szCs w:val="24"/>
              </w:rPr>
              <w:t>Наурыз</w:t>
            </w:r>
            <w:r w:rsidRPr="00653A7A">
              <w:rPr>
                <w:rFonts w:ascii="Times New Roman" w:hAnsi="Times New Roman"/>
                <w:b/>
                <w:spacing w:val="-1"/>
                <w:sz w:val="24"/>
                <w:szCs w:val="24"/>
              </w:rPr>
              <w:t xml:space="preserve"> </w:t>
            </w:r>
            <w:r w:rsidRPr="00653A7A">
              <w:rPr>
                <w:rFonts w:ascii="Times New Roman" w:hAnsi="Times New Roman"/>
                <w:b/>
                <w:sz w:val="24"/>
                <w:szCs w:val="24"/>
              </w:rPr>
              <w:t>–көктем</w:t>
            </w:r>
            <w:r w:rsidRPr="00653A7A">
              <w:rPr>
                <w:rFonts w:ascii="Times New Roman" w:hAnsi="Times New Roman"/>
                <w:b/>
                <w:spacing w:val="-3"/>
                <w:sz w:val="24"/>
                <w:szCs w:val="24"/>
              </w:rPr>
              <w:t xml:space="preserve"> </w:t>
            </w:r>
            <w:r w:rsidRPr="00653A7A">
              <w:rPr>
                <w:rFonts w:ascii="Times New Roman" w:hAnsi="Times New Roman"/>
                <w:b/>
                <w:sz w:val="24"/>
                <w:szCs w:val="24"/>
              </w:rPr>
              <w:t>мерекесі.</w:t>
            </w:r>
          </w:p>
          <w:p w:rsidR="00416669" w:rsidRPr="00653A7A" w:rsidRDefault="00416669" w:rsidP="00AB05C1">
            <w:pPr>
              <w:spacing w:after="0" w:line="240" w:lineRule="auto"/>
              <w:rPr>
                <w:rFonts w:ascii="Times New Roman" w:hAnsi="Times New Roman"/>
                <w:b/>
                <w:color w:val="000000"/>
                <w:sz w:val="24"/>
                <w:szCs w:val="24"/>
                <w:lang w:val="kk-KZ"/>
              </w:rPr>
            </w:pPr>
            <w:r w:rsidRPr="00653A7A">
              <w:rPr>
                <w:rFonts w:ascii="Times New Roman" w:hAnsi="Times New Roman"/>
                <w:sz w:val="24"/>
                <w:lang w:val="kk-KZ"/>
              </w:rPr>
              <w:t>Наурыз                       мерекесі</w:t>
            </w:r>
            <w:r w:rsidRPr="00653A7A">
              <w:rPr>
                <w:rFonts w:ascii="Times New Roman" w:hAnsi="Times New Roman"/>
                <w:sz w:val="24"/>
                <w:lang w:val="kk-KZ"/>
              </w:rPr>
              <w:tab/>
              <w:t xml:space="preserve">             </w:t>
            </w:r>
            <w:r w:rsidRPr="00653A7A">
              <w:rPr>
                <w:rFonts w:ascii="Times New Roman" w:hAnsi="Times New Roman"/>
                <w:spacing w:val="-1"/>
                <w:sz w:val="24"/>
                <w:lang w:val="kk-KZ"/>
              </w:rPr>
              <w:t>туралы</w:t>
            </w:r>
            <w:r w:rsidRPr="00653A7A">
              <w:rPr>
                <w:rFonts w:ascii="Times New Roman" w:hAnsi="Times New Roman"/>
                <w:spacing w:val="-57"/>
                <w:sz w:val="24"/>
                <w:lang w:val="kk-KZ"/>
              </w:rPr>
              <w:t xml:space="preserve"> </w:t>
            </w:r>
            <w:r w:rsidRPr="00653A7A">
              <w:rPr>
                <w:rFonts w:ascii="Times New Roman" w:hAnsi="Times New Roman"/>
                <w:sz w:val="24"/>
                <w:lang w:val="kk-KZ"/>
              </w:rPr>
              <w:t>түсінік беру.Балалардың</w:t>
            </w:r>
            <w:r w:rsidRPr="00653A7A">
              <w:rPr>
                <w:rFonts w:ascii="Times New Roman" w:hAnsi="Times New Roman"/>
                <w:spacing w:val="-2"/>
                <w:sz w:val="24"/>
                <w:lang w:val="kk-KZ"/>
              </w:rPr>
              <w:t xml:space="preserve"> </w:t>
            </w:r>
            <w:r w:rsidRPr="00653A7A">
              <w:rPr>
                <w:rFonts w:ascii="Times New Roman" w:hAnsi="Times New Roman"/>
                <w:sz w:val="24"/>
                <w:lang w:val="kk-KZ"/>
              </w:rPr>
              <w:t>ойлау</w:t>
            </w:r>
            <w:r w:rsidRPr="00653A7A">
              <w:rPr>
                <w:rFonts w:ascii="Times New Roman" w:hAnsi="Times New Roman"/>
                <w:spacing w:val="-2"/>
                <w:sz w:val="24"/>
                <w:lang w:val="kk-KZ"/>
              </w:rPr>
              <w:t xml:space="preserve"> </w:t>
            </w:r>
            <w:r w:rsidRPr="00653A7A">
              <w:rPr>
                <w:rFonts w:ascii="Times New Roman" w:hAnsi="Times New Roman"/>
                <w:sz w:val="24"/>
                <w:lang w:val="kk-KZ"/>
              </w:rPr>
              <w:t>қабілетін</w:t>
            </w:r>
            <w:r w:rsidRPr="00653A7A">
              <w:rPr>
                <w:rFonts w:ascii="Times New Roman" w:hAnsi="Times New Roman"/>
                <w:spacing w:val="-1"/>
                <w:sz w:val="24"/>
                <w:lang w:val="kk-KZ"/>
              </w:rPr>
              <w:t xml:space="preserve"> </w:t>
            </w:r>
            <w:r w:rsidRPr="00653A7A">
              <w:rPr>
                <w:rFonts w:ascii="Times New Roman" w:hAnsi="Times New Roman"/>
                <w:sz w:val="24"/>
                <w:lang w:val="kk-KZ"/>
              </w:rPr>
              <w:t>дамыту.Салт-дәстүрді</w:t>
            </w:r>
            <w:r w:rsidRPr="00653A7A">
              <w:rPr>
                <w:rFonts w:ascii="Times New Roman" w:hAnsi="Times New Roman"/>
                <w:spacing w:val="-3"/>
                <w:sz w:val="24"/>
                <w:lang w:val="kk-KZ"/>
              </w:rPr>
              <w:t xml:space="preserve"> </w:t>
            </w:r>
            <w:r w:rsidRPr="00653A7A">
              <w:rPr>
                <w:rFonts w:ascii="Times New Roman" w:hAnsi="Times New Roman"/>
                <w:sz w:val="24"/>
                <w:lang w:val="kk-KZ"/>
              </w:rPr>
              <w:t>құрметтеуге</w:t>
            </w:r>
            <w:r w:rsidRPr="00653A7A">
              <w:rPr>
                <w:rFonts w:ascii="Times New Roman" w:hAnsi="Times New Roman"/>
                <w:spacing w:val="-4"/>
                <w:sz w:val="24"/>
                <w:lang w:val="kk-KZ"/>
              </w:rPr>
              <w:t xml:space="preserve"> </w:t>
            </w:r>
            <w:r w:rsidRPr="00653A7A">
              <w:rPr>
                <w:rFonts w:ascii="Times New Roman" w:hAnsi="Times New Roman"/>
                <w:sz w:val="24"/>
                <w:lang w:val="kk-KZ"/>
              </w:rPr>
              <w:t>тәрбиелеу</w:t>
            </w:r>
          </w:p>
          <w:p w:rsidR="00416669" w:rsidRDefault="00416669" w:rsidP="00AB05C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2.Математика негіздері</w:t>
            </w:r>
          </w:p>
          <w:p w:rsidR="00416669" w:rsidRPr="0074699B" w:rsidRDefault="00416669" w:rsidP="0074699B">
            <w:pPr>
              <w:pStyle w:val="Default"/>
              <w:rPr>
                <w:b/>
                <w:sz w:val="23"/>
                <w:szCs w:val="23"/>
                <w:lang w:val="kk-KZ"/>
              </w:rPr>
            </w:pPr>
            <w:r w:rsidRPr="0074699B">
              <w:rPr>
                <w:b/>
                <w:bCs/>
                <w:sz w:val="23"/>
                <w:szCs w:val="23"/>
                <w:lang w:val="kk-KZ"/>
              </w:rPr>
              <w:t xml:space="preserve">Геометриялық пішіндер және </w:t>
            </w:r>
          </w:p>
          <w:p w:rsidR="00416669" w:rsidRDefault="00416669" w:rsidP="0074699B">
            <w:pPr>
              <w:spacing w:after="0" w:line="240" w:lineRule="auto"/>
              <w:rPr>
                <w:rFonts w:ascii="Times New Roman" w:hAnsi="Times New Roman"/>
                <w:b/>
                <w:bCs/>
                <w:sz w:val="23"/>
                <w:szCs w:val="23"/>
                <w:lang w:val="kk-KZ"/>
              </w:rPr>
            </w:pPr>
            <w:r w:rsidRPr="0074699B">
              <w:rPr>
                <w:rFonts w:ascii="Times New Roman" w:hAnsi="Times New Roman"/>
                <w:b/>
                <w:bCs/>
                <w:sz w:val="23"/>
                <w:szCs w:val="23"/>
                <w:lang w:val="kk-KZ"/>
              </w:rPr>
              <w:t>Денелер</w:t>
            </w:r>
          </w:p>
          <w:p w:rsidR="00416669" w:rsidRPr="0074699B" w:rsidRDefault="00416669" w:rsidP="0074699B">
            <w:pPr>
              <w:spacing w:after="0" w:line="240" w:lineRule="auto"/>
              <w:rPr>
                <w:rFonts w:ascii="Times New Roman" w:hAnsi="Times New Roman"/>
                <w:b/>
                <w:color w:val="000000"/>
                <w:sz w:val="24"/>
                <w:szCs w:val="24"/>
                <w:lang w:val="kk-KZ"/>
              </w:rPr>
            </w:pPr>
            <w:r w:rsidRPr="0074699B">
              <w:rPr>
                <w:rFonts w:ascii="Times New Roman" w:hAnsi="Times New Roman"/>
                <w:sz w:val="23"/>
                <w:szCs w:val="23"/>
                <w:lang w:val="kk-KZ"/>
              </w:rPr>
              <w:t>пішіндер мен денелердің ерекше қасиеттері туралы ұғым қалыптастыру. Көлемді пішіндер мен денелерді ажыратуға, осы пішіндерді қоршаған ортадан табуға үйрету. Зейінді, жады мен ауызша сөйлеу дағдысын дамыту. Басталған істі соңына дейін жеткізуге баулу</w:t>
            </w:r>
          </w:p>
          <w:p w:rsidR="00416669" w:rsidRDefault="00416669" w:rsidP="00AB05C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3.Музыка</w:t>
            </w:r>
          </w:p>
          <w:p w:rsidR="00416669" w:rsidRPr="0074699B" w:rsidRDefault="00416669" w:rsidP="00AB05C1">
            <w:pPr>
              <w:spacing w:after="0" w:line="240" w:lineRule="auto"/>
              <w:rPr>
                <w:rFonts w:ascii="Times New Roman" w:hAnsi="Times New Roman"/>
                <w:b/>
                <w:sz w:val="24"/>
                <w:szCs w:val="24"/>
                <w:lang w:val="kk-KZ"/>
              </w:rPr>
            </w:pPr>
            <w:r w:rsidRPr="00131F6F">
              <w:rPr>
                <w:rFonts w:ascii="Times New Roman" w:hAnsi="Times New Roman"/>
                <w:b/>
                <w:sz w:val="24"/>
                <w:szCs w:val="24"/>
                <w:lang w:val="kk-KZ"/>
              </w:rPr>
              <w:t>Ғарыш әлеміне саяхат</w:t>
            </w:r>
            <w:r w:rsidRPr="0074699B">
              <w:rPr>
                <w:rFonts w:ascii="Times New Roman" w:hAnsi="Times New Roman"/>
                <w:b/>
                <w:sz w:val="24"/>
                <w:szCs w:val="24"/>
                <w:lang w:val="kk-KZ"/>
              </w:rPr>
              <w:t>.</w:t>
            </w:r>
          </w:p>
          <w:p w:rsidR="00416669" w:rsidRPr="0074699B" w:rsidRDefault="00416669" w:rsidP="0074699B">
            <w:pPr>
              <w:pStyle w:val="Default"/>
              <w:rPr>
                <w:sz w:val="22"/>
                <w:szCs w:val="22"/>
                <w:lang w:val="kk-KZ"/>
              </w:rPr>
            </w:pPr>
            <w:r w:rsidRPr="0074699B">
              <w:rPr>
                <w:sz w:val="22"/>
                <w:szCs w:val="22"/>
                <w:lang w:val="kk-KZ"/>
              </w:rPr>
              <w:t xml:space="preserve">Музыкалық мәнерлілік құралдары мен сипатын егжей-тегжейлі ажырату қабілетін </w:t>
            </w:r>
          </w:p>
          <w:p w:rsidR="00416669" w:rsidRDefault="00416669" w:rsidP="0074699B">
            <w:pPr>
              <w:spacing w:after="0" w:line="240" w:lineRule="auto"/>
              <w:rPr>
                <w:rFonts w:ascii="Times New Roman" w:hAnsi="Times New Roman"/>
                <w:lang w:val="kk-KZ"/>
              </w:rPr>
            </w:pPr>
            <w:r w:rsidRPr="0074699B">
              <w:rPr>
                <w:rFonts w:ascii="Times New Roman" w:hAnsi="Times New Roman"/>
                <w:lang w:val="kk-KZ"/>
              </w:rPr>
              <w:t xml:space="preserve">дамыту. Динамикалық ерекшелікті көрсете отырып, эмоционалды түрде ән айту, тынысты дұрыс алу. Музыка сипатына сәйкес таныс би қимылдарын қолданып, би ойластыру. Жеңіл әуендерді ансамбльмен балаларға арналған музыкалық аспаптарда фортепианоның сүйемелдеуімен, уақытында қосылып айту, ырғақтық бейнесін анық бере отырып ойнауды дамыту. </w:t>
            </w:r>
            <w:r w:rsidRPr="00131F6F">
              <w:rPr>
                <w:rFonts w:ascii="Times New Roman" w:hAnsi="Times New Roman"/>
                <w:lang w:val="kk-KZ"/>
              </w:rPr>
              <w:t>Балаларды батырлыққа, ерлікке, шыдамдылыққа тәрбиелеу</w:t>
            </w:r>
          </w:p>
          <w:p w:rsidR="00416669" w:rsidRPr="00052C95" w:rsidRDefault="00416669" w:rsidP="0074699B">
            <w:pPr>
              <w:spacing w:after="0" w:line="240" w:lineRule="auto"/>
              <w:rPr>
                <w:rFonts w:ascii="Times New Roman" w:hAnsi="Times New Roman"/>
                <w:b/>
                <w:color w:val="000000"/>
                <w:sz w:val="24"/>
                <w:szCs w:val="24"/>
                <w:lang w:val="kk-KZ"/>
              </w:rPr>
            </w:pPr>
          </w:p>
          <w:p w:rsidR="00416669" w:rsidRDefault="00416669" w:rsidP="00AB05C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4.Дене шынықтыру</w:t>
            </w:r>
          </w:p>
          <w:p w:rsidR="00416669" w:rsidRPr="00F87F58" w:rsidRDefault="00416669" w:rsidP="00AB05C1">
            <w:pPr>
              <w:spacing w:after="0" w:line="240" w:lineRule="auto"/>
              <w:rPr>
                <w:rFonts w:ascii="Times New Roman" w:hAnsi="Times New Roman"/>
                <w:b/>
                <w:i/>
                <w:lang w:val="kk-KZ"/>
              </w:rPr>
            </w:pPr>
            <w:r w:rsidRPr="00F87F58">
              <w:rPr>
                <w:rFonts w:ascii="Times New Roman" w:hAnsi="Times New Roman"/>
                <w:b/>
                <w:i/>
                <w:lang w:val="kk-KZ"/>
              </w:rPr>
              <w:t>«Бір, екі, үш, балалар алды күш!»</w:t>
            </w:r>
          </w:p>
          <w:p w:rsidR="00416669" w:rsidRPr="00F87F58" w:rsidRDefault="00416669" w:rsidP="00F87F58">
            <w:pPr>
              <w:pStyle w:val="TableParagraph"/>
              <w:ind w:right="103"/>
              <w:jc w:val="both"/>
            </w:pPr>
            <w:r w:rsidRPr="00F87F58">
              <w:t xml:space="preserve">Қимыл әрекеттерді еркін орындау дағдыларын спорттық ойындар арқылы дамыту. Биіктігі                  </w:t>
            </w:r>
            <w:smartTag w:uri="urn:schemas-microsoft-com:office:smarttags" w:element="metricconverter">
              <w:smartTagPr>
                <w:attr w:name="ProductID" w:val="15 см"/>
              </w:smartTagPr>
              <w:r w:rsidRPr="00F87F58">
                <w:t>15 см</w:t>
              </w:r>
            </w:smartTag>
            <w:r w:rsidRPr="00F87F58">
              <w:t xml:space="preserve"> модульге орыннан аяқпен итеріліп, қолымен сермеп көмектесе отырып секіріп шығу.</w:t>
            </w:r>
          </w:p>
          <w:p w:rsidR="00416669" w:rsidRDefault="00416669" w:rsidP="00F87F58">
            <w:pPr>
              <w:pStyle w:val="TableParagraph"/>
              <w:ind w:right="95"/>
              <w:jc w:val="both"/>
            </w:pPr>
            <w:r w:rsidRPr="00F87F58">
              <w:t xml:space="preserve">ә) Баскетбол ойыны қимылдарын; допты бір қолмен соғу күшін  мөлшерлеп, аяққа таяу еденге соғып жүргізуді; шеңбер бойымен футбол добын бір-біріне екі аяқпен кезек-кезек домалатуды үйрене түсу. Үлкен адымдармен неғұрлым </w:t>
            </w:r>
            <w:r>
              <w:t xml:space="preserve">  </w:t>
            </w:r>
          </w:p>
          <w:p w:rsidR="00416669" w:rsidRDefault="00416669" w:rsidP="00F87F58">
            <w:pPr>
              <w:pStyle w:val="TableParagraph"/>
              <w:ind w:right="95"/>
              <w:jc w:val="both"/>
            </w:pPr>
            <w:r w:rsidRPr="00F87F58">
              <w:t xml:space="preserve">аз </w:t>
            </w:r>
            <w:r>
              <w:t xml:space="preserve">      </w:t>
            </w:r>
            <w:r w:rsidRPr="00F87F58">
              <w:t xml:space="preserve">аттап, жерден итеріле отырып, </w:t>
            </w:r>
          </w:p>
          <w:p w:rsidR="00416669" w:rsidRPr="00F87F58" w:rsidRDefault="00416669" w:rsidP="00F87F58">
            <w:pPr>
              <w:pStyle w:val="TableParagraph"/>
              <w:ind w:right="95"/>
              <w:jc w:val="both"/>
            </w:pPr>
            <w:smartTag w:uri="urn:schemas-microsoft-com:office:smarttags" w:element="metricconverter">
              <w:smartTagPr>
                <w:attr w:name="ProductID" w:val="10 метр"/>
              </w:smartTagPr>
              <w:r w:rsidRPr="00F87F58">
                <w:t>10 метр</w:t>
              </w:r>
            </w:smartTag>
            <w:r w:rsidRPr="00F87F58">
              <w:t xml:space="preserve"> жүгіру, шапшаң әрекет ету мен зейіндерін дамыту, модульдерде тұрып тепе-теңдік сақтау мен өз денесін еркін басқаруын қалыптастыру. Арқаннан ұстап тұрып асылу, «денсаулық» дискісінде денені айналдырып</w:t>
            </w:r>
            <w:r w:rsidRPr="00F87F58">
              <w:rPr>
                <w:spacing w:val="-1"/>
              </w:rPr>
              <w:t xml:space="preserve"> </w:t>
            </w:r>
            <w:r w:rsidRPr="00F87F58">
              <w:t>жаттығу.</w:t>
            </w:r>
          </w:p>
          <w:p w:rsidR="00416669" w:rsidRPr="00F87F58" w:rsidRDefault="00416669" w:rsidP="00F87F58">
            <w:pPr>
              <w:spacing w:after="0" w:line="240" w:lineRule="auto"/>
              <w:rPr>
                <w:rFonts w:ascii="Times New Roman" w:hAnsi="Times New Roman"/>
                <w:b/>
                <w:color w:val="000000"/>
                <w:sz w:val="24"/>
                <w:szCs w:val="24"/>
                <w:lang w:val="kk-KZ"/>
              </w:rPr>
            </w:pPr>
            <w:r w:rsidRPr="00F87F58">
              <w:rPr>
                <w:rFonts w:ascii="Times New Roman" w:hAnsi="Times New Roman"/>
                <w:lang w:val="kk-KZ"/>
              </w:rPr>
              <w:t>б) Қауіпсіздік ережелерін сақтау мен сақтану дағдыларын дамыту. Допты заттардың арасымен екі аяқпен кезек-кезек теуіп жүргізу, бір қолдан екінші қолға еденнен соғып ауыстыруды жалғастыру.</w:t>
            </w:r>
          </w:p>
        </w:tc>
        <w:tc>
          <w:tcPr>
            <w:tcW w:w="812" w:type="pct"/>
          </w:tcPr>
          <w:p w:rsidR="00416669" w:rsidRDefault="00416669" w:rsidP="00AB05C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1.Сауат ашу негіздері</w:t>
            </w:r>
          </w:p>
          <w:p w:rsidR="00416669" w:rsidRDefault="00416669" w:rsidP="00AB05C1">
            <w:pPr>
              <w:spacing w:after="0" w:line="240" w:lineRule="auto"/>
              <w:rPr>
                <w:rFonts w:ascii="Times New Roman" w:hAnsi="Times New Roman"/>
                <w:b/>
                <w:sz w:val="24"/>
                <w:szCs w:val="24"/>
                <w:lang w:val="kk-KZ"/>
              </w:rPr>
            </w:pPr>
            <w:r w:rsidRPr="00F25B16">
              <w:rPr>
                <w:rFonts w:ascii="Times New Roman" w:hAnsi="Times New Roman"/>
                <w:b/>
                <w:sz w:val="24"/>
                <w:szCs w:val="24"/>
                <w:lang w:val="kk-KZ"/>
              </w:rPr>
              <w:t>Ойнай отырып оқимыз</w:t>
            </w:r>
          </w:p>
          <w:p w:rsidR="00416669" w:rsidRPr="00F25B16" w:rsidRDefault="00416669" w:rsidP="00AB05C1">
            <w:pPr>
              <w:spacing w:after="0" w:line="240" w:lineRule="auto"/>
              <w:rPr>
                <w:rFonts w:ascii="Times New Roman" w:hAnsi="Times New Roman"/>
                <w:b/>
                <w:color w:val="000000"/>
                <w:sz w:val="24"/>
                <w:szCs w:val="24"/>
                <w:lang w:val="kk-KZ"/>
              </w:rPr>
            </w:pPr>
            <w:r w:rsidRPr="007B5FE7">
              <w:rPr>
                <w:rFonts w:ascii="Times New Roman" w:hAnsi="Times New Roman"/>
                <w:lang w:val="kk-KZ"/>
              </w:rPr>
              <w:t>Міндеттері: 1. Сөздерді буынға бөлуге, дауысты, дауыссыз дыбыстардың түрлерін меңгеруге жаттығулар жасату арқылы сөздерді дұрыс айту машықтарын қалыптастыру.</w:t>
            </w:r>
            <w:r>
              <w:rPr>
                <w:rFonts w:ascii="Times New Roman" w:hAnsi="Times New Roman"/>
                <w:lang w:val="kk-KZ"/>
              </w:rPr>
              <w:t xml:space="preserve">                    </w:t>
            </w:r>
            <w:r w:rsidRPr="007B5FE7">
              <w:rPr>
                <w:rFonts w:ascii="Times New Roman" w:hAnsi="Times New Roman"/>
                <w:lang w:val="kk-KZ"/>
              </w:rPr>
              <w:t xml:space="preserve"> 2. Ойындар арқылы логикалық ойлауларын, есте сақтау қабілеттерін дамыту. </w:t>
            </w:r>
            <w:r>
              <w:rPr>
                <w:rFonts w:ascii="Times New Roman" w:hAnsi="Times New Roman"/>
                <w:lang w:val="kk-KZ"/>
              </w:rPr>
              <w:t xml:space="preserve">                                 </w:t>
            </w:r>
            <w:r w:rsidRPr="007B5FE7">
              <w:rPr>
                <w:rFonts w:ascii="Times New Roman" w:hAnsi="Times New Roman"/>
                <w:lang w:val="kk-KZ"/>
              </w:rPr>
              <w:t>3. Ұжым болып тапсырмаларды орындату арқылы ұйымшылдыққа тəрбиелеу.</w:t>
            </w:r>
          </w:p>
          <w:p w:rsidR="00416669" w:rsidRDefault="00416669" w:rsidP="00AB05C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2.Қоршаған ортамен танысу</w:t>
            </w:r>
          </w:p>
          <w:p w:rsidR="00416669" w:rsidRDefault="00416669" w:rsidP="00AB05C1">
            <w:pPr>
              <w:spacing w:after="0" w:line="240" w:lineRule="auto"/>
              <w:rPr>
                <w:rFonts w:ascii="Times New Roman" w:hAnsi="Times New Roman"/>
                <w:b/>
                <w:lang w:val="kk-KZ"/>
              </w:rPr>
            </w:pPr>
            <w:r w:rsidRPr="00653A7A">
              <w:rPr>
                <w:rFonts w:ascii="Times New Roman" w:hAnsi="Times New Roman"/>
                <w:b/>
                <w:lang w:val="kk-KZ"/>
              </w:rPr>
              <w:t>Жыл мезгілдері: қыс, көктем. Белгілері.</w:t>
            </w:r>
          </w:p>
          <w:p w:rsidR="00416669" w:rsidRPr="00653A7A" w:rsidRDefault="00416669" w:rsidP="00AB05C1">
            <w:pPr>
              <w:spacing w:after="0" w:line="240" w:lineRule="auto"/>
              <w:rPr>
                <w:rFonts w:ascii="Times New Roman" w:hAnsi="Times New Roman"/>
                <w:b/>
                <w:lang w:val="kk-KZ"/>
              </w:rPr>
            </w:pPr>
            <w:r w:rsidRPr="00653A7A">
              <w:rPr>
                <w:rFonts w:ascii="Times New Roman" w:hAnsi="Times New Roman"/>
                <w:lang w:val="kk-KZ"/>
              </w:rPr>
              <w:t>Қыс және көктем мезгілінің белгілері туралы білімдерін тереңдету; осы мезгілдерге тән маусымдық құбылыстармен таныстыру.  Байланыстырып сөйлеу, жыл мезгілдерінің ерекшеліктерін теңеу сөздерді қолданып сипаттай алу дағдыларын дамыту. Табиғатты сүюге, қорғауға тәрбиелеу; маусымға сәйкес киініп жүруге, денсаулығын күтуге үйрету</w:t>
            </w:r>
          </w:p>
          <w:p w:rsidR="00416669" w:rsidRPr="00653A7A" w:rsidRDefault="00416669" w:rsidP="00AB05C1">
            <w:pPr>
              <w:spacing w:after="0" w:line="240" w:lineRule="auto"/>
              <w:rPr>
                <w:rFonts w:ascii="Times New Roman" w:hAnsi="Times New Roman"/>
                <w:b/>
                <w:color w:val="000000"/>
                <w:sz w:val="24"/>
                <w:szCs w:val="24"/>
                <w:lang w:val="kk-KZ"/>
              </w:rPr>
            </w:pPr>
          </w:p>
          <w:p w:rsidR="00416669" w:rsidRDefault="00416669" w:rsidP="00AB05C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3.Қазақ тілі</w:t>
            </w:r>
          </w:p>
          <w:p w:rsidR="00416669" w:rsidRDefault="00416669" w:rsidP="00F25B16">
            <w:pPr>
              <w:pStyle w:val="Default"/>
              <w:rPr>
                <w:b/>
                <w:sz w:val="23"/>
                <w:szCs w:val="23"/>
                <w:lang w:val="kk-KZ"/>
              </w:rPr>
            </w:pPr>
            <w:r w:rsidRPr="00131F6F">
              <w:rPr>
                <w:b/>
                <w:sz w:val="23"/>
                <w:szCs w:val="23"/>
                <w:lang w:val="kk-KZ"/>
              </w:rPr>
              <w:t xml:space="preserve">Көктемгі еңбек </w:t>
            </w:r>
          </w:p>
          <w:p w:rsidR="00416669" w:rsidRPr="00F25B16" w:rsidRDefault="00416669" w:rsidP="00F25B16">
            <w:pPr>
              <w:pStyle w:val="Default"/>
              <w:rPr>
                <w:b/>
                <w:sz w:val="23"/>
                <w:szCs w:val="23"/>
                <w:lang w:val="kk-KZ"/>
              </w:rPr>
            </w:pPr>
            <w:r w:rsidRPr="00F25B16">
              <w:rPr>
                <w:sz w:val="20"/>
                <w:szCs w:val="20"/>
                <w:lang w:val="kk-KZ"/>
              </w:rPr>
              <w:t xml:space="preserve">көктемгі еңбек түрлерін қазақша айта алу. Сөздер мен сөйлемдерді түсінуді және қолдануды үйрету. </w:t>
            </w:r>
            <w:r w:rsidRPr="00F25B16">
              <w:rPr>
                <w:b/>
                <w:bCs/>
                <w:sz w:val="20"/>
                <w:szCs w:val="20"/>
                <w:lang w:val="kk-KZ"/>
              </w:rPr>
              <w:t xml:space="preserve"> </w:t>
            </w:r>
            <w:r w:rsidRPr="00F25B16">
              <w:rPr>
                <w:sz w:val="20"/>
                <w:szCs w:val="20"/>
                <w:lang w:val="kk-KZ"/>
              </w:rPr>
              <w:t xml:space="preserve">сөйлем құруда сөздерді ретімен қолдануға жаттықтыру, «Ө» дыбысын дұрыс айтуға жаттықтыру, артикуляциялық аппаратты дамыту. </w:t>
            </w:r>
            <w:r w:rsidRPr="00F25B16">
              <w:rPr>
                <w:b/>
                <w:bCs/>
                <w:sz w:val="20"/>
                <w:szCs w:val="20"/>
                <w:lang w:val="kk-KZ"/>
              </w:rPr>
              <w:t xml:space="preserve"> </w:t>
            </w:r>
            <w:r w:rsidRPr="00131F6F">
              <w:rPr>
                <w:sz w:val="20"/>
                <w:szCs w:val="20"/>
                <w:lang w:val="kk-KZ"/>
              </w:rPr>
              <w:t>үлкендер еңбегін құрметтеуге, еңбек етуге тәрбиелеу.</w:t>
            </w:r>
          </w:p>
          <w:p w:rsidR="00416669" w:rsidRDefault="00416669" w:rsidP="00AB05C1">
            <w:pPr>
              <w:spacing w:after="0" w:line="240" w:lineRule="auto"/>
              <w:rPr>
                <w:rFonts w:ascii="Times New Roman" w:hAnsi="Times New Roman"/>
                <w:b/>
                <w:color w:val="000000"/>
                <w:kern w:val="24"/>
                <w:lang w:val="kk-KZ"/>
              </w:rPr>
            </w:pPr>
            <w:r>
              <w:rPr>
                <w:rFonts w:ascii="Times New Roman" w:hAnsi="Times New Roman"/>
                <w:b/>
                <w:color w:val="000000"/>
                <w:sz w:val="24"/>
                <w:szCs w:val="24"/>
                <w:lang w:val="kk-KZ"/>
              </w:rPr>
              <w:t>4.</w:t>
            </w:r>
            <w:r w:rsidRPr="007B5FE7">
              <w:rPr>
                <w:color w:val="000000"/>
                <w:kern w:val="24"/>
                <w:lang w:val="kk-KZ"/>
              </w:rPr>
              <w:t xml:space="preserve"> </w:t>
            </w:r>
            <w:r w:rsidRPr="0074699B">
              <w:rPr>
                <w:rFonts w:ascii="Times New Roman" w:hAnsi="Times New Roman"/>
                <w:b/>
                <w:color w:val="000000"/>
                <w:kern w:val="24"/>
                <w:lang w:val="kk-KZ"/>
              </w:rPr>
              <w:t>Мүсіндеу</w:t>
            </w:r>
          </w:p>
          <w:p w:rsidR="00416669" w:rsidRDefault="00416669" w:rsidP="0074699B">
            <w:pPr>
              <w:pStyle w:val="Default"/>
              <w:rPr>
                <w:b/>
                <w:sz w:val="22"/>
                <w:szCs w:val="22"/>
                <w:lang w:val="kk-KZ"/>
              </w:rPr>
            </w:pPr>
            <w:r w:rsidRPr="00131F6F">
              <w:rPr>
                <w:b/>
                <w:sz w:val="22"/>
                <w:szCs w:val="22"/>
                <w:lang w:val="kk-KZ"/>
              </w:rPr>
              <w:t xml:space="preserve">Үйрек </w:t>
            </w:r>
          </w:p>
          <w:p w:rsidR="00416669" w:rsidRPr="0074699B" w:rsidRDefault="00416669" w:rsidP="0074699B">
            <w:pPr>
              <w:pStyle w:val="Default"/>
              <w:rPr>
                <w:b/>
                <w:sz w:val="22"/>
                <w:szCs w:val="22"/>
                <w:lang w:val="kk-KZ"/>
              </w:rPr>
            </w:pPr>
            <w:r w:rsidRPr="0074699B">
              <w:rPr>
                <w:iCs/>
                <w:sz w:val="22"/>
                <w:szCs w:val="22"/>
                <w:lang w:val="kk-KZ"/>
              </w:rPr>
              <w:t>білімдік:</w:t>
            </w:r>
            <w:r w:rsidRPr="0074699B">
              <w:rPr>
                <w:sz w:val="22"/>
                <w:szCs w:val="22"/>
                <w:lang w:val="kk-KZ"/>
              </w:rPr>
              <w:t xml:space="preserve">балалардың «үлкен–кіші», «көп–аз» ұғымы, дөңгелек және сопақша пішін туралы түсініктерін бекіту; </w:t>
            </w:r>
            <w:r w:rsidRPr="0074699B">
              <w:rPr>
                <w:iCs/>
                <w:sz w:val="22"/>
                <w:szCs w:val="22"/>
                <w:lang w:val="kk-KZ"/>
              </w:rPr>
              <w:t xml:space="preserve">дамытушылық: </w:t>
            </w:r>
            <w:r w:rsidRPr="0074699B">
              <w:rPr>
                <w:sz w:val="22"/>
                <w:szCs w:val="22"/>
                <w:lang w:val="kk-KZ"/>
              </w:rPr>
              <w:t xml:space="preserve">көркемдік талғамдарын, қиялдарын, ойлау қабілеттерін, саусақ икемділіктерін дамыту; </w:t>
            </w:r>
            <w:r w:rsidRPr="0074699B">
              <w:rPr>
                <w:iCs/>
                <w:sz w:val="22"/>
                <w:szCs w:val="22"/>
                <w:lang w:val="kk-KZ"/>
              </w:rPr>
              <w:t xml:space="preserve">тәрбиелік: </w:t>
            </w:r>
            <w:r w:rsidRPr="0074699B">
              <w:rPr>
                <w:sz w:val="22"/>
                <w:szCs w:val="22"/>
                <w:lang w:val="kk-KZ"/>
              </w:rPr>
              <w:t>ұқыптылыққа, еңбексүйгіштікке тәрбиелеу.</w:t>
            </w:r>
          </w:p>
          <w:p w:rsidR="00416669" w:rsidRPr="00295684" w:rsidRDefault="00416669" w:rsidP="00AB05C1">
            <w:pPr>
              <w:spacing w:after="0" w:line="240" w:lineRule="auto"/>
              <w:rPr>
                <w:rFonts w:ascii="Times New Roman" w:hAnsi="Times New Roman"/>
                <w:b/>
                <w:color w:val="000000"/>
                <w:sz w:val="24"/>
                <w:szCs w:val="24"/>
                <w:lang w:val="kk-KZ"/>
              </w:rPr>
            </w:pPr>
          </w:p>
        </w:tc>
        <w:tc>
          <w:tcPr>
            <w:tcW w:w="837" w:type="pct"/>
          </w:tcPr>
          <w:p w:rsidR="00416669" w:rsidRDefault="00416669" w:rsidP="00AB05C1">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1. Көркем әдебиет</w:t>
            </w:r>
          </w:p>
          <w:p w:rsidR="00416669" w:rsidRDefault="00416669" w:rsidP="002217B2">
            <w:pPr>
              <w:pStyle w:val="Default"/>
              <w:rPr>
                <w:b/>
                <w:bCs/>
                <w:sz w:val="23"/>
                <w:szCs w:val="23"/>
                <w:lang w:val="kk-KZ"/>
              </w:rPr>
            </w:pPr>
            <w:r w:rsidRPr="002217B2">
              <w:rPr>
                <w:b/>
                <w:bCs/>
                <w:sz w:val="23"/>
                <w:szCs w:val="23"/>
                <w:lang w:val="kk-KZ"/>
              </w:rPr>
              <w:t xml:space="preserve">Мен ғарышкер боламын (өлеңді жаттау) Жақан Смақов </w:t>
            </w:r>
          </w:p>
          <w:p w:rsidR="00416669" w:rsidRPr="002217B2" w:rsidRDefault="00416669" w:rsidP="002217B2">
            <w:pPr>
              <w:pStyle w:val="Default"/>
              <w:rPr>
                <w:b/>
                <w:sz w:val="23"/>
                <w:szCs w:val="23"/>
                <w:lang w:val="kk-KZ"/>
              </w:rPr>
            </w:pPr>
            <w:r w:rsidRPr="007B5FE7">
              <w:rPr>
                <w:sz w:val="23"/>
                <w:szCs w:val="23"/>
                <w:lang w:val="kk-KZ"/>
              </w:rPr>
              <w:t>Өлеңді дауыс ырғағымен мәнерлей оқи отырып, логикалық екпінмен үзілістермен, көтеріңкі көңіл күймен жатқа айтуға үйрету. Балалардың өлең мазмұнына деген қатынасын беруге, тілдік бейнелілігін сезінуге, өзара қарым-қатынасын дамыту. Отанымыздың адал азаматы болуға, өзін бағалай білуге тәрбиелеу.</w:t>
            </w:r>
          </w:p>
          <w:p w:rsidR="00416669" w:rsidRPr="009E50F2" w:rsidRDefault="00416669" w:rsidP="00AB05C1">
            <w:pPr>
              <w:spacing w:after="0" w:line="240" w:lineRule="auto"/>
              <w:rPr>
                <w:rFonts w:ascii="Times New Roman" w:hAnsi="Times New Roman"/>
                <w:b/>
                <w:color w:val="000000"/>
                <w:sz w:val="24"/>
                <w:szCs w:val="24"/>
                <w:lang w:val="kk-KZ"/>
              </w:rPr>
            </w:pPr>
          </w:p>
          <w:p w:rsidR="00416669" w:rsidRDefault="00416669" w:rsidP="00AB05C1">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2.Сауат ашу негіздері</w:t>
            </w:r>
          </w:p>
          <w:p w:rsidR="00416669" w:rsidRDefault="00416669" w:rsidP="00AB05C1">
            <w:pPr>
              <w:spacing w:after="0" w:line="240" w:lineRule="auto"/>
              <w:rPr>
                <w:rFonts w:ascii="Times New Roman" w:hAnsi="Times New Roman"/>
                <w:b/>
                <w:sz w:val="24"/>
                <w:szCs w:val="24"/>
                <w:lang w:val="kk-KZ"/>
              </w:rPr>
            </w:pPr>
            <w:r w:rsidRPr="00F25B16">
              <w:rPr>
                <w:rFonts w:ascii="Times New Roman" w:hAnsi="Times New Roman"/>
                <w:b/>
                <w:sz w:val="24"/>
                <w:szCs w:val="24"/>
                <w:lang w:val="kk-KZ"/>
              </w:rPr>
              <w:t>Дыбыстық талдау</w:t>
            </w:r>
          </w:p>
          <w:p w:rsidR="00416669" w:rsidRPr="00F25B16" w:rsidRDefault="00416669" w:rsidP="00AB05C1">
            <w:pPr>
              <w:spacing w:after="0" w:line="240" w:lineRule="auto"/>
              <w:rPr>
                <w:rFonts w:ascii="Times New Roman" w:hAnsi="Times New Roman"/>
                <w:b/>
                <w:color w:val="000000"/>
                <w:sz w:val="24"/>
                <w:szCs w:val="24"/>
                <w:lang w:val="kk-KZ"/>
              </w:rPr>
            </w:pPr>
            <w:r w:rsidRPr="007B5FE7">
              <w:rPr>
                <w:rFonts w:ascii="Times New Roman" w:hAnsi="Times New Roman"/>
                <w:lang w:val="kk-KZ"/>
              </w:rPr>
              <w:t xml:space="preserve">Міндеттері: 1. Сөзге дыбыстық талдау жасау дағдыларын жетілдіру. 2. Суреттерден дауыссыз дыбыстан басталатын сөздерді тауып сөйлем құрату, қатаң, ұяң, үнді дауыссыз дыбыстардың анықтату арқылы ойлау қабілеттерін дамыту. </w:t>
            </w:r>
            <w:r>
              <w:rPr>
                <w:rFonts w:ascii="Times New Roman" w:hAnsi="Times New Roman"/>
                <w:lang w:val="kk-KZ"/>
              </w:rPr>
              <w:t xml:space="preserve">           </w:t>
            </w:r>
            <w:r w:rsidRPr="00131F6F">
              <w:rPr>
                <w:rFonts w:ascii="Times New Roman" w:hAnsi="Times New Roman"/>
                <w:lang w:val="kk-KZ"/>
              </w:rPr>
              <w:t>3. Əрқашанда ақжарқын жүруге тəрбиелеу.</w:t>
            </w:r>
          </w:p>
          <w:p w:rsidR="00416669" w:rsidRDefault="00416669" w:rsidP="00AB05C1">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3.Математика негіздері</w:t>
            </w:r>
          </w:p>
          <w:p w:rsidR="00416669" w:rsidRPr="0074699B" w:rsidRDefault="00416669" w:rsidP="0074699B">
            <w:pPr>
              <w:pStyle w:val="Default"/>
              <w:rPr>
                <w:b/>
                <w:sz w:val="23"/>
                <w:szCs w:val="23"/>
                <w:lang w:val="kk-KZ"/>
              </w:rPr>
            </w:pPr>
            <w:r w:rsidRPr="0074699B">
              <w:rPr>
                <w:b/>
                <w:bCs/>
                <w:sz w:val="23"/>
                <w:szCs w:val="23"/>
                <w:lang w:val="kk-KZ"/>
              </w:rPr>
              <w:t xml:space="preserve">Геометриялық пішіндер және </w:t>
            </w:r>
          </w:p>
          <w:p w:rsidR="00416669" w:rsidRDefault="00416669" w:rsidP="0074699B">
            <w:pPr>
              <w:spacing w:after="0" w:line="240" w:lineRule="auto"/>
              <w:rPr>
                <w:rFonts w:ascii="Times New Roman" w:hAnsi="Times New Roman"/>
                <w:b/>
                <w:bCs/>
                <w:sz w:val="23"/>
                <w:szCs w:val="23"/>
                <w:lang w:val="kk-KZ"/>
              </w:rPr>
            </w:pPr>
            <w:r w:rsidRPr="0074699B">
              <w:rPr>
                <w:rFonts w:ascii="Times New Roman" w:hAnsi="Times New Roman"/>
                <w:b/>
                <w:bCs/>
                <w:sz w:val="23"/>
                <w:szCs w:val="23"/>
                <w:lang w:val="kk-KZ"/>
              </w:rPr>
              <w:t>Денелер</w:t>
            </w:r>
          </w:p>
          <w:p w:rsidR="00416669" w:rsidRPr="0074699B" w:rsidRDefault="00416669" w:rsidP="0074699B">
            <w:pPr>
              <w:spacing w:after="0" w:line="240" w:lineRule="auto"/>
              <w:rPr>
                <w:rFonts w:ascii="Times New Roman" w:hAnsi="Times New Roman"/>
                <w:b/>
                <w:color w:val="000000"/>
                <w:sz w:val="24"/>
                <w:szCs w:val="24"/>
                <w:lang w:val="kk-KZ"/>
              </w:rPr>
            </w:pPr>
            <w:r w:rsidRPr="0074699B">
              <w:rPr>
                <w:rFonts w:ascii="Times New Roman" w:hAnsi="Times New Roman"/>
                <w:sz w:val="23"/>
                <w:szCs w:val="23"/>
                <w:lang w:val="kk-KZ"/>
              </w:rPr>
              <w:t>пішіндер мен денелердің ерекше қасиеттері туралы ұғым қалыптастыру. Көлемді пішіндер мен денелерді ажыратуға, осы пішіндерді қоршаған ортадан табуға үйрету. Зейінді, жады мен ауызша сөйлеу дағдысын дамыту. Басталған істі соңына дейін жеткізуге баулу</w:t>
            </w:r>
          </w:p>
          <w:p w:rsidR="00416669" w:rsidRDefault="00416669" w:rsidP="00AB05C1">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4.Дене шынықтыру</w:t>
            </w:r>
          </w:p>
          <w:p w:rsidR="00416669" w:rsidRPr="00F87F58" w:rsidRDefault="00416669" w:rsidP="00AB05C1">
            <w:pPr>
              <w:spacing w:after="0" w:line="240" w:lineRule="auto"/>
              <w:rPr>
                <w:rFonts w:ascii="Times New Roman" w:hAnsi="Times New Roman"/>
                <w:b/>
                <w:i/>
                <w:lang w:val="kk-KZ"/>
              </w:rPr>
            </w:pPr>
            <w:r w:rsidRPr="00F87F58">
              <w:rPr>
                <w:rFonts w:ascii="Times New Roman" w:hAnsi="Times New Roman"/>
                <w:b/>
                <w:i/>
                <w:lang w:val="kk-KZ"/>
              </w:rPr>
              <w:t>«Бір, екі, үш, балалар алды күш!»</w:t>
            </w:r>
          </w:p>
          <w:p w:rsidR="00416669" w:rsidRPr="00F87F58" w:rsidRDefault="00416669" w:rsidP="00F87F58">
            <w:pPr>
              <w:pStyle w:val="TableParagraph"/>
              <w:ind w:right="103"/>
              <w:jc w:val="both"/>
            </w:pPr>
            <w:r w:rsidRPr="00F87F58">
              <w:t xml:space="preserve">Қимыл әрекеттерді еркін орындау дағдыларын спорттық ойындар арқылы дамыту. Биіктігі </w:t>
            </w:r>
            <w:smartTag w:uri="urn:schemas-microsoft-com:office:smarttags" w:element="metricconverter">
              <w:smartTagPr>
                <w:attr w:name="ProductID" w:val="15 см"/>
              </w:smartTagPr>
              <w:r w:rsidRPr="00F87F58">
                <w:t>15 см</w:t>
              </w:r>
            </w:smartTag>
            <w:r w:rsidRPr="00F87F58">
              <w:t xml:space="preserve"> модульге орыннан аяқпен итеріліп, қолымен сермеп көмектесе отырып секіріп шығу.</w:t>
            </w:r>
          </w:p>
          <w:p w:rsidR="00416669" w:rsidRPr="00F87F58" w:rsidRDefault="00416669" w:rsidP="00F87F58">
            <w:pPr>
              <w:pStyle w:val="TableParagraph"/>
              <w:ind w:right="95"/>
              <w:jc w:val="both"/>
            </w:pPr>
            <w:r w:rsidRPr="00F87F58">
              <w:t xml:space="preserve">ә) Баскетбол ойыны қимылдарын; допты бір қолмен соғу күшін  мөлшерлеп, аяққа таяу еденге соғып жүргізуді; шеңбер бойымен футбол добын бір-біріне екі аяқпен кезек-кезек домалатуды үйрене түсу. Үлкен адымдармен неғұрлым аз аттап, жерден итеріле отырып, </w:t>
            </w:r>
            <w:smartTag w:uri="urn:schemas-microsoft-com:office:smarttags" w:element="metricconverter">
              <w:smartTagPr>
                <w:attr w:name="ProductID" w:val="10 метр"/>
              </w:smartTagPr>
              <w:r w:rsidRPr="00F87F58">
                <w:t>10 метр</w:t>
              </w:r>
            </w:smartTag>
            <w:r w:rsidRPr="00F87F58">
              <w:t xml:space="preserve"> жүгіру, шапшаң әрекет ету мен зейіндерін дамыту, модульдерде тұрып тепе-теңдік сақтау мен өз денесін еркін басқаруын қалыптастыру. Арқаннан ұстап тұрып асылу, «денсаулық» дискісінде денені айналдырып</w:t>
            </w:r>
            <w:r w:rsidRPr="00F87F58">
              <w:rPr>
                <w:spacing w:val="-1"/>
              </w:rPr>
              <w:t xml:space="preserve"> </w:t>
            </w:r>
            <w:r w:rsidRPr="00F87F58">
              <w:t>жаттығу.</w:t>
            </w:r>
          </w:p>
          <w:p w:rsidR="00416669" w:rsidRPr="00F87F58" w:rsidRDefault="00416669" w:rsidP="00F87F58">
            <w:pPr>
              <w:spacing w:after="0" w:line="240" w:lineRule="auto"/>
              <w:rPr>
                <w:rFonts w:ascii="Times New Roman" w:hAnsi="Times New Roman"/>
                <w:color w:val="000000"/>
                <w:sz w:val="24"/>
                <w:szCs w:val="24"/>
                <w:lang w:val="kk-KZ"/>
              </w:rPr>
            </w:pPr>
            <w:r w:rsidRPr="00F87F58">
              <w:rPr>
                <w:rFonts w:ascii="Times New Roman" w:hAnsi="Times New Roman"/>
                <w:lang w:val="kk-KZ"/>
              </w:rPr>
              <w:t>б) Қауіпсіздік ережелерін сақтау мен сақтану дағдыларын дамыту. Допты заттардың арасымен екі аяқпен кезек-кезек теуіп жүргізу, бір қолдан екінші қолға еденнен соғып ауыстыруды жалғастыру.</w:t>
            </w:r>
          </w:p>
        </w:tc>
        <w:tc>
          <w:tcPr>
            <w:tcW w:w="869" w:type="pct"/>
          </w:tcPr>
          <w:p w:rsidR="00416669" w:rsidRDefault="00416669" w:rsidP="00AB05C1">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1.Сөйлеуді дамыту</w:t>
            </w:r>
          </w:p>
          <w:p w:rsidR="00416669" w:rsidRDefault="00416669" w:rsidP="00AB05C1">
            <w:pPr>
              <w:spacing w:after="0" w:line="240" w:lineRule="auto"/>
              <w:rPr>
                <w:rFonts w:ascii="Times New Roman" w:hAnsi="Times New Roman"/>
                <w:b/>
                <w:sz w:val="24"/>
                <w:szCs w:val="24"/>
                <w:lang w:val="kk-KZ"/>
              </w:rPr>
            </w:pPr>
            <w:r w:rsidRPr="00131F6F">
              <w:rPr>
                <w:rFonts w:ascii="Times New Roman" w:hAnsi="Times New Roman"/>
                <w:b/>
                <w:sz w:val="24"/>
                <w:lang w:val="kk-KZ"/>
              </w:rPr>
              <w:t>«Қасқыр</w:t>
            </w:r>
            <w:r w:rsidRPr="00131F6F">
              <w:rPr>
                <w:rFonts w:ascii="Times New Roman" w:hAnsi="Times New Roman"/>
                <w:b/>
                <w:spacing w:val="-2"/>
                <w:sz w:val="24"/>
                <w:lang w:val="kk-KZ"/>
              </w:rPr>
              <w:t xml:space="preserve"> </w:t>
            </w:r>
            <w:r w:rsidRPr="00131F6F">
              <w:rPr>
                <w:rFonts w:ascii="Times New Roman" w:hAnsi="Times New Roman"/>
                <w:b/>
                <w:sz w:val="24"/>
                <w:lang w:val="kk-KZ"/>
              </w:rPr>
              <w:t>мен</w:t>
            </w:r>
            <w:r w:rsidRPr="00131F6F">
              <w:rPr>
                <w:rFonts w:ascii="Times New Roman" w:hAnsi="Times New Roman"/>
                <w:b/>
                <w:spacing w:val="-1"/>
                <w:sz w:val="24"/>
                <w:lang w:val="kk-KZ"/>
              </w:rPr>
              <w:t xml:space="preserve"> </w:t>
            </w:r>
            <w:r w:rsidRPr="00131F6F">
              <w:rPr>
                <w:rFonts w:ascii="Times New Roman" w:hAnsi="Times New Roman"/>
                <w:b/>
                <w:sz w:val="24"/>
                <w:lang w:val="kk-KZ"/>
              </w:rPr>
              <w:t>түлкі»</w:t>
            </w:r>
            <w:r w:rsidRPr="00131F6F">
              <w:rPr>
                <w:rFonts w:ascii="Times New Roman" w:hAnsi="Times New Roman"/>
                <w:b/>
                <w:sz w:val="24"/>
                <w:szCs w:val="24"/>
                <w:lang w:val="kk-KZ"/>
              </w:rPr>
              <w:t>ертегісі</w:t>
            </w:r>
            <w:r w:rsidRPr="00653A7A">
              <w:rPr>
                <w:rFonts w:ascii="Times New Roman" w:hAnsi="Times New Roman"/>
                <w:b/>
                <w:sz w:val="24"/>
                <w:szCs w:val="24"/>
                <w:lang w:val="kk-KZ"/>
              </w:rPr>
              <w:t>.</w:t>
            </w:r>
          </w:p>
          <w:p w:rsidR="00416669" w:rsidRPr="00653A7A" w:rsidRDefault="00416669" w:rsidP="00AB05C1">
            <w:pPr>
              <w:spacing w:after="0" w:line="240" w:lineRule="auto"/>
              <w:rPr>
                <w:rFonts w:ascii="Times New Roman" w:hAnsi="Times New Roman"/>
                <w:b/>
                <w:color w:val="000000"/>
                <w:sz w:val="24"/>
                <w:szCs w:val="24"/>
                <w:lang w:val="kk-KZ"/>
              </w:rPr>
            </w:pPr>
            <w:r w:rsidRPr="00653A7A">
              <w:rPr>
                <w:rFonts w:ascii="Times New Roman" w:hAnsi="Times New Roman"/>
                <w:sz w:val="24"/>
                <w:lang w:val="kk-KZ"/>
              </w:rPr>
              <w:t>дамыту.Балаларды</w:t>
            </w:r>
            <w:r w:rsidRPr="00653A7A">
              <w:rPr>
                <w:rFonts w:ascii="Times New Roman" w:hAnsi="Times New Roman"/>
                <w:spacing w:val="-3"/>
                <w:sz w:val="24"/>
                <w:lang w:val="kk-KZ"/>
              </w:rPr>
              <w:t xml:space="preserve"> </w:t>
            </w:r>
            <w:r w:rsidRPr="00653A7A">
              <w:rPr>
                <w:rFonts w:ascii="Times New Roman" w:hAnsi="Times New Roman"/>
                <w:sz w:val="24"/>
                <w:lang w:val="kk-KZ"/>
              </w:rPr>
              <w:t>ұқыптылыққа,</w:t>
            </w:r>
            <w:r w:rsidRPr="00653A7A">
              <w:rPr>
                <w:rFonts w:ascii="Times New Roman" w:hAnsi="Times New Roman"/>
                <w:spacing w:val="-1"/>
                <w:sz w:val="24"/>
                <w:lang w:val="kk-KZ"/>
              </w:rPr>
              <w:t xml:space="preserve"> </w:t>
            </w:r>
            <w:r w:rsidRPr="00653A7A">
              <w:rPr>
                <w:rFonts w:ascii="Times New Roman" w:hAnsi="Times New Roman"/>
                <w:sz w:val="24"/>
                <w:lang w:val="kk-KZ"/>
              </w:rPr>
              <w:t>батылдылыққатәрбиелеу</w:t>
            </w:r>
            <w:r w:rsidRPr="00653A7A">
              <w:rPr>
                <w:sz w:val="24"/>
                <w:lang w:val="kk-KZ"/>
              </w:rPr>
              <w:t>.</w:t>
            </w:r>
          </w:p>
          <w:p w:rsidR="00416669" w:rsidRDefault="00416669" w:rsidP="00AB05C1">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2.Математика негіздері</w:t>
            </w:r>
          </w:p>
          <w:p w:rsidR="00416669" w:rsidRPr="0074699B" w:rsidRDefault="00416669" w:rsidP="0074699B">
            <w:pPr>
              <w:pStyle w:val="Default"/>
              <w:rPr>
                <w:b/>
                <w:sz w:val="23"/>
                <w:szCs w:val="23"/>
                <w:lang w:val="kk-KZ"/>
              </w:rPr>
            </w:pPr>
            <w:r w:rsidRPr="0074699B">
              <w:rPr>
                <w:b/>
                <w:bCs/>
                <w:sz w:val="23"/>
                <w:szCs w:val="23"/>
                <w:lang w:val="kk-KZ"/>
              </w:rPr>
              <w:t xml:space="preserve">Геометриялық пішіндер және </w:t>
            </w:r>
          </w:p>
          <w:p w:rsidR="00416669" w:rsidRDefault="00416669" w:rsidP="0074699B">
            <w:pPr>
              <w:spacing w:after="0" w:line="240" w:lineRule="auto"/>
              <w:rPr>
                <w:rFonts w:ascii="Times New Roman" w:hAnsi="Times New Roman"/>
                <w:b/>
                <w:bCs/>
                <w:sz w:val="23"/>
                <w:szCs w:val="23"/>
                <w:lang w:val="kk-KZ"/>
              </w:rPr>
            </w:pPr>
            <w:r w:rsidRPr="0074699B">
              <w:rPr>
                <w:rFonts w:ascii="Times New Roman" w:hAnsi="Times New Roman"/>
                <w:b/>
                <w:bCs/>
                <w:sz w:val="23"/>
                <w:szCs w:val="23"/>
                <w:lang w:val="kk-KZ"/>
              </w:rPr>
              <w:t>Денелер</w:t>
            </w:r>
          </w:p>
          <w:p w:rsidR="00416669" w:rsidRPr="0074699B" w:rsidRDefault="00416669" w:rsidP="0074699B">
            <w:pPr>
              <w:spacing w:after="0" w:line="240" w:lineRule="auto"/>
              <w:rPr>
                <w:rFonts w:ascii="Times New Roman" w:hAnsi="Times New Roman"/>
                <w:b/>
                <w:color w:val="000000"/>
                <w:sz w:val="24"/>
                <w:szCs w:val="24"/>
                <w:lang w:val="kk-KZ"/>
              </w:rPr>
            </w:pPr>
            <w:r w:rsidRPr="0074699B">
              <w:rPr>
                <w:rFonts w:ascii="Times New Roman" w:hAnsi="Times New Roman"/>
                <w:sz w:val="23"/>
                <w:szCs w:val="23"/>
                <w:lang w:val="kk-KZ"/>
              </w:rPr>
              <w:t>пішіндер мен денелердің ерекше қасиеттері туралы ұғым қалыптастыру. Көлемді пішіндер мен денелерді ажыратуға, осы пішіндерді қоршаған ортадан табуға үйрету. Зейінді, жады мен ауызша сөйлеу дағдысын дамыту. Басталған істі соңына дейін жеткізуге баулу</w:t>
            </w:r>
          </w:p>
          <w:p w:rsidR="00416669" w:rsidRDefault="00416669" w:rsidP="00AB05C1">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3.Музыка</w:t>
            </w:r>
          </w:p>
          <w:p w:rsidR="00416669" w:rsidRDefault="00416669" w:rsidP="00AB05C1">
            <w:pPr>
              <w:spacing w:after="0" w:line="240" w:lineRule="auto"/>
              <w:rPr>
                <w:sz w:val="24"/>
                <w:szCs w:val="24"/>
                <w:lang w:val="kk-KZ"/>
              </w:rPr>
            </w:pPr>
            <w:r w:rsidRPr="00131F6F">
              <w:rPr>
                <w:rFonts w:ascii="Times New Roman" w:hAnsi="Times New Roman"/>
                <w:b/>
                <w:sz w:val="24"/>
                <w:szCs w:val="24"/>
                <w:lang w:val="kk-KZ"/>
              </w:rPr>
              <w:t>Құстар біздің досымыз</w:t>
            </w:r>
            <w:r w:rsidRPr="00131F6F">
              <w:rPr>
                <w:sz w:val="24"/>
                <w:szCs w:val="24"/>
                <w:lang w:val="kk-KZ"/>
              </w:rPr>
              <w:t>.</w:t>
            </w:r>
          </w:p>
          <w:p w:rsidR="00416669" w:rsidRPr="0074699B" w:rsidRDefault="00416669" w:rsidP="00AB05C1">
            <w:pPr>
              <w:spacing w:after="0" w:line="240" w:lineRule="auto"/>
              <w:rPr>
                <w:rFonts w:ascii="Times New Roman" w:hAnsi="Times New Roman"/>
                <w:b/>
                <w:color w:val="000000"/>
                <w:sz w:val="24"/>
                <w:szCs w:val="24"/>
                <w:lang w:val="kk-KZ"/>
              </w:rPr>
            </w:pPr>
            <w:r w:rsidRPr="0074699B">
              <w:rPr>
                <w:rFonts w:ascii="Times New Roman" w:hAnsi="Times New Roman"/>
                <w:lang w:val="kk-KZ"/>
              </w:rPr>
              <w:t>Музыкалық дыбысталуының сипаттамасына сүйене отырып, бейненің мазмұны мен музыкалық мәнерлілік элементтерімен байланыстыру, фортепианоның сүйемелдеуімен немесе сүйемелдеуін-сіз, жалғыз немесе топпен ән айту. Ұлттық билердің элементтерін орындау, музыка сипатын би қимылдарында беру. Жеңіл әуендерді ансамбльмен, балаларға арналған музыкалық аспаптарда, фортепианоның сүйемелдеуімен, уақытында қосылып айту, ырғақтық бейнесін анық бере отырып ойнауды дамыту. Балаларды құстарға қамқорлық жасауға тәрбиелеу, құстар бізге дос екенін түсіндіру.</w:t>
            </w:r>
          </w:p>
          <w:p w:rsidR="00416669" w:rsidRDefault="00416669" w:rsidP="00AB05C1">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4.Қазақ тілі</w:t>
            </w:r>
          </w:p>
          <w:p w:rsidR="00416669" w:rsidRDefault="00416669" w:rsidP="00F25B16">
            <w:pPr>
              <w:pStyle w:val="Default"/>
              <w:rPr>
                <w:b/>
                <w:sz w:val="23"/>
                <w:szCs w:val="23"/>
                <w:lang w:val="kk-KZ"/>
              </w:rPr>
            </w:pPr>
            <w:r w:rsidRPr="0074699B">
              <w:rPr>
                <w:b/>
                <w:sz w:val="23"/>
                <w:szCs w:val="23"/>
                <w:lang w:val="kk-KZ"/>
              </w:rPr>
              <w:t xml:space="preserve">Көктем келді, құс келді </w:t>
            </w:r>
          </w:p>
          <w:p w:rsidR="00416669" w:rsidRPr="00F25B16" w:rsidRDefault="00416669" w:rsidP="00F25B16">
            <w:pPr>
              <w:pStyle w:val="Default"/>
              <w:rPr>
                <w:b/>
                <w:sz w:val="23"/>
                <w:szCs w:val="23"/>
                <w:lang w:val="kk-KZ"/>
              </w:rPr>
            </w:pPr>
            <w:r w:rsidRPr="00F25B16">
              <w:rPr>
                <w:sz w:val="20"/>
                <w:szCs w:val="20"/>
                <w:lang w:val="kk-KZ"/>
              </w:rPr>
              <w:t xml:space="preserve">жыл құстарды танып дұрыс атау, жаңылтпаштарды айтуға үйрету. Қимылын білдіретін сөздердің мағынасын түсіну және ауызекі тілде қолдануды дағдыландыру. Зат есімдерді жекеше және көпше түрде қолдану дағдыларын қалыптастыру. </w:t>
            </w:r>
            <w:r w:rsidRPr="00F25B16">
              <w:rPr>
                <w:b/>
                <w:bCs/>
                <w:sz w:val="20"/>
                <w:szCs w:val="20"/>
                <w:lang w:val="kk-KZ"/>
              </w:rPr>
              <w:t xml:space="preserve"> </w:t>
            </w:r>
            <w:r w:rsidRPr="00F25B16">
              <w:rPr>
                <w:sz w:val="20"/>
                <w:szCs w:val="20"/>
                <w:lang w:val="kk-KZ"/>
              </w:rPr>
              <w:t xml:space="preserve">«Ұ» дыбысын дұрыс айтып, ажыратуға жаттықтыруды жалғастыру. </w:t>
            </w:r>
            <w:r w:rsidRPr="007B5FE7">
              <w:rPr>
                <w:sz w:val="20"/>
                <w:szCs w:val="20"/>
              </w:rPr>
              <w:t xml:space="preserve">Сөздерді сөйлемдерде байланыстырып құрастыруды дамыту. </w:t>
            </w:r>
            <w:r w:rsidRPr="007B5FE7">
              <w:rPr>
                <w:b/>
                <w:bCs/>
                <w:sz w:val="20"/>
                <w:szCs w:val="20"/>
              </w:rPr>
              <w:t xml:space="preserve"> </w:t>
            </w:r>
            <w:r w:rsidRPr="007B5FE7">
              <w:rPr>
                <w:sz w:val="20"/>
                <w:szCs w:val="20"/>
              </w:rPr>
              <w:t>құстарға қамқор болуға тәрбиелеу</w:t>
            </w:r>
          </w:p>
          <w:p w:rsidR="00416669" w:rsidRPr="00295684" w:rsidRDefault="00416669" w:rsidP="00AB05C1">
            <w:pPr>
              <w:spacing w:after="0" w:line="240" w:lineRule="auto"/>
              <w:rPr>
                <w:rFonts w:ascii="Times New Roman" w:hAnsi="Times New Roman"/>
                <w:color w:val="000000"/>
                <w:sz w:val="24"/>
                <w:szCs w:val="24"/>
                <w:lang w:val="kk-KZ"/>
              </w:rPr>
            </w:pPr>
          </w:p>
        </w:tc>
        <w:tc>
          <w:tcPr>
            <w:tcW w:w="835" w:type="pct"/>
          </w:tcPr>
          <w:p w:rsidR="00416669" w:rsidRDefault="00416669" w:rsidP="00AB05C1">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1.Көркем әдебиет</w:t>
            </w:r>
          </w:p>
          <w:p w:rsidR="00416669" w:rsidRDefault="00416669" w:rsidP="002217B2">
            <w:pPr>
              <w:pStyle w:val="Default"/>
              <w:rPr>
                <w:b/>
                <w:bCs/>
                <w:sz w:val="23"/>
                <w:szCs w:val="23"/>
                <w:lang w:val="kk-KZ"/>
              </w:rPr>
            </w:pPr>
            <w:r w:rsidRPr="002217B2">
              <w:rPr>
                <w:b/>
                <w:bCs/>
                <w:sz w:val="23"/>
                <w:szCs w:val="23"/>
                <w:lang w:val="kk-KZ"/>
              </w:rPr>
              <w:t xml:space="preserve">Мен ғарышкер боламын (өлеңді жаттау) Жақан Смақов </w:t>
            </w:r>
          </w:p>
          <w:p w:rsidR="00416669" w:rsidRPr="002217B2" w:rsidRDefault="00416669" w:rsidP="00AB05C1">
            <w:pPr>
              <w:spacing w:after="0" w:line="240" w:lineRule="auto"/>
              <w:rPr>
                <w:rFonts w:ascii="Times New Roman" w:hAnsi="Times New Roman"/>
                <w:b/>
                <w:color w:val="000000"/>
                <w:sz w:val="24"/>
                <w:szCs w:val="24"/>
                <w:lang w:val="kk-KZ"/>
              </w:rPr>
            </w:pPr>
            <w:r w:rsidRPr="002217B2">
              <w:rPr>
                <w:rFonts w:ascii="Times New Roman" w:hAnsi="Times New Roman"/>
                <w:sz w:val="23"/>
                <w:szCs w:val="23"/>
                <w:lang w:val="kk-KZ"/>
              </w:rPr>
              <w:t>Өлеңді дауыс ырғағымен мәнерлей оқи отырып, логикалық екпінмен үзілістермен, көтеріңкі көңіл күймен жатқа айтуға үйрету. Балалардың өлең мазмұнына деген қатынасын беруге, тілдік бейнелілігін сезінуге, өзара қарым-қатынасын дамыту. Отанымыздың адал азаматы болуға, өзін бағалай білуге тәрбиелеу.</w:t>
            </w:r>
          </w:p>
          <w:p w:rsidR="00416669" w:rsidRDefault="00416669" w:rsidP="00AB05C1">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2.Сауат ашу негіздері</w:t>
            </w:r>
          </w:p>
          <w:p w:rsidR="00416669" w:rsidRPr="00F25B16" w:rsidRDefault="00416669" w:rsidP="00AB05C1">
            <w:pPr>
              <w:spacing w:after="0" w:line="240" w:lineRule="auto"/>
              <w:rPr>
                <w:rFonts w:ascii="Times New Roman" w:hAnsi="Times New Roman"/>
                <w:b/>
                <w:color w:val="000000"/>
                <w:sz w:val="24"/>
                <w:szCs w:val="24"/>
                <w:lang w:val="kk-KZ"/>
              </w:rPr>
            </w:pPr>
            <w:r w:rsidRPr="00F25B16">
              <w:rPr>
                <w:rFonts w:ascii="Times New Roman" w:hAnsi="Times New Roman"/>
                <w:b/>
                <w:sz w:val="24"/>
                <w:szCs w:val="24"/>
                <w:lang w:val="kk-KZ"/>
              </w:rPr>
              <w:t>Дыбыстық талдау</w:t>
            </w:r>
          </w:p>
          <w:p w:rsidR="00416669" w:rsidRPr="00BE1DBB" w:rsidRDefault="00416669" w:rsidP="00AB05C1">
            <w:pPr>
              <w:spacing w:after="0" w:line="240" w:lineRule="auto"/>
              <w:rPr>
                <w:rFonts w:ascii="Times New Roman" w:hAnsi="Times New Roman"/>
                <w:b/>
                <w:color w:val="000000"/>
                <w:sz w:val="24"/>
                <w:szCs w:val="24"/>
                <w:lang w:val="kk-KZ"/>
              </w:rPr>
            </w:pPr>
            <w:r w:rsidRPr="007B5FE7">
              <w:rPr>
                <w:rFonts w:ascii="Times New Roman" w:hAnsi="Times New Roman"/>
                <w:lang w:val="kk-KZ"/>
              </w:rPr>
              <w:t xml:space="preserve">Міндеттері: 1. Сөзге дыбыстық талдау жасау дағдыларын жетілдіру. </w:t>
            </w:r>
            <w:r>
              <w:rPr>
                <w:rFonts w:ascii="Times New Roman" w:hAnsi="Times New Roman"/>
                <w:lang w:val="kk-KZ"/>
              </w:rPr>
              <w:t xml:space="preserve">                              </w:t>
            </w:r>
            <w:r w:rsidRPr="007B5FE7">
              <w:rPr>
                <w:rFonts w:ascii="Times New Roman" w:hAnsi="Times New Roman"/>
                <w:lang w:val="kk-KZ"/>
              </w:rPr>
              <w:t>2. Суреттерден дауыссыз дыбыстан басталатын сөздерді тауып сөйлем құрату, қатаң, ұяң, үнді дауыссыз дыбыстардың анықтату арқылы ойлау қабілеттерін дамыту.</w:t>
            </w:r>
            <w:r>
              <w:rPr>
                <w:rFonts w:ascii="Times New Roman" w:hAnsi="Times New Roman"/>
                <w:lang w:val="kk-KZ"/>
              </w:rPr>
              <w:t xml:space="preserve">             </w:t>
            </w:r>
            <w:r w:rsidRPr="00F25B16">
              <w:rPr>
                <w:rFonts w:ascii="Times New Roman" w:hAnsi="Times New Roman"/>
                <w:lang w:val="kk-KZ"/>
              </w:rPr>
              <w:t>3. Əрқашанда ақжарқын жүруге тəрбиелеу.</w:t>
            </w:r>
          </w:p>
          <w:p w:rsidR="00416669" w:rsidRDefault="00416669" w:rsidP="00AB05C1">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3.Қоршаған ортамен танысу</w:t>
            </w:r>
          </w:p>
          <w:p w:rsidR="00416669" w:rsidRDefault="00416669" w:rsidP="00AB05C1">
            <w:pPr>
              <w:spacing w:after="0" w:line="240" w:lineRule="auto"/>
              <w:rPr>
                <w:rFonts w:ascii="Times New Roman" w:hAnsi="Times New Roman"/>
                <w:b/>
                <w:lang w:val="kk-KZ"/>
              </w:rPr>
            </w:pPr>
            <w:r w:rsidRPr="00653A7A">
              <w:rPr>
                <w:rFonts w:ascii="Times New Roman" w:hAnsi="Times New Roman"/>
                <w:b/>
                <w:lang w:val="kk-KZ"/>
              </w:rPr>
              <w:t>Әскери мамандықтар. Ұлы Отан соғысы ардагерлері</w:t>
            </w:r>
          </w:p>
          <w:p w:rsidR="00416669" w:rsidRPr="00653A7A" w:rsidRDefault="00416669" w:rsidP="00653A7A">
            <w:pPr>
              <w:pStyle w:val="Default"/>
              <w:rPr>
                <w:sz w:val="22"/>
                <w:szCs w:val="22"/>
                <w:lang w:val="kk-KZ"/>
              </w:rPr>
            </w:pPr>
            <w:r w:rsidRPr="00653A7A">
              <w:rPr>
                <w:sz w:val="22"/>
                <w:szCs w:val="22"/>
                <w:lang w:val="kk-KZ"/>
              </w:rPr>
              <w:t xml:space="preserve">Балаларды әскери мамандық түрлерімен таныстыру, әскери мамандықтар туралы жалпы білім беру. </w:t>
            </w:r>
          </w:p>
          <w:p w:rsidR="00416669" w:rsidRPr="00653A7A" w:rsidRDefault="00416669" w:rsidP="00653A7A">
            <w:pPr>
              <w:spacing w:after="0" w:line="240" w:lineRule="auto"/>
              <w:rPr>
                <w:rFonts w:ascii="Times New Roman" w:hAnsi="Times New Roman"/>
                <w:b/>
                <w:color w:val="000000"/>
                <w:sz w:val="24"/>
                <w:szCs w:val="24"/>
                <w:lang w:val="kk-KZ"/>
              </w:rPr>
            </w:pPr>
            <w:r w:rsidRPr="00653A7A">
              <w:rPr>
                <w:rFonts w:ascii="Times New Roman" w:hAnsi="Times New Roman"/>
                <w:lang w:val="kk-KZ"/>
              </w:rPr>
              <w:t>Киімге, қару-жарақ, әскери техникаға қарап, әскери қызметтерді ажырата білу дағдыларын дамыту, әскер туралы түсініктерін кеңейту.  Әскери мамандықтарға қызығушылықтарын тудыру. Отан қорғаушыларға деген мақтаныш сезімдерін ояту</w:t>
            </w:r>
          </w:p>
          <w:p w:rsidR="00416669" w:rsidRDefault="00416669" w:rsidP="00AB05C1">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4.Дене шынықтыру</w:t>
            </w:r>
          </w:p>
          <w:p w:rsidR="00416669" w:rsidRDefault="00416669" w:rsidP="00AB05C1">
            <w:pPr>
              <w:spacing w:after="0" w:line="240" w:lineRule="auto"/>
              <w:rPr>
                <w:rFonts w:ascii="Times New Roman" w:hAnsi="Times New Roman"/>
                <w:b/>
                <w:i/>
                <w:lang w:val="kk-KZ"/>
              </w:rPr>
            </w:pPr>
            <w:r w:rsidRPr="007B5FE7">
              <w:rPr>
                <w:i/>
              </w:rPr>
              <w:t>«</w:t>
            </w:r>
            <w:r w:rsidRPr="00F25B16">
              <w:rPr>
                <w:rFonts w:ascii="Times New Roman" w:hAnsi="Times New Roman"/>
                <w:b/>
                <w:i/>
              </w:rPr>
              <w:t>Қазақстан Республикасы халықтарының ойындары» (таза ауада)</w:t>
            </w:r>
          </w:p>
          <w:p w:rsidR="00416669" w:rsidRPr="00F25B16" w:rsidRDefault="00416669" w:rsidP="00F25B16">
            <w:pPr>
              <w:pStyle w:val="TableParagraph"/>
              <w:ind w:right="348"/>
            </w:pPr>
            <w:r w:rsidRPr="00F25B16">
              <w:t>Талдау жүйелерінің белсендендіруіне жағдай жасау. Түрлі қимыл әрекеттерді орындағанда тізбектегі өз әрекетін өзге ойыншыларының қимылдарымен үйлестіре білуін қалыптастыру.</w:t>
            </w:r>
          </w:p>
          <w:p w:rsidR="00416669" w:rsidRPr="00F25B16" w:rsidRDefault="00416669" w:rsidP="00F25B16">
            <w:pPr>
              <w:spacing w:after="0" w:line="240" w:lineRule="auto"/>
              <w:rPr>
                <w:rFonts w:ascii="Times New Roman" w:hAnsi="Times New Roman"/>
                <w:color w:val="000000"/>
                <w:sz w:val="24"/>
                <w:szCs w:val="24"/>
                <w:lang w:val="kk-KZ"/>
              </w:rPr>
            </w:pPr>
            <w:r w:rsidRPr="00F25B16">
              <w:rPr>
                <w:rFonts w:ascii="Times New Roman" w:hAnsi="Times New Roman"/>
                <w:lang w:val="kk-KZ"/>
              </w:rPr>
              <w:t xml:space="preserve"> Жағдайдың өзгеруіне қарай бағытты өзгерте алуды жалғастыру.Рөлдік әрекеттерді ұлттық ойын мәнмәтініндегі әрекеттермен орындай алуын бекіту. Ойын ережелеріне сай тізбекке, шеңберге, қатарға тұру дағдыларын жалғастыру. Ұлттық ойындарға қызығушылығын қалыптастыру, әр ұлт дәстүрлеріне деген құрмет пен толеранттыққа тәрбиелеу</w:t>
            </w:r>
          </w:p>
        </w:tc>
      </w:tr>
      <w:tr w:rsidR="00416669" w:rsidRPr="00637E45" w:rsidTr="00AB05C1">
        <w:tc>
          <w:tcPr>
            <w:tcW w:w="79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50" w:type="pct"/>
          </w:tcPr>
          <w:p w:rsidR="00416669" w:rsidRPr="00E633C1" w:rsidRDefault="00416669" w:rsidP="00AB05C1">
            <w:pPr>
              <w:spacing w:after="0" w:line="240" w:lineRule="auto"/>
              <w:rPr>
                <w:rFonts w:ascii="Times New Roman" w:hAnsi="Times New Roman"/>
                <w:bCs/>
                <w:color w:val="FF0000"/>
                <w:sz w:val="24"/>
                <w:szCs w:val="24"/>
                <w:lang w:val="kk-KZ" w:eastAsia="ru-RU"/>
              </w:rPr>
            </w:pPr>
            <w:r w:rsidRPr="00E633C1">
              <w:rPr>
                <w:rFonts w:ascii="Times New Roman" w:hAnsi="Times New Roman"/>
                <w:b/>
                <w:bCs/>
                <w:color w:val="FF0000"/>
                <w:sz w:val="24"/>
                <w:szCs w:val="24"/>
                <w:lang w:val="kk-KZ" w:eastAsia="ru-RU"/>
              </w:rPr>
              <w:t>«Сол жақта – оң жақта»</w:t>
            </w:r>
            <w:r w:rsidRPr="00E633C1">
              <w:rPr>
                <w:rFonts w:ascii="Times New Roman" w:hAnsi="Times New Roman"/>
                <w:bCs/>
                <w:color w:val="FF0000"/>
                <w:sz w:val="24"/>
                <w:szCs w:val="24"/>
                <w:lang w:val="kk-KZ" w:eastAsia="ru-RU"/>
              </w:rPr>
              <w:t xml:space="preserve"> </w:t>
            </w:r>
          </w:p>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Cs/>
                <w:color w:val="FF0000"/>
                <w:sz w:val="24"/>
                <w:szCs w:val="24"/>
                <w:lang w:val="kk-KZ" w:eastAsia="ru-RU"/>
              </w:rPr>
              <w:t xml:space="preserve">Мақсаты: Қағаз парағының оң жағын және  </w:t>
            </w:r>
            <w:r w:rsidRPr="00E633C1">
              <w:rPr>
                <w:rFonts w:ascii="Times New Roman" w:hAnsi="Times New Roman"/>
                <w:color w:val="FF0000"/>
                <w:sz w:val="24"/>
                <w:szCs w:val="24"/>
                <w:lang w:val="kk-KZ" w:eastAsia="ru-RU"/>
              </w:rPr>
              <w:t>сол жағын ажырата білу және  кеңістікті бағдарлай білуін  (оң жақта-сол жақта), жетілдіру, есте сақтау қабілеттерін арттыру.</w:t>
            </w:r>
          </w:p>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p>
        </w:tc>
        <w:tc>
          <w:tcPr>
            <w:tcW w:w="812" w:type="pct"/>
          </w:tcPr>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Танымдық-қимылды ойын:</w:t>
            </w:r>
          </w:p>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«Аңдар жүрісі»</w:t>
            </w:r>
          </w:p>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b/>
                <w:color w:val="FF0000"/>
                <w:sz w:val="24"/>
                <w:szCs w:val="24"/>
                <w:lang w:val="kk-KZ"/>
              </w:rPr>
              <w:t xml:space="preserve">Мақсаты: </w:t>
            </w:r>
            <w:r w:rsidRPr="00E633C1">
              <w:rPr>
                <w:rFonts w:ascii="Times New Roman" w:hAnsi="Times New Roman"/>
                <w:color w:val="FF0000"/>
                <w:sz w:val="24"/>
                <w:szCs w:val="24"/>
                <w:lang w:val="kk-KZ"/>
              </w:rPr>
              <w:t>Балалар аңдардың жүрісін салып, санай алады.</w:t>
            </w:r>
          </w:p>
          <w:p w:rsidR="00416669" w:rsidRPr="00295684" w:rsidRDefault="00416669" w:rsidP="00AB05C1">
            <w:pPr>
              <w:spacing w:after="0" w:line="240" w:lineRule="auto"/>
              <w:rPr>
                <w:rFonts w:ascii="Times New Roman" w:hAnsi="Times New Roman"/>
                <w:b/>
                <w:color w:val="000000"/>
                <w:sz w:val="24"/>
                <w:szCs w:val="24"/>
                <w:lang w:val="kk-KZ"/>
              </w:rPr>
            </w:pPr>
          </w:p>
        </w:tc>
        <w:tc>
          <w:tcPr>
            <w:tcW w:w="837" w:type="pct"/>
          </w:tcPr>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 xml:space="preserve">Суреттік боямалар </w:t>
            </w:r>
          </w:p>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«Кім, қайда өмір сүреді»</w:t>
            </w:r>
          </w:p>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Мақсаты: Балалар суретті таза бояп, туған жеріндегі жан-жануарлардың мекендерімен таныса алады.</w:t>
            </w:r>
          </w:p>
          <w:p w:rsidR="00416669" w:rsidRPr="00295684" w:rsidRDefault="00416669" w:rsidP="00AB05C1">
            <w:pPr>
              <w:spacing w:after="0" w:line="240" w:lineRule="auto"/>
              <w:rPr>
                <w:rFonts w:ascii="Times New Roman" w:hAnsi="Times New Roman"/>
                <w:b/>
                <w:sz w:val="24"/>
                <w:szCs w:val="24"/>
                <w:lang w:val="kk-KZ"/>
              </w:rPr>
            </w:pPr>
          </w:p>
        </w:tc>
        <w:tc>
          <w:tcPr>
            <w:tcW w:w="869" w:type="pct"/>
          </w:tcPr>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 xml:space="preserve"> «Қолғап»</w:t>
            </w:r>
          </w:p>
          <w:p w:rsidR="00416669" w:rsidRPr="00E633C1" w:rsidRDefault="00416669" w:rsidP="00AB05C1">
            <w:pPr>
              <w:autoSpaceDE w:val="0"/>
              <w:autoSpaceDN w:val="0"/>
              <w:adjustRightInd w:val="0"/>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Мақсаты:</w:t>
            </w:r>
            <w:r w:rsidRPr="00E633C1">
              <w:rPr>
                <w:rFonts w:ascii="Times New Roman" w:hAnsi="Times New Roman"/>
                <w:b/>
                <w:color w:val="FF0000"/>
                <w:sz w:val="24"/>
                <w:szCs w:val="24"/>
                <w:lang w:val="kk-KZ"/>
              </w:rPr>
              <w:t xml:space="preserve"> </w:t>
            </w:r>
            <w:r w:rsidRPr="00E633C1">
              <w:rPr>
                <w:rFonts w:ascii="Times New Roman" w:hAnsi="Times New Roman"/>
                <w:color w:val="FF0000"/>
                <w:sz w:val="24"/>
                <w:szCs w:val="24"/>
                <w:lang w:val="kk-KZ"/>
              </w:rPr>
              <w:t xml:space="preserve">Қазақ халқының ұлттық киімдері мен заттары </w:t>
            </w:r>
          </w:p>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туралы білімдерін кеңейту. Ою-өрнекті қолдана отырып қолғапты сәндеуге үйрету.</w:t>
            </w:r>
          </w:p>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Эстетикалық талғамдарын дамыту, тиянақтылық пен ұқыптылыққа тәрбиелеу.</w:t>
            </w:r>
          </w:p>
          <w:p w:rsidR="00416669" w:rsidRPr="00295684" w:rsidRDefault="00416669" w:rsidP="00AB05C1">
            <w:pPr>
              <w:spacing w:after="0" w:line="240" w:lineRule="auto"/>
              <w:rPr>
                <w:rFonts w:ascii="Times New Roman" w:hAnsi="Times New Roman"/>
                <w:color w:val="000000"/>
                <w:sz w:val="24"/>
                <w:szCs w:val="24"/>
                <w:lang w:val="kk-KZ"/>
              </w:rPr>
            </w:pPr>
          </w:p>
        </w:tc>
        <w:tc>
          <w:tcPr>
            <w:tcW w:w="835" w:type="pct"/>
          </w:tcPr>
          <w:p w:rsidR="00416669" w:rsidRPr="00E633C1" w:rsidRDefault="00416669" w:rsidP="00AB05C1">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«Аққала соққан бала»</w:t>
            </w:r>
          </w:p>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Мақсаты: Балаларға қыс мезгілінде аққала соғып ойнайтындығын түсіндіру. Аққаланы мүсіндеуге үйрету.</w:t>
            </w:r>
          </w:p>
          <w:p w:rsidR="00416669" w:rsidRPr="00E633C1" w:rsidRDefault="00416669" w:rsidP="00AB05C1">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Ермексазбен жұмыс жасау дағдыларын қалптастыру. Саусақ моторикасын дамыту.</w:t>
            </w:r>
          </w:p>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p>
        </w:tc>
      </w:tr>
      <w:tr w:rsidR="00416669" w:rsidRPr="00295684" w:rsidTr="00AB05C1">
        <w:tc>
          <w:tcPr>
            <w:tcW w:w="79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Балалармен жеке жұмыс</w:t>
            </w:r>
          </w:p>
        </w:tc>
        <w:tc>
          <w:tcPr>
            <w:tcW w:w="850" w:type="pct"/>
          </w:tcPr>
          <w:p w:rsidR="00416669" w:rsidRPr="00295684" w:rsidRDefault="00416669" w:rsidP="00AB05C1">
            <w:pPr>
              <w:spacing w:after="0" w:line="240" w:lineRule="auto"/>
              <w:ind w:right="-108"/>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Мақал-мәтел.</w:t>
            </w:r>
          </w:p>
          <w:p w:rsidR="00416669" w:rsidRPr="00295684" w:rsidRDefault="00416669" w:rsidP="00AB05C1">
            <w:pPr>
              <w:spacing w:after="0" w:line="240" w:lineRule="auto"/>
              <w:ind w:right="-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Отан елдің анасы,</w:t>
            </w:r>
          </w:p>
          <w:p w:rsidR="00416669" w:rsidRPr="00295684" w:rsidRDefault="00416669" w:rsidP="00AB05C1">
            <w:pPr>
              <w:spacing w:after="0" w:line="240" w:lineRule="auto"/>
              <w:ind w:right="-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Ел ердің анасы.</w:t>
            </w:r>
          </w:p>
          <w:p w:rsidR="00416669" w:rsidRPr="00295684" w:rsidRDefault="00416669" w:rsidP="00AB05C1">
            <w:pPr>
              <w:spacing w:after="0" w:line="240" w:lineRule="auto"/>
              <w:ind w:right="-108"/>
              <w:rPr>
                <w:rFonts w:ascii="Times New Roman" w:hAnsi="Times New Roman"/>
                <w:color w:val="000000"/>
                <w:sz w:val="24"/>
                <w:szCs w:val="24"/>
                <w:lang w:val="kk-KZ" w:eastAsia="ru-RU"/>
              </w:rPr>
            </w:pPr>
            <w:r w:rsidRPr="00295684">
              <w:rPr>
                <w:rFonts w:ascii="Times New Roman" w:hAnsi="Times New Roman"/>
                <w:b/>
                <w:color w:val="000000"/>
                <w:sz w:val="24"/>
                <w:szCs w:val="24"/>
                <w:lang w:val="kk-KZ" w:eastAsia="ru-RU"/>
              </w:rPr>
              <w:t>«Қуыршақпен  танысайық»</w:t>
            </w:r>
            <w:r w:rsidRPr="00295684">
              <w:rPr>
                <w:rFonts w:ascii="Times New Roman" w:hAnsi="Times New Roman"/>
                <w:color w:val="000000"/>
                <w:sz w:val="24"/>
                <w:szCs w:val="24"/>
                <w:lang w:val="kk-KZ" w:eastAsia="ru-RU"/>
              </w:rPr>
              <w:t xml:space="preserve"> Дидактикалық ойын </w:t>
            </w:r>
          </w:p>
          <w:p w:rsidR="00416669" w:rsidRPr="00295684" w:rsidRDefault="00416669" w:rsidP="00AB05C1">
            <w:pPr>
              <w:spacing w:after="0" w:line="240" w:lineRule="auto"/>
              <w:ind w:right="-108"/>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Мақсаты:</w:t>
            </w:r>
          </w:p>
          <w:p w:rsidR="00416669" w:rsidRPr="00295684" w:rsidRDefault="00416669" w:rsidP="00AB05C1">
            <w:pPr>
              <w:spacing w:after="0" w:line="240" w:lineRule="auto"/>
              <w:ind w:left="-108" w:right="-108" w:firstLine="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балаларды дене бөліктерін көрсетіп атай білуге үйрету</w:t>
            </w:r>
          </w:p>
          <w:p w:rsidR="00416669" w:rsidRPr="00295684" w:rsidRDefault="00416669" w:rsidP="00AB05C1">
            <w:pPr>
              <w:spacing w:after="0" w:line="240" w:lineRule="auto"/>
              <w:ind w:left="-108" w:right="-108" w:firstLine="108"/>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Ертегі оқу. Суретпен жұмыс</w:t>
            </w:r>
          </w:p>
        </w:tc>
        <w:tc>
          <w:tcPr>
            <w:tcW w:w="812" w:type="pct"/>
          </w:tcPr>
          <w:p w:rsidR="00416669" w:rsidRPr="00295684" w:rsidRDefault="00416669" w:rsidP="00AB05C1">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 xml:space="preserve"> «Түстес сақинаны тап» дидактикалық ойын:</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қызыл,   сары, жасыл, көкке боялған біртекті заттарды табуға үйретуді жалғастыру.</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Суретке қарап отырып әңгіме құрастыру.                         </w:t>
            </w:r>
          </w:p>
        </w:tc>
        <w:tc>
          <w:tcPr>
            <w:tcW w:w="837" w:type="pct"/>
          </w:tcPr>
          <w:p w:rsidR="00416669" w:rsidRPr="00295684" w:rsidRDefault="00416669" w:rsidP="00AB05C1">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Жаңылтпаш жаттау.</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Доп теп, дөптеп.</w:t>
            </w:r>
          </w:p>
          <w:p w:rsidR="00416669" w:rsidRPr="00295684" w:rsidRDefault="00416669" w:rsidP="00AB05C1">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«Түстес ыдысқа сал»  дидактикалық ойын:</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түрлі-түсті тастарды теріп алып, түстес ыдысқа салу арқылы саусақ  қимылын жетілдіру, бір-бірімен байланысты тура және кері әрекеттерді орындауға үйрету.</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Сиқырлы қарындаштар. Түрлі түсті қарындаштармен сурет бояту, түстердің атауын атау.</w:t>
            </w:r>
          </w:p>
          <w:p w:rsidR="00416669" w:rsidRPr="00295684" w:rsidRDefault="00416669" w:rsidP="00AB05C1">
            <w:pPr>
              <w:spacing w:after="0" w:line="240" w:lineRule="auto"/>
              <w:rPr>
                <w:rFonts w:ascii="Times New Roman" w:hAnsi="Times New Roman"/>
                <w:color w:val="000000"/>
                <w:sz w:val="24"/>
                <w:szCs w:val="24"/>
                <w:lang w:eastAsia="ru-RU"/>
              </w:rPr>
            </w:pPr>
          </w:p>
        </w:tc>
        <w:tc>
          <w:tcPr>
            <w:tcW w:w="869" w:type="pct"/>
          </w:tcPr>
          <w:p w:rsidR="00416669" w:rsidRPr="00295684" w:rsidRDefault="00416669" w:rsidP="00AB05C1">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Мақал- мәтел.</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Отан отбасынан басталады.</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«Мені қайтала»</w:t>
            </w:r>
            <w:r w:rsidRPr="00295684">
              <w:rPr>
                <w:rFonts w:ascii="Times New Roman" w:hAnsi="Times New Roman"/>
                <w:color w:val="000000"/>
                <w:sz w:val="24"/>
                <w:szCs w:val="24"/>
                <w:lang w:eastAsia="ru-RU"/>
              </w:rPr>
              <w:t xml:space="preserve"> дидактикалық ойын                 </w:t>
            </w:r>
          </w:p>
          <w:p w:rsidR="00416669" w:rsidRPr="00295684" w:rsidRDefault="00416669" w:rsidP="00AB05C1">
            <w:pPr>
              <w:spacing w:after="0" w:line="240" w:lineRule="auto"/>
              <w:ind w:left="-108" w:right="-108" w:firstLine="108"/>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Мақсаты:</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 xml:space="preserve">ересектердің    сөзін қайталай отырып, сөздік қорын молайту, тілін жаттықтыру.                  </w:t>
            </w: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Қылқаламмен жұмыс. Қылқаламды ұстап суретті бояуға үйрету</w:t>
            </w:r>
          </w:p>
        </w:tc>
        <w:tc>
          <w:tcPr>
            <w:tcW w:w="835" w:type="pct"/>
          </w:tcPr>
          <w:p w:rsidR="00416669" w:rsidRPr="00295684" w:rsidRDefault="00416669" w:rsidP="00AB05C1">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Мақал- мәтел.</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Күш- білімде, білім- кітапта.</w:t>
            </w:r>
          </w:p>
          <w:p w:rsidR="00416669" w:rsidRPr="00295684" w:rsidRDefault="00416669" w:rsidP="00AB05C1">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 xml:space="preserve">Моншақты тіземіз» дидактикалық ойын. </w:t>
            </w:r>
          </w:p>
          <w:p w:rsidR="00416669" w:rsidRPr="00295684" w:rsidRDefault="00416669" w:rsidP="00AB05C1">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 xml:space="preserve">Алақанына сиятын көлемдегі сақиналарды көлденеңінен жіпке тізу арқылы қол қимылын, саусақ бұлшық етін дамыту.                                             </w:t>
            </w: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w:t>
            </w:r>
            <w:r w:rsidRPr="00295684">
              <w:rPr>
                <w:rFonts w:ascii="Times New Roman" w:hAnsi="Times New Roman"/>
                <w:color w:val="000000"/>
                <w:sz w:val="24"/>
                <w:szCs w:val="24"/>
                <w:lang w:val="kk-KZ" w:eastAsia="ru-RU"/>
              </w:rPr>
              <w:t xml:space="preserve"> </w:t>
            </w:r>
            <w:r w:rsidRPr="00295684">
              <w:rPr>
                <w:rFonts w:ascii="Times New Roman" w:hAnsi="Times New Roman"/>
                <w:color w:val="000000"/>
                <w:sz w:val="24"/>
                <w:szCs w:val="24"/>
                <w:lang w:eastAsia="ru-RU"/>
              </w:rPr>
              <w:t xml:space="preserve">Үш бөліктен тұратын суреттерді құрастыру.                   </w:t>
            </w:r>
          </w:p>
        </w:tc>
      </w:tr>
      <w:tr w:rsidR="00416669" w:rsidRPr="00637E45" w:rsidTr="00AB05C1">
        <w:tc>
          <w:tcPr>
            <w:tcW w:w="79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Серуенге дайындық</w:t>
            </w:r>
          </w:p>
        </w:tc>
        <w:tc>
          <w:tcPr>
            <w:tcW w:w="850" w:type="pct"/>
          </w:tcPr>
          <w:p w:rsidR="00416669" w:rsidRPr="00295684" w:rsidRDefault="00416669" w:rsidP="00AB05C1">
            <w:pPr>
              <w:spacing w:after="0" w:line="240" w:lineRule="auto"/>
              <w:rPr>
                <w:rFonts w:ascii="Times New Roman" w:hAnsi="Times New Roman"/>
                <w:color w:val="000000"/>
                <w:sz w:val="24"/>
                <w:szCs w:val="24"/>
                <w:lang w:val="kk-KZ"/>
              </w:rPr>
            </w:pPr>
            <w:r w:rsidRPr="00295684">
              <w:rPr>
                <w:rFonts w:ascii="Times New Roman" w:hAnsi="Times New Roman"/>
                <w:bCs/>
                <w:color w:val="000000"/>
                <w:sz w:val="24"/>
                <w:szCs w:val="24"/>
                <w:lang w:val="kk-KZ" w:eastAsia="ru-RU"/>
              </w:rPr>
              <w:t>Балалардың киіну реттілігін бақылау.</w:t>
            </w:r>
          </w:p>
        </w:tc>
        <w:tc>
          <w:tcPr>
            <w:tcW w:w="812" w:type="pct"/>
          </w:tcPr>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c>
          <w:tcPr>
            <w:tcW w:w="837" w:type="pct"/>
          </w:tcPr>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Балалармен жеке әңгімелесу.</w:t>
            </w:r>
          </w:p>
        </w:tc>
        <w:tc>
          <w:tcPr>
            <w:tcW w:w="869" w:type="pct"/>
          </w:tcPr>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c>
          <w:tcPr>
            <w:tcW w:w="835" w:type="pct"/>
          </w:tcPr>
          <w:p w:rsidR="00416669" w:rsidRPr="00295684" w:rsidRDefault="00416669" w:rsidP="00AB05C1">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r>
      <w:tr w:rsidR="00416669" w:rsidRPr="00637E45" w:rsidTr="00AB05C1">
        <w:tc>
          <w:tcPr>
            <w:tcW w:w="797" w:type="pct"/>
          </w:tcPr>
          <w:p w:rsidR="00416669" w:rsidRPr="00295684" w:rsidRDefault="00416669" w:rsidP="00AB05C1">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үйге қайтуы</w:t>
            </w:r>
          </w:p>
        </w:tc>
        <w:tc>
          <w:tcPr>
            <w:tcW w:w="850" w:type="pct"/>
          </w:tcPr>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 xml:space="preserve">Ата-аналарға кеңес: </w:t>
            </w:r>
          </w:p>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«Балаңызды сөйлеуге үйрету үшін  үй жағдайында не істей аласыз?».</w:t>
            </w:r>
          </w:p>
        </w:tc>
        <w:tc>
          <w:tcPr>
            <w:tcW w:w="812" w:type="pct"/>
          </w:tcPr>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Психологтың  кеңесі: «Балаңыз балабақшаға келгісі келмей жыласа не істер едіңіз»</w:t>
            </w:r>
          </w:p>
        </w:tc>
        <w:tc>
          <w:tcPr>
            <w:tcW w:w="837" w:type="pct"/>
          </w:tcPr>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Ата-анаға:</w:t>
            </w:r>
          </w:p>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«Балаңызды киіндірген кезде киімдердің түстерін айтып отырасыз ба?</w:t>
            </w:r>
          </w:p>
        </w:tc>
        <w:tc>
          <w:tcPr>
            <w:tcW w:w="869" w:type="pct"/>
          </w:tcPr>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Кеңес:</w:t>
            </w:r>
          </w:p>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 xml:space="preserve"> «Үйде балаңыздың өзіне-өзі қызмет көрсетуіне қандай жағдай жасайсыз?».</w:t>
            </w:r>
          </w:p>
        </w:tc>
        <w:tc>
          <w:tcPr>
            <w:tcW w:w="835" w:type="pct"/>
          </w:tcPr>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Ата-анаға:</w:t>
            </w:r>
          </w:p>
          <w:p w:rsidR="00416669" w:rsidRPr="00295684" w:rsidRDefault="00416669" w:rsidP="00AB05C1">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«Демалыс күндері балаңызбен ойнайсыз ба?</w:t>
            </w:r>
          </w:p>
        </w:tc>
      </w:tr>
    </w:tbl>
    <w:p w:rsidR="00416669" w:rsidRPr="007B3D80" w:rsidRDefault="00416669" w:rsidP="00BE1DBB">
      <w:pPr>
        <w:rPr>
          <w:rFonts w:ascii="Times New Roman" w:hAnsi="Times New Roman"/>
          <w:sz w:val="24"/>
          <w:szCs w:val="24"/>
          <w:lang w:val="kk-KZ"/>
        </w:rPr>
      </w:pPr>
    </w:p>
    <w:p w:rsidR="00416669" w:rsidRDefault="00416669" w:rsidP="00BE1DBB">
      <w:pPr>
        <w:rPr>
          <w:rFonts w:ascii="Times New Roman" w:hAnsi="Times New Roman"/>
          <w:sz w:val="24"/>
          <w:szCs w:val="24"/>
          <w:lang w:val="kk-KZ"/>
        </w:rPr>
      </w:pPr>
    </w:p>
    <w:p w:rsidR="00416669" w:rsidRDefault="00416669" w:rsidP="00BE1DBB">
      <w:pP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BE1DBB">
      <w:pPr>
        <w:spacing w:after="0" w:line="240" w:lineRule="auto"/>
        <w:jc w:val="center"/>
        <w:rPr>
          <w:rFonts w:ascii="Times New Roman" w:hAnsi="Times New Roman"/>
          <w:b/>
          <w:bCs/>
          <w:sz w:val="24"/>
          <w:szCs w:val="24"/>
          <w:lang w:val="kk-KZ"/>
        </w:rPr>
      </w:pPr>
    </w:p>
    <w:p w:rsidR="00416669" w:rsidRDefault="00416669" w:rsidP="00BE1DBB">
      <w:pPr>
        <w:spacing w:after="0" w:line="240" w:lineRule="auto"/>
        <w:jc w:val="center"/>
        <w:rPr>
          <w:rFonts w:ascii="Times New Roman" w:hAnsi="Times New Roman"/>
          <w:b/>
          <w:bCs/>
          <w:sz w:val="24"/>
          <w:szCs w:val="24"/>
          <w:lang w:val="kk-KZ"/>
        </w:rPr>
      </w:pPr>
    </w:p>
    <w:p w:rsidR="00416669" w:rsidRDefault="00416669" w:rsidP="00BE1DBB">
      <w:pPr>
        <w:spacing w:after="0" w:line="240" w:lineRule="auto"/>
        <w:jc w:val="center"/>
        <w:rPr>
          <w:rFonts w:ascii="Times New Roman" w:hAnsi="Times New Roman"/>
          <w:b/>
          <w:bCs/>
          <w:sz w:val="24"/>
          <w:szCs w:val="24"/>
          <w:lang w:val="kk-KZ"/>
        </w:rPr>
      </w:pPr>
    </w:p>
    <w:p w:rsidR="00416669" w:rsidRDefault="00416669" w:rsidP="00BE1DBB">
      <w:pPr>
        <w:spacing w:after="0" w:line="240" w:lineRule="auto"/>
        <w:jc w:val="center"/>
        <w:rPr>
          <w:rFonts w:ascii="Times New Roman" w:hAnsi="Times New Roman"/>
          <w:b/>
          <w:bCs/>
          <w:sz w:val="24"/>
          <w:szCs w:val="24"/>
          <w:lang w:val="kk-KZ"/>
        </w:rPr>
      </w:pPr>
    </w:p>
    <w:p w:rsidR="00416669" w:rsidRDefault="00416669" w:rsidP="00BE1DBB">
      <w:pPr>
        <w:spacing w:after="0" w:line="240" w:lineRule="auto"/>
        <w:jc w:val="center"/>
        <w:rPr>
          <w:rFonts w:ascii="Times New Roman" w:hAnsi="Times New Roman"/>
          <w:b/>
          <w:bCs/>
          <w:sz w:val="24"/>
          <w:szCs w:val="24"/>
          <w:lang w:val="kk-KZ"/>
        </w:rPr>
      </w:pPr>
    </w:p>
    <w:p w:rsidR="00416669" w:rsidRDefault="00416669" w:rsidP="00BE1DBB">
      <w:pPr>
        <w:spacing w:after="0" w:line="240" w:lineRule="auto"/>
        <w:jc w:val="center"/>
        <w:rPr>
          <w:rFonts w:ascii="Times New Roman" w:hAnsi="Times New Roman"/>
          <w:b/>
          <w:bCs/>
          <w:sz w:val="24"/>
          <w:szCs w:val="24"/>
          <w:lang w:val="kk-KZ"/>
        </w:rPr>
      </w:pPr>
    </w:p>
    <w:p w:rsidR="00416669" w:rsidRDefault="00416669" w:rsidP="00BE1DBB">
      <w:pPr>
        <w:spacing w:after="0" w:line="240" w:lineRule="auto"/>
        <w:jc w:val="center"/>
        <w:rPr>
          <w:rFonts w:ascii="Times New Roman" w:hAnsi="Times New Roman"/>
          <w:b/>
          <w:bCs/>
          <w:sz w:val="24"/>
          <w:szCs w:val="24"/>
          <w:lang w:val="kk-KZ"/>
        </w:rPr>
      </w:pPr>
    </w:p>
    <w:p w:rsidR="00416669" w:rsidRDefault="00416669" w:rsidP="00BE1DBB">
      <w:pPr>
        <w:spacing w:after="0" w:line="240" w:lineRule="auto"/>
        <w:jc w:val="center"/>
        <w:rPr>
          <w:rFonts w:ascii="Times New Roman" w:hAnsi="Times New Roman"/>
          <w:b/>
          <w:bCs/>
          <w:sz w:val="24"/>
          <w:szCs w:val="24"/>
          <w:lang w:val="kk-KZ"/>
        </w:rPr>
      </w:pPr>
    </w:p>
    <w:p w:rsidR="00416669" w:rsidRDefault="00416669" w:rsidP="00BE1DBB">
      <w:pPr>
        <w:spacing w:after="0" w:line="240" w:lineRule="auto"/>
        <w:jc w:val="center"/>
        <w:rPr>
          <w:rFonts w:ascii="Times New Roman" w:hAnsi="Times New Roman"/>
          <w:b/>
          <w:bCs/>
          <w:sz w:val="24"/>
          <w:szCs w:val="24"/>
          <w:lang w:val="kk-KZ"/>
        </w:rPr>
      </w:pPr>
    </w:p>
    <w:p w:rsidR="00416669" w:rsidRDefault="00416669" w:rsidP="00BE1DBB">
      <w:pPr>
        <w:spacing w:after="0" w:line="240" w:lineRule="auto"/>
        <w:jc w:val="center"/>
        <w:rPr>
          <w:rFonts w:ascii="Times New Roman" w:hAnsi="Times New Roman"/>
          <w:b/>
          <w:bCs/>
          <w:sz w:val="24"/>
          <w:szCs w:val="24"/>
          <w:lang w:val="kk-KZ"/>
        </w:rPr>
      </w:pPr>
    </w:p>
    <w:p w:rsidR="00416669" w:rsidRDefault="00416669" w:rsidP="00BE1DBB">
      <w:pPr>
        <w:spacing w:after="0" w:line="240" w:lineRule="auto"/>
        <w:jc w:val="center"/>
        <w:rPr>
          <w:rFonts w:ascii="Times New Roman" w:hAnsi="Times New Roman"/>
          <w:b/>
          <w:bCs/>
          <w:sz w:val="24"/>
          <w:szCs w:val="24"/>
          <w:lang w:val="kk-KZ"/>
        </w:rPr>
      </w:pPr>
    </w:p>
    <w:p w:rsidR="00416669" w:rsidRDefault="00416669" w:rsidP="00BE1DBB">
      <w:pPr>
        <w:rPr>
          <w:rFonts w:ascii="Times New Roman" w:hAnsi="Times New Roman"/>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Циклограмма</w:t>
      </w:r>
    </w:p>
    <w:p w:rsidR="00416669" w:rsidRDefault="00416669" w:rsidP="001C143E">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( 03 – 07 сәуір 2023 жыл)</w:t>
      </w:r>
    </w:p>
    <w:p w:rsidR="00416669" w:rsidRPr="001D12B6" w:rsidRDefault="00416669" w:rsidP="001C143E">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Мекепалды даярлық сыныбы</w:t>
      </w:r>
    </w:p>
    <w:p w:rsidR="00416669" w:rsidRPr="00E633C1" w:rsidRDefault="00416669" w:rsidP="001C143E">
      <w:pPr>
        <w:rPr>
          <w:rFonts w:ascii="Times New Roman" w:hAnsi="Times New Roman"/>
          <w:b/>
          <w:sz w:val="24"/>
          <w:szCs w:val="24"/>
          <w:lang w:val="kk-KZ"/>
        </w:rPr>
      </w:pPr>
      <w:r w:rsidRPr="006C1BB3">
        <w:rPr>
          <w:rFonts w:ascii="Times New Roman" w:hAnsi="Times New Roman"/>
          <w:b/>
          <w:sz w:val="24"/>
          <w:szCs w:val="24"/>
          <w:lang w:val="kk-KZ"/>
        </w:rPr>
        <w:t>Тексерілді:</w:t>
      </w:r>
    </w:p>
    <w:tbl>
      <w:tblPr>
        <w:tblW w:w="53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02"/>
        <w:gridCol w:w="2830"/>
        <w:gridCol w:w="2399"/>
        <w:gridCol w:w="2337"/>
        <w:gridCol w:w="2505"/>
        <w:gridCol w:w="2405"/>
      </w:tblGrid>
      <w:tr w:rsidR="00416669" w:rsidRPr="00295684"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bCs/>
                <w:sz w:val="24"/>
                <w:szCs w:val="24"/>
                <w:lang w:val="kk-KZ"/>
              </w:rPr>
            </w:pPr>
            <w:r w:rsidRPr="00295684">
              <w:rPr>
                <w:rFonts w:ascii="Times New Roman" w:hAnsi="Times New Roman"/>
                <w:b/>
                <w:bCs/>
                <w:color w:val="000000"/>
                <w:sz w:val="24"/>
                <w:szCs w:val="24"/>
                <w:lang w:val="kk-KZ"/>
              </w:rPr>
              <w:t>Күн тәртібінің үлгісі</w:t>
            </w:r>
          </w:p>
        </w:tc>
        <w:tc>
          <w:tcPr>
            <w:tcW w:w="850" w:type="pct"/>
          </w:tcPr>
          <w:p w:rsidR="00416669"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Дүйсенбі</w:t>
            </w:r>
          </w:p>
          <w:p w:rsidR="00416669" w:rsidRPr="00295684" w:rsidRDefault="00416669" w:rsidP="00DF2CCF">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03.04.2023</w:t>
            </w:r>
          </w:p>
        </w:tc>
        <w:tc>
          <w:tcPr>
            <w:tcW w:w="812" w:type="pct"/>
          </w:tcPr>
          <w:p w:rsidR="00416669"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Сейсенбі</w:t>
            </w:r>
          </w:p>
          <w:p w:rsidR="00416669" w:rsidRPr="00295684" w:rsidRDefault="00416669" w:rsidP="00DF2CCF">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04.04.2023</w:t>
            </w:r>
          </w:p>
        </w:tc>
        <w:tc>
          <w:tcPr>
            <w:tcW w:w="837" w:type="pct"/>
          </w:tcPr>
          <w:p w:rsidR="00416669"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Сәрсенбі</w:t>
            </w:r>
          </w:p>
          <w:p w:rsidR="00416669" w:rsidRPr="00295684"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05.04.2023</w:t>
            </w:r>
          </w:p>
          <w:p w:rsidR="00416669" w:rsidRPr="00295684" w:rsidRDefault="00416669" w:rsidP="00DF2CCF">
            <w:pPr>
              <w:autoSpaceDE w:val="0"/>
              <w:autoSpaceDN w:val="0"/>
              <w:adjustRightInd w:val="0"/>
              <w:spacing w:after="0" w:line="240" w:lineRule="auto"/>
              <w:rPr>
                <w:rFonts w:ascii="Times New Roman" w:hAnsi="Times New Roman"/>
                <w:b/>
                <w:bCs/>
                <w:sz w:val="24"/>
                <w:szCs w:val="24"/>
                <w:lang w:val="kk-KZ"/>
              </w:rPr>
            </w:pPr>
          </w:p>
        </w:tc>
        <w:tc>
          <w:tcPr>
            <w:tcW w:w="869" w:type="pct"/>
          </w:tcPr>
          <w:p w:rsidR="00416669"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Бейсенбі</w:t>
            </w:r>
          </w:p>
          <w:p w:rsidR="00416669" w:rsidRPr="00295684" w:rsidRDefault="00416669" w:rsidP="00DF2CCF">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06.04.2023</w:t>
            </w:r>
          </w:p>
        </w:tc>
        <w:tc>
          <w:tcPr>
            <w:tcW w:w="835" w:type="pct"/>
          </w:tcPr>
          <w:p w:rsidR="00416669"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Жұма</w:t>
            </w:r>
          </w:p>
          <w:p w:rsidR="00416669" w:rsidRPr="00295684"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07.04.2023</w:t>
            </w:r>
          </w:p>
          <w:p w:rsidR="00416669" w:rsidRPr="00295684" w:rsidRDefault="00416669" w:rsidP="00DF2CCF">
            <w:pPr>
              <w:autoSpaceDE w:val="0"/>
              <w:autoSpaceDN w:val="0"/>
              <w:adjustRightInd w:val="0"/>
              <w:spacing w:after="0" w:line="240" w:lineRule="auto"/>
              <w:rPr>
                <w:rFonts w:ascii="Times New Roman" w:hAnsi="Times New Roman"/>
                <w:b/>
                <w:bCs/>
                <w:sz w:val="24"/>
                <w:szCs w:val="24"/>
                <w:lang w:val="kk-KZ"/>
              </w:rPr>
            </w:pPr>
          </w:p>
        </w:tc>
      </w:tr>
      <w:tr w:rsidR="00416669" w:rsidRPr="00295684" w:rsidTr="00DF2CCF">
        <w:trPr>
          <w:trHeight w:val="4831"/>
        </w:trPr>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 қабылдау</w:t>
            </w:r>
          </w:p>
        </w:tc>
        <w:tc>
          <w:tcPr>
            <w:tcW w:w="850" w:type="pct"/>
          </w:tcPr>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 xml:space="preserve">Балаларды жақсы көңіл күймен қарсы алу. </w:t>
            </w:r>
          </w:p>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Дидактикалық  ойын:</w:t>
            </w:r>
          </w:p>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bCs/>
                <w:color w:val="FF0000"/>
                <w:sz w:val="24"/>
                <w:szCs w:val="24"/>
                <w:lang w:val="kk-KZ"/>
              </w:rPr>
              <w:t xml:space="preserve">«Не жетпейді?» </w:t>
            </w:r>
          </w:p>
          <w:p w:rsidR="00416669" w:rsidRPr="0043345C" w:rsidRDefault="00416669" w:rsidP="00DF2CCF">
            <w:pPr>
              <w:spacing w:after="0" w:line="240" w:lineRule="auto"/>
              <w:rPr>
                <w:rFonts w:ascii="Times New Roman" w:hAnsi="Times New Roman"/>
                <w:color w:val="FF0000"/>
                <w:sz w:val="24"/>
                <w:szCs w:val="24"/>
                <w:lang w:val="kk-KZ" w:eastAsia="ru-RU"/>
              </w:rPr>
            </w:pPr>
            <w:r w:rsidRPr="00E633C1">
              <w:rPr>
                <w:rFonts w:ascii="Times New Roman" w:hAnsi="Times New Roman"/>
                <w:color w:val="FF0000"/>
                <w:sz w:val="24"/>
                <w:szCs w:val="24"/>
                <w:lang w:val="kk-KZ" w:eastAsia="ru-RU"/>
              </w:rPr>
              <w:t>Мақсаты: Жиһаздың бір бөлшегі жетпейтін  суреттерді көрсететіп, себебін, қалай күту керектігін түсіндіру.</w:t>
            </w:r>
          </w:p>
        </w:tc>
        <w:tc>
          <w:tcPr>
            <w:tcW w:w="812" w:type="pct"/>
          </w:tcPr>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b/>
                <w:color w:val="FF0000"/>
                <w:sz w:val="24"/>
                <w:szCs w:val="24"/>
                <w:lang w:val="kk-KZ" w:eastAsia="ru-RU"/>
              </w:rPr>
              <w:t xml:space="preserve"> «Жұбын тап» ойын   </w:t>
            </w:r>
            <w:r w:rsidRPr="00E633C1">
              <w:rPr>
                <w:rFonts w:ascii="Times New Roman" w:hAnsi="Times New Roman"/>
                <w:color w:val="FF0000"/>
                <w:sz w:val="24"/>
                <w:szCs w:val="24"/>
                <w:lang w:val="kk-KZ" w:eastAsia="ru-RU"/>
              </w:rPr>
              <w:t>Үстел  үсті ұйымшылдықпен, шығармашылықпен ойлана ойнай білуге үйрену.</w:t>
            </w:r>
          </w:p>
          <w:p w:rsidR="00416669" w:rsidRPr="00295684" w:rsidRDefault="00416669" w:rsidP="00DF2CCF">
            <w:pPr>
              <w:pStyle w:val="NoSpacing"/>
              <w:rPr>
                <w:b/>
                <w:color w:val="000000"/>
                <w:sz w:val="24"/>
                <w:szCs w:val="24"/>
                <w:lang w:val="kk-KZ"/>
              </w:rPr>
            </w:pPr>
          </w:p>
        </w:tc>
        <w:tc>
          <w:tcPr>
            <w:tcW w:w="837" w:type="pct"/>
          </w:tcPr>
          <w:p w:rsidR="00416669" w:rsidRPr="00E633C1" w:rsidRDefault="00416669" w:rsidP="00DF2CCF">
            <w:pPr>
              <w:spacing w:after="0" w:line="240" w:lineRule="auto"/>
              <w:ind w:right="-79"/>
              <w:rPr>
                <w:rFonts w:ascii="Times New Roman" w:hAnsi="Times New Roman"/>
                <w:b/>
                <w:color w:val="FF0000"/>
                <w:sz w:val="24"/>
                <w:szCs w:val="24"/>
                <w:lang w:val="kk-KZ" w:eastAsia="ru-RU"/>
              </w:rPr>
            </w:pPr>
            <w:r w:rsidRPr="00E633C1">
              <w:rPr>
                <w:rFonts w:ascii="Times New Roman" w:hAnsi="Times New Roman"/>
                <w:b/>
                <w:color w:val="FF0000"/>
                <w:sz w:val="24"/>
                <w:szCs w:val="24"/>
                <w:lang w:val="kk-KZ" w:eastAsia="ru-RU"/>
              </w:rPr>
              <w:t>«Машина»</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eastAsia="ru-RU"/>
              </w:rPr>
              <w:t>Мақсаты: Айнала қоршаған ортадан көргендерін , алған әсерлерін бейнелей білуге жаттықтыру. Тіктөртбұрыш, дөңгелек пішіндерден тұратын заттық сурет салу қабілеттерін жетілдіру.</w:t>
            </w:r>
          </w:p>
          <w:p w:rsidR="00416669" w:rsidRPr="00295684" w:rsidRDefault="00416669" w:rsidP="00DF2CCF">
            <w:pPr>
              <w:spacing w:after="0" w:line="240" w:lineRule="auto"/>
              <w:rPr>
                <w:rFonts w:ascii="Times New Roman" w:hAnsi="Times New Roman"/>
                <w:b/>
                <w:color w:val="000000"/>
                <w:sz w:val="24"/>
                <w:szCs w:val="24"/>
                <w:lang w:val="kk-KZ"/>
              </w:rPr>
            </w:pPr>
          </w:p>
        </w:tc>
        <w:tc>
          <w:tcPr>
            <w:tcW w:w="869" w:type="pct"/>
          </w:tcPr>
          <w:p w:rsidR="00416669" w:rsidRPr="00E633C1" w:rsidRDefault="00416669" w:rsidP="00DF2CCF">
            <w:pPr>
              <w:spacing w:after="0" w:line="240" w:lineRule="auto"/>
              <w:rPr>
                <w:rFonts w:ascii="Times New Roman" w:hAnsi="Times New Roman"/>
                <w:color w:val="FF0000"/>
                <w:sz w:val="24"/>
                <w:szCs w:val="24"/>
                <w:lang w:val="kk-KZ" w:eastAsia="kk-KZ"/>
              </w:rPr>
            </w:pPr>
            <w:r w:rsidRPr="00E633C1">
              <w:rPr>
                <w:rFonts w:ascii="Times New Roman" w:hAnsi="Times New Roman"/>
                <w:b/>
                <w:color w:val="FF0000"/>
                <w:sz w:val="24"/>
                <w:szCs w:val="24"/>
                <w:lang w:val="kk-KZ" w:eastAsia="kk-KZ"/>
              </w:rPr>
              <w:t>«Мимикалық жаттығу»</w:t>
            </w:r>
          </w:p>
          <w:p w:rsidR="00416669" w:rsidRPr="00E633C1" w:rsidRDefault="00416669" w:rsidP="00DF2CCF">
            <w:pPr>
              <w:spacing w:after="0" w:line="240" w:lineRule="auto"/>
              <w:rPr>
                <w:rFonts w:ascii="Times New Roman" w:hAnsi="Times New Roman"/>
                <w:color w:val="FF0000"/>
                <w:sz w:val="24"/>
                <w:szCs w:val="24"/>
                <w:lang w:val="kk-KZ" w:eastAsia="kk-KZ"/>
              </w:rPr>
            </w:pPr>
            <w:r w:rsidRPr="00E633C1">
              <w:rPr>
                <w:rFonts w:ascii="Times New Roman" w:hAnsi="Times New Roman"/>
                <w:b/>
                <w:color w:val="FF0000"/>
                <w:sz w:val="24"/>
                <w:szCs w:val="24"/>
                <w:lang w:val="kk-KZ" w:eastAsia="kk-KZ"/>
              </w:rPr>
              <w:t>Мақсаты:</w:t>
            </w:r>
            <w:r w:rsidRPr="00E633C1">
              <w:rPr>
                <w:rFonts w:ascii="Times New Roman" w:hAnsi="Times New Roman"/>
                <w:color w:val="FF0000"/>
                <w:sz w:val="24"/>
                <w:szCs w:val="24"/>
                <w:lang w:val="kk-KZ" w:eastAsia="kk-KZ"/>
              </w:rPr>
              <w:t xml:space="preserve"> балалардың көңіл күйлерін түрлі эмоциялармен білдіруге үйрету.</w:t>
            </w:r>
          </w:p>
          <w:p w:rsidR="00416669" w:rsidRPr="00295684" w:rsidRDefault="00416669" w:rsidP="00DF2CCF">
            <w:pPr>
              <w:pStyle w:val="NoSpacing"/>
              <w:rPr>
                <w:b/>
                <w:sz w:val="24"/>
                <w:szCs w:val="24"/>
                <w:lang w:val="kk-KZ"/>
              </w:rPr>
            </w:pPr>
            <w:r w:rsidRPr="00295684">
              <w:rPr>
                <w:b/>
                <w:color w:val="000000"/>
                <w:sz w:val="24"/>
                <w:szCs w:val="24"/>
                <w:lang w:val="kk-KZ"/>
              </w:rPr>
              <w:t xml:space="preserve"> </w:t>
            </w:r>
          </w:p>
        </w:tc>
        <w:tc>
          <w:tcPr>
            <w:tcW w:w="835" w:type="pct"/>
          </w:tcPr>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eastAsia="ru-RU"/>
              </w:rPr>
              <w:t>Жаңылтпаш жаттау</w:t>
            </w:r>
          </w:p>
          <w:p w:rsidR="00416669" w:rsidRPr="00E633C1" w:rsidRDefault="00416669" w:rsidP="00DF2CCF">
            <w:pPr>
              <w:spacing w:after="0" w:line="240" w:lineRule="auto"/>
              <w:rPr>
                <w:rFonts w:ascii="Times New Roman" w:hAnsi="Times New Roman"/>
                <w:color w:val="FF0000"/>
                <w:sz w:val="24"/>
                <w:szCs w:val="24"/>
                <w:lang w:eastAsia="ru-RU"/>
              </w:rPr>
            </w:pPr>
            <w:r w:rsidRPr="00E633C1">
              <w:rPr>
                <w:rFonts w:ascii="Times New Roman" w:hAnsi="Times New Roman"/>
                <w:color w:val="FF0000"/>
                <w:sz w:val="24"/>
                <w:szCs w:val="24"/>
                <w:lang w:eastAsia="ru-RU"/>
              </w:rPr>
              <w:t>Шеше, шеше</w:t>
            </w:r>
          </w:p>
          <w:p w:rsidR="00416669" w:rsidRPr="00E633C1" w:rsidRDefault="00416669" w:rsidP="00DF2CCF">
            <w:pPr>
              <w:spacing w:after="0" w:line="240" w:lineRule="auto"/>
              <w:rPr>
                <w:rFonts w:ascii="Times New Roman" w:hAnsi="Times New Roman"/>
                <w:color w:val="FF0000"/>
                <w:sz w:val="24"/>
                <w:szCs w:val="24"/>
                <w:lang w:eastAsia="ru-RU"/>
              </w:rPr>
            </w:pPr>
            <w:r w:rsidRPr="00E633C1">
              <w:rPr>
                <w:rFonts w:ascii="Times New Roman" w:hAnsi="Times New Roman"/>
                <w:color w:val="FF0000"/>
                <w:sz w:val="24"/>
                <w:szCs w:val="24"/>
                <w:lang w:eastAsia="ru-RU"/>
              </w:rPr>
              <w:t>Неше кесе</w:t>
            </w:r>
          </w:p>
          <w:p w:rsidR="00416669" w:rsidRPr="00E633C1" w:rsidRDefault="00416669" w:rsidP="00DF2CCF">
            <w:pPr>
              <w:spacing w:after="0" w:line="240" w:lineRule="auto"/>
              <w:rPr>
                <w:rFonts w:ascii="Times New Roman" w:hAnsi="Times New Roman"/>
                <w:color w:val="FF0000"/>
                <w:sz w:val="24"/>
                <w:szCs w:val="24"/>
                <w:lang w:eastAsia="ru-RU"/>
              </w:rPr>
            </w:pPr>
            <w:r w:rsidRPr="00E633C1">
              <w:rPr>
                <w:rFonts w:ascii="Times New Roman" w:hAnsi="Times New Roman"/>
                <w:color w:val="FF0000"/>
                <w:sz w:val="24"/>
                <w:szCs w:val="24"/>
                <w:lang w:eastAsia="ru-RU"/>
              </w:rPr>
              <w:t>Сынды кеше</w:t>
            </w:r>
          </w:p>
          <w:p w:rsidR="00416669" w:rsidRPr="00295684" w:rsidRDefault="00416669" w:rsidP="00DF2CCF">
            <w:pPr>
              <w:pStyle w:val="NoSpacing"/>
              <w:rPr>
                <w:b/>
                <w:sz w:val="24"/>
                <w:szCs w:val="24"/>
                <w:lang w:val="kk-KZ"/>
              </w:rPr>
            </w:pPr>
          </w:p>
        </w:tc>
      </w:tr>
      <w:tr w:rsidR="00416669" w:rsidRPr="00637E45"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 xml:space="preserve">Ата-аналармен әңгімелесу, кеңес беру </w:t>
            </w:r>
          </w:p>
        </w:tc>
        <w:tc>
          <w:tcPr>
            <w:tcW w:w="850"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Ата-аналармен әңгіме:</w:t>
            </w:r>
          </w:p>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Балалардың тазалығы жөнінде кеңес беру</w:t>
            </w:r>
          </w:p>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p>
        </w:tc>
        <w:tc>
          <w:tcPr>
            <w:tcW w:w="812"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Ата-аналармен әңгіме:</w:t>
            </w:r>
            <w:r w:rsidRPr="00295684">
              <w:rPr>
                <w:rFonts w:ascii="Times New Roman" w:hAnsi="Times New Roman"/>
                <w:color w:val="000000"/>
                <w:sz w:val="24"/>
                <w:szCs w:val="24"/>
                <w:lang w:val="kk-KZ"/>
              </w:rPr>
              <w:t xml:space="preserve"> </w:t>
            </w:r>
            <w:r w:rsidRPr="00295684">
              <w:rPr>
                <w:rFonts w:ascii="Times New Roman" w:hAnsi="Times New Roman"/>
                <w:sz w:val="24"/>
                <w:szCs w:val="24"/>
                <w:lang w:val="kk-KZ"/>
              </w:rPr>
              <w:t>Ата- аналарға балаларын ертеңгілік жаттығуға үлгертіп алып келулерін ескерту.</w:t>
            </w:r>
          </w:p>
          <w:p w:rsidR="00416669" w:rsidRDefault="00416669" w:rsidP="00DF2CCF">
            <w:pPr>
              <w:autoSpaceDE w:val="0"/>
              <w:autoSpaceDN w:val="0"/>
              <w:adjustRightInd w:val="0"/>
              <w:spacing w:after="0" w:line="240" w:lineRule="auto"/>
              <w:ind w:firstLine="708"/>
              <w:rPr>
                <w:rFonts w:ascii="Times New Roman" w:hAnsi="Times New Roman"/>
                <w:color w:val="000000"/>
                <w:sz w:val="24"/>
                <w:szCs w:val="24"/>
                <w:lang w:val="kk-KZ"/>
              </w:rPr>
            </w:pPr>
          </w:p>
          <w:p w:rsidR="00416669" w:rsidRDefault="00416669" w:rsidP="00DF2CCF">
            <w:pPr>
              <w:autoSpaceDE w:val="0"/>
              <w:autoSpaceDN w:val="0"/>
              <w:adjustRightInd w:val="0"/>
              <w:spacing w:after="0" w:line="240" w:lineRule="auto"/>
              <w:ind w:firstLine="708"/>
              <w:rPr>
                <w:rFonts w:ascii="Times New Roman" w:hAnsi="Times New Roman"/>
                <w:color w:val="000000"/>
                <w:sz w:val="24"/>
                <w:szCs w:val="24"/>
                <w:lang w:val="kk-KZ"/>
              </w:rPr>
            </w:pPr>
          </w:p>
          <w:p w:rsidR="00416669" w:rsidRDefault="00416669" w:rsidP="00DF2CCF">
            <w:pPr>
              <w:autoSpaceDE w:val="0"/>
              <w:autoSpaceDN w:val="0"/>
              <w:adjustRightInd w:val="0"/>
              <w:spacing w:after="0" w:line="240" w:lineRule="auto"/>
              <w:ind w:firstLine="708"/>
              <w:rPr>
                <w:rFonts w:ascii="Times New Roman" w:hAnsi="Times New Roman"/>
                <w:color w:val="000000"/>
                <w:sz w:val="24"/>
                <w:szCs w:val="24"/>
                <w:lang w:val="kk-KZ"/>
              </w:rPr>
            </w:pPr>
          </w:p>
          <w:p w:rsidR="00416669" w:rsidRDefault="00416669" w:rsidP="00DF2CCF">
            <w:pPr>
              <w:autoSpaceDE w:val="0"/>
              <w:autoSpaceDN w:val="0"/>
              <w:adjustRightInd w:val="0"/>
              <w:spacing w:after="0" w:line="240" w:lineRule="auto"/>
              <w:ind w:firstLine="708"/>
              <w:rPr>
                <w:rFonts w:ascii="Times New Roman" w:hAnsi="Times New Roman"/>
                <w:color w:val="000000"/>
                <w:sz w:val="24"/>
                <w:szCs w:val="24"/>
                <w:lang w:val="kk-KZ"/>
              </w:rPr>
            </w:pPr>
          </w:p>
          <w:p w:rsidR="00416669" w:rsidRPr="00295684" w:rsidRDefault="00416669" w:rsidP="00DF2CCF">
            <w:pPr>
              <w:autoSpaceDE w:val="0"/>
              <w:autoSpaceDN w:val="0"/>
              <w:adjustRightInd w:val="0"/>
              <w:spacing w:after="0" w:line="240" w:lineRule="auto"/>
              <w:ind w:firstLine="708"/>
              <w:rPr>
                <w:rFonts w:ascii="Times New Roman" w:hAnsi="Times New Roman"/>
                <w:color w:val="000000"/>
                <w:sz w:val="24"/>
                <w:szCs w:val="24"/>
                <w:lang w:val="kk-KZ"/>
              </w:rPr>
            </w:pPr>
          </w:p>
        </w:tc>
        <w:tc>
          <w:tcPr>
            <w:tcW w:w="83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Ата-аналармен әңгіме:</w:t>
            </w:r>
          </w:p>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869"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Ата-аналармен әңгіме:</w:t>
            </w:r>
            <w:r w:rsidRPr="00295684">
              <w:rPr>
                <w:rFonts w:ascii="Times New Roman" w:hAnsi="Times New Roman"/>
                <w:color w:val="000000"/>
                <w:sz w:val="24"/>
                <w:szCs w:val="24"/>
                <w:lang w:val="kk-KZ"/>
              </w:rPr>
              <w:t xml:space="preserve"> </w:t>
            </w:r>
            <w:r w:rsidRPr="00295684">
              <w:rPr>
                <w:rFonts w:ascii="Times New Roman" w:hAnsi="Times New Roman"/>
                <w:sz w:val="24"/>
                <w:szCs w:val="24"/>
                <w:lang w:val="kk-KZ"/>
              </w:rPr>
              <w:t>Ата- аналарға балаларын ертеңгілік жаттығуға үлгертіп алып келулерін ескерту.</w:t>
            </w:r>
          </w:p>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p>
        </w:tc>
        <w:tc>
          <w:tcPr>
            <w:tcW w:w="835"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Ата-аналармен әңгіме:</w:t>
            </w:r>
            <w:r w:rsidRPr="00295684">
              <w:rPr>
                <w:rFonts w:ascii="Times New Roman" w:hAnsi="Times New Roman"/>
                <w:color w:val="000000"/>
                <w:sz w:val="24"/>
                <w:szCs w:val="24"/>
                <w:lang w:val="kk-KZ"/>
              </w:rPr>
              <w:t xml:space="preserve"> </w:t>
            </w:r>
            <w:r w:rsidRPr="00295684">
              <w:rPr>
                <w:rFonts w:ascii="Times New Roman" w:hAnsi="Times New Roman"/>
                <w:sz w:val="24"/>
                <w:szCs w:val="24"/>
                <w:lang w:val="kk-KZ"/>
              </w:rPr>
              <w:t>Ата- аналарға балаларын ертеңгілік жаттығуға үлгертіп алып келулерін ескерту.</w:t>
            </w:r>
          </w:p>
          <w:p w:rsidR="00416669" w:rsidRPr="00295684" w:rsidRDefault="00416669" w:rsidP="00DF2CCF">
            <w:pPr>
              <w:spacing w:after="0" w:line="240" w:lineRule="auto"/>
              <w:rPr>
                <w:rFonts w:ascii="Times New Roman" w:hAnsi="Times New Roman"/>
                <w:color w:val="000000"/>
                <w:sz w:val="24"/>
                <w:szCs w:val="24"/>
                <w:lang w:val="kk-KZ"/>
              </w:rPr>
            </w:pPr>
          </w:p>
        </w:tc>
      </w:tr>
      <w:tr w:rsidR="00416669" w:rsidRPr="00637E45"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50" w:type="pct"/>
          </w:tcPr>
          <w:p w:rsidR="00416669" w:rsidRPr="00295684" w:rsidRDefault="00416669" w:rsidP="00DF2CCF">
            <w:pPr>
              <w:spacing w:after="0" w:line="240" w:lineRule="auto"/>
              <w:rPr>
                <w:rFonts w:ascii="Times New Roman" w:hAnsi="Times New Roman"/>
                <w:b/>
                <w:color w:val="000000"/>
                <w:sz w:val="24"/>
                <w:szCs w:val="24"/>
                <w:lang w:val="kk-KZ"/>
              </w:rPr>
            </w:pPr>
            <w:r w:rsidRPr="00295684">
              <w:rPr>
                <w:rFonts w:ascii="Times New Roman" w:hAnsi="Times New Roman"/>
                <w:b/>
                <w:sz w:val="24"/>
                <w:szCs w:val="24"/>
                <w:lang w:val="kk-KZ"/>
              </w:rPr>
              <w:t>«Көлік»</w:t>
            </w:r>
          </w:p>
          <w:p w:rsidR="00416669" w:rsidRPr="00295684" w:rsidRDefault="00416669" w:rsidP="00DF2CCF">
            <w:pPr>
              <w:spacing w:after="0" w:line="240" w:lineRule="auto"/>
              <w:rPr>
                <w:rFonts w:ascii="Times New Roman" w:hAnsi="Times New Roman"/>
                <w:sz w:val="24"/>
                <w:szCs w:val="24"/>
                <w:lang w:val="kk-KZ"/>
              </w:rPr>
            </w:pPr>
            <w:r w:rsidRPr="00295684">
              <w:rPr>
                <w:rFonts w:ascii="Times New Roman" w:hAnsi="Times New Roman"/>
                <w:sz w:val="24"/>
                <w:szCs w:val="24"/>
                <w:lang w:val="kk-KZ"/>
              </w:rPr>
              <w:t>Мақсаты: Балаларға көлік туралы түсінік беру. Олардың қызметінің маңыздылығы туралы ұғымдарын кеңейту. Көлікті жапсыруға үйрету.</w:t>
            </w:r>
          </w:p>
          <w:p w:rsidR="00416669" w:rsidRPr="00295684" w:rsidRDefault="00416669" w:rsidP="00DF2CCF">
            <w:pPr>
              <w:spacing w:after="0" w:line="240" w:lineRule="auto"/>
              <w:rPr>
                <w:rFonts w:ascii="Times New Roman" w:hAnsi="Times New Roman"/>
                <w:b/>
                <w:color w:val="000000"/>
                <w:sz w:val="24"/>
                <w:szCs w:val="24"/>
                <w:lang w:val="kk-KZ"/>
              </w:rPr>
            </w:pPr>
          </w:p>
        </w:tc>
        <w:tc>
          <w:tcPr>
            <w:tcW w:w="812" w:type="pct"/>
          </w:tcPr>
          <w:p w:rsidR="00416669" w:rsidRPr="003D05F6"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«Айырмашылығын тап»</w:t>
            </w:r>
            <w:r w:rsidRPr="00295684">
              <w:rPr>
                <w:rFonts w:ascii="Times New Roman" w:hAnsi="Times New Roman"/>
                <w:b/>
                <w:color w:val="000000"/>
                <w:sz w:val="24"/>
                <w:szCs w:val="24"/>
                <w:lang w:val="kk-KZ"/>
              </w:rPr>
              <w:br/>
            </w:r>
            <w:r w:rsidRPr="00295684">
              <w:rPr>
                <w:rFonts w:ascii="Times New Roman" w:hAnsi="Times New Roman"/>
                <w:color w:val="000000"/>
                <w:sz w:val="24"/>
                <w:szCs w:val="24"/>
                <w:lang w:val="kk-KZ"/>
              </w:rPr>
              <w:t>Мақсаты: Балаларға екі суреттің немесе заттың айырмашылығын таба білуге.</w:t>
            </w:r>
          </w:p>
        </w:tc>
        <w:tc>
          <w:tcPr>
            <w:tcW w:w="837" w:type="pct"/>
          </w:tcPr>
          <w:p w:rsidR="00416669" w:rsidRPr="00295684" w:rsidRDefault="00416669" w:rsidP="00DF2CCF">
            <w:pPr>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«Дөңгелек және сопақша»</w:t>
            </w:r>
          </w:p>
          <w:p w:rsidR="00416669" w:rsidRPr="00295684" w:rsidRDefault="00416669" w:rsidP="00DF2CCF">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Мақсаты:</w:t>
            </w:r>
            <w:r w:rsidRPr="00295684">
              <w:rPr>
                <w:rFonts w:ascii="Times New Roman" w:hAnsi="Times New Roman"/>
                <w:b/>
                <w:color w:val="000000"/>
                <w:sz w:val="24"/>
                <w:szCs w:val="24"/>
                <w:lang w:val="kk-KZ"/>
              </w:rPr>
              <w:t xml:space="preserve"> </w:t>
            </w:r>
            <w:r w:rsidRPr="00295684">
              <w:rPr>
                <w:rFonts w:ascii="Times New Roman" w:hAnsi="Times New Roman"/>
                <w:color w:val="000000"/>
                <w:sz w:val="24"/>
                <w:szCs w:val="24"/>
                <w:lang w:val="kk-KZ"/>
              </w:rPr>
              <w:t>Геометриялық пішіндерді ажырата білуге, оларға ұқсас заттарды топтай білуге, түстерін айта білуге үйрету.</w:t>
            </w:r>
          </w:p>
          <w:p w:rsidR="00416669" w:rsidRPr="00295684" w:rsidRDefault="00416669" w:rsidP="00DF2CCF">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Суреттегі заттарды санауға, оларды сызып қосуға үйрету. Логикалық ойларын,есте сақтау қабілеттерін дамыту. Ойшылдыққа, қамқорлыққа тәрбиелеу.</w:t>
            </w:r>
          </w:p>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p>
        </w:tc>
        <w:tc>
          <w:tcPr>
            <w:tcW w:w="869" w:type="pct"/>
          </w:tcPr>
          <w:p w:rsidR="00416669" w:rsidRPr="00295684" w:rsidRDefault="00416669" w:rsidP="00DF2CCF">
            <w:pPr>
              <w:spacing w:after="0" w:line="240" w:lineRule="auto"/>
              <w:jc w:val="both"/>
              <w:rPr>
                <w:rFonts w:ascii="Times New Roman" w:hAnsi="Times New Roman"/>
                <w:b/>
                <w:color w:val="000000"/>
                <w:sz w:val="24"/>
                <w:szCs w:val="24"/>
                <w:lang w:val="kk-KZ"/>
              </w:rPr>
            </w:pPr>
            <w:r w:rsidRPr="00295684">
              <w:rPr>
                <w:rFonts w:ascii="Times New Roman" w:hAnsi="Times New Roman"/>
                <w:b/>
                <w:color w:val="000000"/>
                <w:sz w:val="24"/>
                <w:szCs w:val="24"/>
                <w:lang w:val="kk-KZ"/>
              </w:rPr>
              <w:t>«Аңдар қысқа қалай дайындалады?»</w:t>
            </w:r>
          </w:p>
          <w:p w:rsidR="00416669" w:rsidRPr="00295684" w:rsidRDefault="00416669" w:rsidP="00DF2CCF">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Мақсаты: Жануарлардың қысқа қалай дайындалатынын әңгімелеу.</w:t>
            </w:r>
          </w:p>
          <w:p w:rsidR="00416669" w:rsidRPr="00295684" w:rsidRDefault="00416669" w:rsidP="00DF2CCF">
            <w:pPr>
              <w:spacing w:after="0" w:line="240" w:lineRule="auto"/>
              <w:rPr>
                <w:rFonts w:ascii="Times New Roman" w:hAnsi="Times New Roman"/>
                <w:b/>
                <w:color w:val="000000"/>
                <w:sz w:val="24"/>
                <w:szCs w:val="24"/>
                <w:lang w:val="kk-KZ"/>
              </w:rPr>
            </w:pPr>
          </w:p>
        </w:tc>
        <w:tc>
          <w:tcPr>
            <w:tcW w:w="835" w:type="pct"/>
          </w:tcPr>
          <w:p w:rsidR="00416669" w:rsidRPr="00295684" w:rsidRDefault="00416669" w:rsidP="00DF2CCF">
            <w:pPr>
              <w:spacing w:after="0" w:line="240" w:lineRule="auto"/>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 xml:space="preserve">Моншақты тіземіз» дидактикалық ойын. </w:t>
            </w:r>
          </w:p>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b/>
                <w:color w:val="000000"/>
                <w:sz w:val="24"/>
                <w:szCs w:val="24"/>
                <w:lang w:val="kk-KZ" w:eastAsia="ru-RU"/>
              </w:rPr>
              <w:t xml:space="preserve">Мақсаты: </w:t>
            </w:r>
            <w:r w:rsidRPr="00295684">
              <w:rPr>
                <w:rFonts w:ascii="Times New Roman" w:hAnsi="Times New Roman"/>
                <w:color w:val="000000"/>
                <w:sz w:val="24"/>
                <w:szCs w:val="24"/>
                <w:lang w:val="kk-KZ" w:eastAsia="ru-RU"/>
              </w:rPr>
              <w:t xml:space="preserve">Алақанына сиятын көлемдегі сақиналарды көлденеңінен жіпке тізу арқылы қол қимылын, саусақ бұлшық етін дамыту. </w:t>
            </w:r>
          </w:p>
          <w:p w:rsidR="00416669" w:rsidRPr="00295684" w:rsidRDefault="00416669" w:rsidP="00DF2CCF">
            <w:pPr>
              <w:spacing w:after="0" w:line="240" w:lineRule="auto"/>
              <w:rPr>
                <w:rFonts w:ascii="Times New Roman" w:hAnsi="Times New Roman"/>
                <w:b/>
                <w:color w:val="000000"/>
                <w:sz w:val="24"/>
                <w:szCs w:val="24"/>
                <w:lang w:val="kk-KZ"/>
              </w:rPr>
            </w:pPr>
            <w:r w:rsidRPr="00295684">
              <w:rPr>
                <w:rFonts w:ascii="Times New Roman" w:hAnsi="Times New Roman"/>
                <w:color w:val="000000"/>
                <w:sz w:val="24"/>
                <w:szCs w:val="24"/>
                <w:lang w:val="kk-KZ" w:eastAsia="ru-RU"/>
              </w:rPr>
              <w:t xml:space="preserve"> </w:t>
            </w:r>
            <w:r w:rsidRPr="00BE1DBB">
              <w:rPr>
                <w:rFonts w:ascii="Times New Roman" w:hAnsi="Times New Roman"/>
                <w:color w:val="000000"/>
                <w:sz w:val="24"/>
                <w:szCs w:val="24"/>
                <w:lang w:val="kk-KZ" w:eastAsia="ru-RU"/>
              </w:rPr>
              <w:t xml:space="preserve">                                       </w:t>
            </w:r>
          </w:p>
        </w:tc>
      </w:tr>
      <w:tr w:rsidR="00416669" w:rsidRPr="009E50F2"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Білім беру ұйымының кестесі бойынша ұйымдастырылған іс-әрекет</w:t>
            </w:r>
          </w:p>
        </w:tc>
        <w:tc>
          <w:tcPr>
            <w:tcW w:w="850" w:type="pct"/>
          </w:tcPr>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1.Сөйлеуді дамыту</w:t>
            </w:r>
          </w:p>
          <w:p w:rsidR="00416669" w:rsidRDefault="00416669" w:rsidP="00DF2CCF">
            <w:pPr>
              <w:spacing w:after="0" w:line="240" w:lineRule="auto"/>
              <w:rPr>
                <w:rFonts w:ascii="Times New Roman" w:hAnsi="Times New Roman"/>
                <w:sz w:val="24"/>
                <w:szCs w:val="24"/>
                <w:lang w:val="kk-KZ"/>
              </w:rPr>
            </w:pPr>
            <w:r w:rsidRPr="005F3245">
              <w:rPr>
                <w:rFonts w:ascii="Times New Roman" w:hAnsi="Times New Roman"/>
                <w:sz w:val="24"/>
                <w:lang w:val="kk-KZ"/>
              </w:rPr>
              <w:t>«Қасқыр</w:t>
            </w:r>
            <w:r w:rsidRPr="005F3245">
              <w:rPr>
                <w:rFonts w:ascii="Times New Roman" w:hAnsi="Times New Roman"/>
                <w:spacing w:val="-2"/>
                <w:sz w:val="24"/>
                <w:lang w:val="kk-KZ"/>
              </w:rPr>
              <w:t xml:space="preserve"> </w:t>
            </w:r>
            <w:r w:rsidRPr="005F3245">
              <w:rPr>
                <w:rFonts w:ascii="Times New Roman" w:hAnsi="Times New Roman"/>
                <w:sz w:val="24"/>
                <w:lang w:val="kk-KZ"/>
              </w:rPr>
              <w:t>мен</w:t>
            </w:r>
            <w:r w:rsidRPr="005F3245">
              <w:rPr>
                <w:rFonts w:ascii="Times New Roman" w:hAnsi="Times New Roman"/>
                <w:spacing w:val="-1"/>
                <w:sz w:val="24"/>
                <w:lang w:val="kk-KZ"/>
              </w:rPr>
              <w:t xml:space="preserve"> </w:t>
            </w:r>
            <w:r w:rsidRPr="005F3245">
              <w:rPr>
                <w:rFonts w:ascii="Times New Roman" w:hAnsi="Times New Roman"/>
                <w:sz w:val="24"/>
                <w:lang w:val="kk-KZ"/>
              </w:rPr>
              <w:t>түлкі»</w:t>
            </w:r>
            <w:r w:rsidRPr="005F3245">
              <w:rPr>
                <w:rFonts w:ascii="Times New Roman" w:hAnsi="Times New Roman"/>
                <w:sz w:val="24"/>
                <w:szCs w:val="24"/>
                <w:lang w:val="kk-KZ"/>
              </w:rPr>
              <w:t>ертегісі</w:t>
            </w:r>
            <w:r w:rsidRPr="007B5FE7">
              <w:rPr>
                <w:rFonts w:ascii="Times New Roman" w:hAnsi="Times New Roman"/>
                <w:sz w:val="24"/>
                <w:szCs w:val="24"/>
                <w:lang w:val="kk-KZ"/>
              </w:rPr>
              <w:t>.</w:t>
            </w:r>
          </w:p>
          <w:p w:rsidR="00416669" w:rsidRDefault="00416669" w:rsidP="00DF2CCF">
            <w:pPr>
              <w:spacing w:after="0" w:line="240" w:lineRule="auto"/>
              <w:rPr>
                <w:rFonts w:ascii="Times New Roman" w:hAnsi="Times New Roman"/>
                <w:b/>
                <w:color w:val="000000"/>
                <w:sz w:val="24"/>
                <w:szCs w:val="24"/>
                <w:lang w:val="kk-KZ"/>
              </w:rPr>
            </w:pPr>
            <w:r w:rsidRPr="005F3245">
              <w:rPr>
                <w:sz w:val="24"/>
                <w:lang w:val="kk-KZ"/>
              </w:rPr>
              <w:t>дамыту.Балаларды</w:t>
            </w:r>
            <w:r w:rsidRPr="005F3245">
              <w:rPr>
                <w:spacing w:val="-3"/>
                <w:sz w:val="24"/>
                <w:lang w:val="kk-KZ"/>
              </w:rPr>
              <w:t xml:space="preserve"> </w:t>
            </w:r>
            <w:r w:rsidRPr="005F3245">
              <w:rPr>
                <w:sz w:val="24"/>
                <w:lang w:val="kk-KZ"/>
              </w:rPr>
              <w:t>ұқыптылыққа,</w:t>
            </w:r>
            <w:r w:rsidRPr="005F3245">
              <w:rPr>
                <w:spacing w:val="-1"/>
                <w:sz w:val="24"/>
                <w:lang w:val="kk-KZ"/>
              </w:rPr>
              <w:t xml:space="preserve"> </w:t>
            </w:r>
            <w:r w:rsidRPr="005F3245">
              <w:rPr>
                <w:rFonts w:ascii="Times New Roman" w:hAnsi="Times New Roman"/>
                <w:sz w:val="24"/>
                <w:lang w:val="kk-KZ"/>
              </w:rPr>
              <w:t>батылдылыққатәрбиелеу.</w:t>
            </w:r>
          </w:p>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2.Математика негіздері</w:t>
            </w:r>
          </w:p>
          <w:p w:rsidR="00416669" w:rsidRPr="005F3245" w:rsidRDefault="00416669" w:rsidP="000543A4">
            <w:pPr>
              <w:pStyle w:val="Default"/>
              <w:rPr>
                <w:b/>
                <w:bCs/>
                <w:sz w:val="23"/>
                <w:szCs w:val="23"/>
                <w:lang w:val="kk-KZ"/>
              </w:rPr>
            </w:pPr>
            <w:r w:rsidRPr="005F3245">
              <w:rPr>
                <w:b/>
                <w:bCs/>
                <w:sz w:val="23"/>
                <w:szCs w:val="23"/>
                <w:lang w:val="kk-KZ"/>
              </w:rPr>
              <w:t xml:space="preserve">Геометриялық пішіндегі заттар </w:t>
            </w:r>
          </w:p>
          <w:p w:rsidR="00416669" w:rsidRPr="005F3245" w:rsidRDefault="00416669" w:rsidP="000543A4">
            <w:pPr>
              <w:pStyle w:val="Default"/>
              <w:rPr>
                <w:sz w:val="23"/>
                <w:szCs w:val="23"/>
                <w:lang w:val="kk-KZ"/>
              </w:rPr>
            </w:pPr>
            <w:r w:rsidRPr="005F3245">
              <w:rPr>
                <w:sz w:val="23"/>
                <w:szCs w:val="23"/>
                <w:lang w:val="kk-KZ"/>
              </w:rPr>
              <w:t>пішін мен денелердің ерекше қасиеттері туралы ұғым қалыптастыру. Көлемді пішіндер мен денелерді ажыратуға, осы пішіндерді қоршаған ортадан табуға үйрету. Зейінді, жады мен ауызша сөйлеу дағдысын дамыту. Басталған істі соңына дейін жеткізуге баулу</w:t>
            </w:r>
          </w:p>
          <w:p w:rsidR="00416669" w:rsidRDefault="00416669" w:rsidP="00DF2CCF">
            <w:pPr>
              <w:spacing w:after="0" w:line="240" w:lineRule="auto"/>
              <w:rPr>
                <w:rFonts w:ascii="Times New Roman" w:hAnsi="Times New Roman"/>
                <w:b/>
                <w:color w:val="000000"/>
                <w:sz w:val="24"/>
                <w:szCs w:val="24"/>
                <w:lang w:val="kk-KZ"/>
              </w:rPr>
            </w:pPr>
          </w:p>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3.Музыка</w:t>
            </w:r>
          </w:p>
          <w:p w:rsidR="00416669" w:rsidRPr="005F3245" w:rsidRDefault="00416669" w:rsidP="00DF2CCF">
            <w:pPr>
              <w:spacing w:after="0" w:line="240" w:lineRule="auto"/>
              <w:rPr>
                <w:sz w:val="24"/>
                <w:szCs w:val="24"/>
                <w:lang w:val="kk-KZ"/>
              </w:rPr>
            </w:pPr>
            <w:r w:rsidRPr="005F3245">
              <w:rPr>
                <w:rFonts w:ascii="Times New Roman" w:hAnsi="Times New Roman"/>
                <w:b/>
                <w:sz w:val="24"/>
                <w:szCs w:val="24"/>
                <w:lang w:val="kk-KZ"/>
              </w:rPr>
              <w:t>Құстар біздің досымыз</w:t>
            </w:r>
            <w:r w:rsidRPr="005F3245">
              <w:rPr>
                <w:sz w:val="24"/>
                <w:szCs w:val="24"/>
                <w:lang w:val="kk-KZ"/>
              </w:rPr>
              <w:t>.</w:t>
            </w:r>
          </w:p>
          <w:p w:rsidR="00416669" w:rsidRPr="00D750F5" w:rsidRDefault="00416669" w:rsidP="00DF2CCF">
            <w:pPr>
              <w:spacing w:after="0" w:line="240" w:lineRule="auto"/>
              <w:rPr>
                <w:rFonts w:ascii="Times New Roman" w:hAnsi="Times New Roman"/>
                <w:b/>
                <w:color w:val="000000"/>
                <w:sz w:val="24"/>
                <w:szCs w:val="24"/>
                <w:lang w:val="kk-KZ"/>
              </w:rPr>
            </w:pPr>
            <w:r w:rsidRPr="00D750F5">
              <w:rPr>
                <w:rFonts w:ascii="Times New Roman" w:hAnsi="Times New Roman"/>
                <w:lang w:val="kk-KZ"/>
              </w:rPr>
              <w:t>Музыкалық дыбысталуының сипаттамасына сүйене отырып, бейненің мазмұны мен музыкалық мәнерлілік элементтерімен байланыстыру, фортепианоның сүйемелдеуімен немесе сүйемелдеуін-сіз, жалғыз немесе топпен ән айту. Ұлттық билердің элементтерін орындау, музыка сипатын би қимылдарында беру. Жеңіл әуендерді ансамбльмен, балаларға арналған музыкалық аспаптарда, фортепианоның сүйемелдеуімен, уақытында қосылып айту, ырғақтық бейнесін анық бере отырып ойнауды дамыту. Балаларды құстарға қамқорлық жасауға тәрбиелеу, құстар бізге дос екенін түсіндіру.</w:t>
            </w:r>
          </w:p>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4.Дене шынықтыру</w:t>
            </w:r>
          </w:p>
          <w:p w:rsidR="00416669" w:rsidRPr="005F3245" w:rsidRDefault="00416669" w:rsidP="00DF2CCF">
            <w:pPr>
              <w:spacing w:after="0" w:line="240" w:lineRule="auto"/>
              <w:rPr>
                <w:rFonts w:ascii="Times New Roman" w:hAnsi="Times New Roman"/>
                <w:b/>
                <w:i/>
                <w:lang w:val="kk-KZ"/>
              </w:rPr>
            </w:pPr>
            <w:r w:rsidRPr="005F3245">
              <w:rPr>
                <w:rFonts w:ascii="Times New Roman" w:hAnsi="Times New Roman"/>
                <w:b/>
                <w:i/>
                <w:lang w:val="kk-KZ"/>
              </w:rPr>
              <w:t>Волейболшының жаттығуы</w:t>
            </w:r>
          </w:p>
          <w:p w:rsidR="00416669" w:rsidRPr="00295684" w:rsidRDefault="00416669" w:rsidP="00DF2CCF">
            <w:pPr>
              <w:spacing w:after="0" w:line="240" w:lineRule="auto"/>
              <w:rPr>
                <w:rFonts w:ascii="Times New Roman" w:hAnsi="Times New Roman"/>
                <w:b/>
                <w:color w:val="000000"/>
                <w:sz w:val="24"/>
                <w:szCs w:val="24"/>
                <w:lang w:val="kk-KZ"/>
              </w:rPr>
            </w:pPr>
            <w:r w:rsidRPr="005F3245">
              <w:rPr>
                <w:rFonts w:ascii="Times New Roman" w:hAnsi="Times New Roman"/>
                <w:lang w:val="kk-KZ"/>
              </w:rPr>
              <w:t>Баланың қимыл-қозғалыс жүйесі мен арнайы даму факторларын интеграциялау, қолға арналған жаттығуларды жүріп келе жатып орындау, қол мен аяқ қимылдарын үйлестіре отырып үзіліссіз баяу жүгіру дағдыларын қалыптастыру.Табан мен алақанға тіреніп, екі тіземен допты қысып жорғалау; допты екі қолмен кезек домалату және екі аяқтың басымен қысып алып жүру, артқа қарай басынан асырып лақтыру арқылы қимыл-қозғалыс дағдыларын; кеңістікті бағдарлау, сапқа тұру, қайта сап түзеу дағдыларын; педагогтің нұсқауын мұқият орындап, өз қимылдары мен маңайындағылардың қимылдарын үйлестіре білу дағдыларын</w:t>
            </w:r>
            <w:r w:rsidRPr="005F3245">
              <w:rPr>
                <w:rFonts w:ascii="Times New Roman" w:hAnsi="Times New Roman"/>
                <w:spacing w:val="59"/>
                <w:lang w:val="kk-KZ"/>
              </w:rPr>
              <w:t xml:space="preserve"> </w:t>
            </w:r>
            <w:r w:rsidRPr="005F3245">
              <w:rPr>
                <w:rFonts w:ascii="Times New Roman" w:hAnsi="Times New Roman"/>
                <w:lang w:val="kk-KZ"/>
              </w:rPr>
              <w:t xml:space="preserve">дамыту. </w:t>
            </w:r>
            <w:r w:rsidRPr="00C06C79">
              <w:rPr>
                <w:rFonts w:ascii="Times New Roman" w:hAnsi="Times New Roman"/>
              </w:rPr>
              <w:t>Жинақылыққа, ұйымшылдыққа</w:t>
            </w:r>
            <w:r w:rsidRPr="004262FB">
              <w:t xml:space="preserve"> </w:t>
            </w:r>
            <w:r w:rsidRPr="000543A4">
              <w:rPr>
                <w:rFonts w:ascii="Times New Roman" w:hAnsi="Times New Roman"/>
              </w:rPr>
              <w:t>тәрбиелеу</w:t>
            </w:r>
          </w:p>
        </w:tc>
        <w:tc>
          <w:tcPr>
            <w:tcW w:w="812" w:type="pct"/>
          </w:tcPr>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1.Сауат ашу негіздері</w:t>
            </w:r>
          </w:p>
          <w:p w:rsidR="00416669" w:rsidRDefault="00416669" w:rsidP="00DF2CCF">
            <w:pPr>
              <w:spacing w:after="0" w:line="240" w:lineRule="auto"/>
              <w:rPr>
                <w:rFonts w:ascii="Times New Roman" w:hAnsi="Times New Roman"/>
                <w:b/>
                <w:sz w:val="24"/>
                <w:szCs w:val="24"/>
                <w:lang w:val="kk-KZ"/>
              </w:rPr>
            </w:pPr>
            <w:r w:rsidRPr="005E5AFB">
              <w:rPr>
                <w:rFonts w:ascii="Times New Roman" w:hAnsi="Times New Roman"/>
                <w:b/>
                <w:sz w:val="24"/>
                <w:szCs w:val="24"/>
                <w:lang w:val="kk-KZ"/>
              </w:rPr>
              <w:t>Біз нені үйрендік?</w:t>
            </w:r>
          </w:p>
          <w:p w:rsidR="00416669" w:rsidRPr="005E5AFB" w:rsidRDefault="00416669" w:rsidP="00DF2CCF">
            <w:pPr>
              <w:spacing w:after="0" w:line="240" w:lineRule="auto"/>
              <w:rPr>
                <w:rFonts w:ascii="Times New Roman" w:hAnsi="Times New Roman"/>
                <w:b/>
                <w:color w:val="000000"/>
                <w:sz w:val="24"/>
                <w:szCs w:val="24"/>
                <w:lang w:val="kk-KZ"/>
              </w:rPr>
            </w:pPr>
            <w:r>
              <w:rPr>
                <w:rFonts w:ascii="Times New Roman" w:hAnsi="Times New Roman"/>
                <w:lang w:val="kk-KZ"/>
              </w:rPr>
              <w:t>Міндеттері: 1.</w:t>
            </w:r>
            <w:r w:rsidRPr="007B5FE7">
              <w:rPr>
                <w:rFonts w:ascii="Times New Roman" w:hAnsi="Times New Roman"/>
                <w:lang w:val="kk-KZ"/>
              </w:rPr>
              <w:t xml:space="preserve">Сөйлем құрай білулерін, сөйлем сызбасын сыза білулерін жетілдіру. </w:t>
            </w:r>
            <w:r>
              <w:rPr>
                <w:rFonts w:ascii="Times New Roman" w:hAnsi="Times New Roman"/>
                <w:lang w:val="kk-KZ"/>
              </w:rPr>
              <w:t xml:space="preserve">          </w:t>
            </w:r>
            <w:r w:rsidRPr="007B5FE7">
              <w:rPr>
                <w:rFonts w:ascii="Times New Roman" w:hAnsi="Times New Roman"/>
                <w:lang w:val="kk-KZ"/>
              </w:rPr>
              <w:t xml:space="preserve">2. Буынға бөлу, дауысты, дауыссыз дыбыстардың түрлерін меңгеруге жаттығулар жасату арқылы жəне де дидактикалық ойындар арқылы логикалық ойлауларын дамыту. </w:t>
            </w:r>
            <w:r w:rsidRPr="005E5AFB">
              <w:rPr>
                <w:rFonts w:ascii="Times New Roman" w:hAnsi="Times New Roman"/>
                <w:lang w:val="kk-KZ"/>
              </w:rPr>
              <w:t>3. Еңбекқорлыққа тəрбиелеу.</w:t>
            </w:r>
          </w:p>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2.Қоршаған ортамен танысу</w:t>
            </w:r>
          </w:p>
          <w:p w:rsidR="00416669" w:rsidRPr="00B061B9" w:rsidRDefault="00416669" w:rsidP="00B061B9">
            <w:pPr>
              <w:pStyle w:val="Default"/>
              <w:rPr>
                <w:b/>
                <w:sz w:val="22"/>
                <w:szCs w:val="22"/>
                <w:lang w:val="kk-KZ"/>
              </w:rPr>
            </w:pPr>
            <w:r w:rsidRPr="00B061B9">
              <w:rPr>
                <w:b/>
                <w:sz w:val="22"/>
                <w:szCs w:val="22"/>
                <w:lang w:val="kk-KZ"/>
              </w:rPr>
              <w:t xml:space="preserve">Өсімдіктерді қалай күту қажет? </w:t>
            </w:r>
          </w:p>
          <w:p w:rsidR="00416669" w:rsidRPr="00B061B9" w:rsidRDefault="00416669" w:rsidP="00B061B9">
            <w:pPr>
              <w:pStyle w:val="Default"/>
              <w:rPr>
                <w:sz w:val="22"/>
                <w:szCs w:val="22"/>
                <w:lang w:val="kk-KZ"/>
              </w:rPr>
            </w:pPr>
            <w:r w:rsidRPr="00B061B9">
              <w:rPr>
                <w:sz w:val="22"/>
                <w:szCs w:val="22"/>
                <w:lang w:val="kk-KZ"/>
              </w:rPr>
              <w:t xml:space="preserve">Балалардың өсімдіктерге күтім жасау, оларды өсіру тəсілдері туралы түсініктерін кеңейту. </w:t>
            </w:r>
          </w:p>
          <w:p w:rsidR="00416669" w:rsidRPr="00B061B9" w:rsidRDefault="00416669" w:rsidP="00B061B9">
            <w:pPr>
              <w:spacing w:after="0" w:line="240" w:lineRule="auto"/>
              <w:rPr>
                <w:rFonts w:ascii="Times New Roman" w:hAnsi="Times New Roman"/>
                <w:b/>
                <w:color w:val="000000"/>
                <w:sz w:val="24"/>
                <w:szCs w:val="24"/>
                <w:lang w:val="kk-KZ"/>
              </w:rPr>
            </w:pPr>
            <w:r w:rsidRPr="00B061B9">
              <w:rPr>
                <w:rFonts w:ascii="Times New Roman" w:hAnsi="Times New Roman"/>
                <w:lang w:val="kk-KZ"/>
              </w:rPr>
              <w:t>Танымдық-ізденімпаздық қызметке деген қызығушылығын дамыту. Өзімен қатар құрбыларымен достық қарым-қатынаста болуға, бірлесіп атқарған жұмысты оң қабылдауға тəрбиелеу</w:t>
            </w:r>
          </w:p>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3.Қазақ тілі</w:t>
            </w:r>
          </w:p>
          <w:p w:rsidR="00416669" w:rsidRPr="005E5AFB" w:rsidRDefault="00416669" w:rsidP="005E5AFB">
            <w:pPr>
              <w:pStyle w:val="Default"/>
              <w:rPr>
                <w:b/>
                <w:sz w:val="23"/>
                <w:szCs w:val="23"/>
                <w:lang w:val="kk-KZ"/>
              </w:rPr>
            </w:pPr>
            <w:r w:rsidRPr="005E5AFB">
              <w:rPr>
                <w:b/>
                <w:sz w:val="23"/>
                <w:szCs w:val="23"/>
                <w:lang w:val="kk-KZ"/>
              </w:rPr>
              <w:t xml:space="preserve">Армысың, әз Наурыз </w:t>
            </w:r>
          </w:p>
          <w:p w:rsidR="00416669" w:rsidRPr="005E5AFB" w:rsidRDefault="00416669" w:rsidP="005E5AFB">
            <w:pPr>
              <w:pStyle w:val="Default"/>
              <w:rPr>
                <w:sz w:val="20"/>
                <w:szCs w:val="20"/>
                <w:lang w:val="kk-KZ"/>
              </w:rPr>
            </w:pPr>
            <w:r w:rsidRPr="005E5AFB">
              <w:rPr>
                <w:sz w:val="20"/>
                <w:szCs w:val="20"/>
                <w:lang w:val="kk-KZ"/>
              </w:rPr>
              <w:t xml:space="preserve">қазақ тіліндегі сөздер мен сөйлемдерді түсініп және күнделікті өмірде қолдана білуге үйрету. сөздік қорларын жаңа сөздермен толықтыру, өткенді еске түсіру. Сөздерді сөйлемдерге байланыстырып құрауды дағдыландыру. Қазақ тіліне тән дыбыстарды дұрыс айтуға жаттықтыру. </w:t>
            </w:r>
          </w:p>
          <w:p w:rsidR="00416669" w:rsidRPr="005E5AFB" w:rsidRDefault="00416669" w:rsidP="005E5AFB">
            <w:pPr>
              <w:spacing w:after="0" w:line="240" w:lineRule="auto"/>
              <w:rPr>
                <w:rFonts w:ascii="Times New Roman" w:hAnsi="Times New Roman"/>
                <w:b/>
                <w:color w:val="000000"/>
                <w:sz w:val="24"/>
                <w:szCs w:val="24"/>
                <w:lang w:val="kk-KZ"/>
              </w:rPr>
            </w:pPr>
            <w:r w:rsidRPr="005E5AFB">
              <w:rPr>
                <w:rFonts w:ascii="Times New Roman" w:hAnsi="Times New Roman"/>
                <w:b/>
                <w:bCs/>
                <w:sz w:val="20"/>
                <w:szCs w:val="20"/>
                <w:lang w:val="kk-KZ"/>
              </w:rPr>
              <w:t xml:space="preserve"> </w:t>
            </w:r>
            <w:r w:rsidRPr="005F3245">
              <w:rPr>
                <w:rFonts w:ascii="Times New Roman" w:hAnsi="Times New Roman"/>
                <w:sz w:val="20"/>
                <w:szCs w:val="20"/>
                <w:lang w:val="kk-KZ"/>
              </w:rPr>
              <w:t>ұлттық салт-дәстүрлерге құрметпен қарауға тәрбиелеу.</w:t>
            </w:r>
          </w:p>
          <w:p w:rsidR="00416669" w:rsidRDefault="00416669" w:rsidP="00DF2CCF">
            <w:pPr>
              <w:spacing w:after="0" w:line="240" w:lineRule="auto"/>
              <w:rPr>
                <w:rFonts w:ascii="Times New Roman" w:hAnsi="Times New Roman"/>
                <w:b/>
                <w:color w:val="000000"/>
                <w:kern w:val="24"/>
                <w:lang w:val="kk-KZ"/>
              </w:rPr>
            </w:pPr>
            <w:r>
              <w:rPr>
                <w:rFonts w:ascii="Times New Roman" w:hAnsi="Times New Roman"/>
                <w:b/>
                <w:color w:val="000000"/>
                <w:sz w:val="24"/>
                <w:szCs w:val="24"/>
                <w:lang w:val="kk-KZ"/>
              </w:rPr>
              <w:t>4.</w:t>
            </w:r>
            <w:r w:rsidRPr="007B5FE7">
              <w:rPr>
                <w:color w:val="000000"/>
                <w:kern w:val="24"/>
                <w:lang w:val="kk-KZ"/>
              </w:rPr>
              <w:t xml:space="preserve"> </w:t>
            </w:r>
            <w:r w:rsidRPr="00D750F5">
              <w:rPr>
                <w:rFonts w:ascii="Times New Roman" w:hAnsi="Times New Roman"/>
                <w:b/>
                <w:color w:val="000000"/>
                <w:kern w:val="24"/>
                <w:lang w:val="kk-KZ"/>
              </w:rPr>
              <w:t>Жапсыру</w:t>
            </w:r>
          </w:p>
          <w:p w:rsidR="00416669" w:rsidRPr="00D750F5" w:rsidRDefault="00416669" w:rsidP="00D750F5">
            <w:pPr>
              <w:pStyle w:val="Default"/>
              <w:rPr>
                <w:b/>
                <w:sz w:val="22"/>
                <w:szCs w:val="22"/>
                <w:lang w:val="kk-KZ"/>
              </w:rPr>
            </w:pPr>
            <w:r w:rsidRPr="00D750F5">
              <w:rPr>
                <w:b/>
                <w:sz w:val="22"/>
                <w:szCs w:val="22"/>
                <w:lang w:val="kk-KZ"/>
              </w:rPr>
              <w:t xml:space="preserve">Бұлттар </w:t>
            </w:r>
          </w:p>
          <w:p w:rsidR="00416669" w:rsidRPr="00D750F5" w:rsidRDefault="00416669" w:rsidP="00DF2CCF">
            <w:pPr>
              <w:spacing w:after="0" w:line="240" w:lineRule="auto"/>
              <w:rPr>
                <w:rFonts w:ascii="Times New Roman" w:hAnsi="Times New Roman"/>
                <w:b/>
                <w:color w:val="000000"/>
                <w:sz w:val="24"/>
                <w:szCs w:val="24"/>
                <w:lang w:val="kk-KZ"/>
              </w:rPr>
            </w:pPr>
            <w:r w:rsidRPr="00D750F5">
              <w:rPr>
                <w:rFonts w:ascii="Times New Roman" w:hAnsi="Times New Roman"/>
                <w:lang w:val="kk-KZ"/>
              </w:rPr>
              <w:t>қағаз бетіне бейнені дұрыс орналастыра білу машығына баулу; шығармашылық қабілеттерін дамыту; табиғатты сүюге, әсемдікке тәрбиелеу</w:t>
            </w:r>
          </w:p>
        </w:tc>
        <w:tc>
          <w:tcPr>
            <w:tcW w:w="837" w:type="pct"/>
          </w:tcPr>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1. Көркем әдебиет</w:t>
            </w:r>
          </w:p>
          <w:p w:rsidR="00416669" w:rsidRPr="00B9583A" w:rsidRDefault="00416669" w:rsidP="00B9583A">
            <w:pPr>
              <w:pStyle w:val="Default"/>
              <w:rPr>
                <w:b/>
                <w:sz w:val="23"/>
                <w:szCs w:val="23"/>
                <w:lang w:val="kk-KZ"/>
              </w:rPr>
            </w:pPr>
            <w:r w:rsidRPr="00B9583A">
              <w:rPr>
                <w:b/>
                <w:bCs/>
                <w:sz w:val="23"/>
                <w:szCs w:val="23"/>
                <w:lang w:val="kk-KZ"/>
              </w:rPr>
              <w:t xml:space="preserve">Достық мерекесі </w:t>
            </w:r>
          </w:p>
          <w:p w:rsidR="00416669" w:rsidRPr="00B9583A" w:rsidRDefault="00416669" w:rsidP="00B9583A">
            <w:pPr>
              <w:pStyle w:val="Default"/>
              <w:rPr>
                <w:b/>
                <w:sz w:val="23"/>
                <w:szCs w:val="23"/>
                <w:lang w:val="kk-KZ"/>
              </w:rPr>
            </w:pPr>
            <w:r w:rsidRPr="00B9583A">
              <w:rPr>
                <w:b/>
                <w:bCs/>
                <w:sz w:val="23"/>
                <w:szCs w:val="23"/>
                <w:lang w:val="kk-KZ"/>
              </w:rPr>
              <w:t xml:space="preserve">(өлеңді жаттау) </w:t>
            </w:r>
          </w:p>
          <w:p w:rsidR="00416669" w:rsidRDefault="00416669" w:rsidP="00B9583A">
            <w:pPr>
              <w:spacing w:after="0" w:line="240" w:lineRule="auto"/>
              <w:rPr>
                <w:rFonts w:ascii="Times New Roman" w:hAnsi="Times New Roman"/>
                <w:b/>
                <w:bCs/>
                <w:sz w:val="23"/>
                <w:szCs w:val="23"/>
                <w:lang w:val="kk-KZ"/>
              </w:rPr>
            </w:pPr>
            <w:r w:rsidRPr="00B9583A">
              <w:rPr>
                <w:rFonts w:ascii="Times New Roman" w:hAnsi="Times New Roman"/>
                <w:b/>
                <w:bCs/>
                <w:sz w:val="23"/>
                <w:szCs w:val="23"/>
                <w:lang w:val="kk-KZ"/>
              </w:rPr>
              <w:t>Серікбай Оспанов</w:t>
            </w:r>
          </w:p>
          <w:p w:rsidR="00416669" w:rsidRPr="00B9583A" w:rsidRDefault="00416669" w:rsidP="00B9583A">
            <w:pPr>
              <w:spacing w:after="0" w:line="240" w:lineRule="auto"/>
              <w:rPr>
                <w:rFonts w:ascii="Times New Roman" w:hAnsi="Times New Roman"/>
                <w:b/>
                <w:color w:val="000000"/>
                <w:sz w:val="24"/>
                <w:szCs w:val="24"/>
                <w:lang w:val="kk-KZ"/>
              </w:rPr>
            </w:pPr>
            <w:r w:rsidRPr="00B9583A">
              <w:rPr>
                <w:rFonts w:ascii="Times New Roman" w:hAnsi="Times New Roman"/>
                <w:sz w:val="23"/>
                <w:szCs w:val="23"/>
                <w:lang w:val="kk-KZ"/>
              </w:rPr>
              <w:t>Өлеңді дауыс ырғағымен, мәнерлей оқи отырып, логикалық екпінмен үзілістермен жаттату. Өлең мазмұнын эмоциялық көңіл күймен айтуға үйрету. Сурет бойынша әңгіме құрастыруда сюжеттің бірізділігін сақтау және өзара сыйластық қарым-қатынасын дамыту. Мерекелік көңіл күйін көтеру, Отансүйгіштікке тәрбиелеу.</w:t>
            </w:r>
          </w:p>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2.Сауат ашу негіздері</w:t>
            </w:r>
          </w:p>
          <w:p w:rsidR="00416669" w:rsidRDefault="00416669" w:rsidP="00DF2CCF">
            <w:pPr>
              <w:spacing w:after="0" w:line="240" w:lineRule="auto"/>
              <w:rPr>
                <w:rFonts w:ascii="Times New Roman" w:hAnsi="Times New Roman"/>
                <w:sz w:val="24"/>
                <w:szCs w:val="24"/>
                <w:lang w:val="kk-KZ"/>
              </w:rPr>
            </w:pPr>
            <w:r w:rsidRPr="007B5FE7">
              <w:rPr>
                <w:rFonts w:ascii="Times New Roman" w:hAnsi="Times New Roman"/>
                <w:sz w:val="24"/>
                <w:szCs w:val="24"/>
                <w:lang w:val="kk-KZ"/>
              </w:rPr>
              <w:t>Біз нені үйрендік? [ш]</w:t>
            </w:r>
          </w:p>
          <w:p w:rsidR="00416669" w:rsidRPr="009E50F2" w:rsidRDefault="00416669" w:rsidP="00DF2CCF">
            <w:pPr>
              <w:spacing w:after="0" w:line="240" w:lineRule="auto"/>
              <w:rPr>
                <w:rFonts w:ascii="Times New Roman" w:hAnsi="Times New Roman"/>
                <w:b/>
                <w:color w:val="000000"/>
                <w:sz w:val="24"/>
                <w:szCs w:val="24"/>
                <w:lang w:val="kk-KZ"/>
              </w:rPr>
            </w:pPr>
            <w:r>
              <w:rPr>
                <w:rFonts w:ascii="Times New Roman" w:hAnsi="Times New Roman"/>
                <w:lang w:val="kk-KZ"/>
              </w:rPr>
              <w:t>Міндеттері: 1.</w:t>
            </w:r>
            <w:r w:rsidRPr="007B5FE7">
              <w:rPr>
                <w:rFonts w:ascii="Times New Roman" w:hAnsi="Times New Roman"/>
                <w:lang w:val="kk-KZ"/>
              </w:rPr>
              <w:t xml:space="preserve">Сызбаға сəйкес дауыссыз дыбыстардан басталатын сөйлемдер құрай білулерін жетілдіру. 2. Дауысты, дауыссыз дыбыстардың түрлерін меңгеруге, сөз ішінен дыбыстың орнын анықтауға жаттығулар жасату арқылы есте сақтауларын мен зейіндерін дамыту. </w:t>
            </w:r>
            <w:r>
              <w:rPr>
                <w:rFonts w:ascii="Times New Roman" w:hAnsi="Times New Roman"/>
                <w:lang w:val="kk-KZ"/>
              </w:rPr>
              <w:t xml:space="preserve">              </w:t>
            </w:r>
            <w:r w:rsidRPr="005F3245">
              <w:rPr>
                <w:rFonts w:ascii="Times New Roman" w:hAnsi="Times New Roman"/>
                <w:lang w:val="kk-KZ"/>
              </w:rPr>
              <w:t>3. Достыққа тəрбиелеу, өнерге баулу.</w:t>
            </w:r>
          </w:p>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3.Математика негіздері</w:t>
            </w:r>
          </w:p>
          <w:p w:rsidR="00416669" w:rsidRPr="000543A4" w:rsidRDefault="00416669" w:rsidP="000543A4">
            <w:pPr>
              <w:pStyle w:val="Default"/>
              <w:rPr>
                <w:b/>
                <w:sz w:val="23"/>
                <w:szCs w:val="23"/>
                <w:lang w:val="kk-KZ"/>
              </w:rPr>
            </w:pPr>
            <w:r w:rsidRPr="000543A4">
              <w:rPr>
                <w:b/>
                <w:bCs/>
                <w:sz w:val="23"/>
                <w:szCs w:val="23"/>
                <w:lang w:val="kk-KZ"/>
              </w:rPr>
              <w:t xml:space="preserve">Геометриялық пішіндегі заттар </w:t>
            </w:r>
          </w:p>
          <w:p w:rsidR="00416669" w:rsidRPr="000543A4" w:rsidRDefault="00416669" w:rsidP="00DF2CCF">
            <w:pPr>
              <w:spacing w:after="0" w:line="240" w:lineRule="auto"/>
              <w:rPr>
                <w:rFonts w:ascii="Times New Roman" w:hAnsi="Times New Roman"/>
                <w:b/>
                <w:color w:val="000000"/>
                <w:sz w:val="24"/>
                <w:szCs w:val="24"/>
                <w:lang w:val="kk-KZ"/>
              </w:rPr>
            </w:pPr>
            <w:r w:rsidRPr="000543A4">
              <w:rPr>
                <w:rFonts w:ascii="Times New Roman" w:hAnsi="Times New Roman"/>
                <w:sz w:val="23"/>
                <w:szCs w:val="23"/>
                <w:lang w:val="kk-KZ"/>
              </w:rPr>
              <w:t>пішін мен денелердің ерекше қасиеттері туралы ұғым қалыптастыру. Көлемді пішіндер мен денелерді ажыратуға, осы пішіндерді қоршаған ортадан табуға үйрету. Зейінді, жады мен ауызша сөйлеу дағдысын дамыту. Басталған істі соңына дейін жеткізуге баулу</w:t>
            </w:r>
          </w:p>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4.Дене шынықтыру</w:t>
            </w:r>
          </w:p>
          <w:p w:rsidR="00416669" w:rsidRDefault="00416669" w:rsidP="00DF2CCF">
            <w:pPr>
              <w:spacing w:after="0" w:line="240" w:lineRule="auto"/>
              <w:rPr>
                <w:rFonts w:ascii="Times New Roman" w:hAnsi="Times New Roman"/>
                <w:b/>
                <w:i/>
              </w:rPr>
            </w:pPr>
            <w:r w:rsidRPr="00C06C79">
              <w:rPr>
                <w:rFonts w:ascii="Times New Roman" w:hAnsi="Times New Roman"/>
                <w:b/>
                <w:i/>
              </w:rPr>
              <w:t>Ойна, ойна, доптан айырылып қалма</w:t>
            </w:r>
          </w:p>
          <w:p w:rsidR="00416669" w:rsidRPr="004262FB" w:rsidRDefault="00416669" w:rsidP="00C06C79">
            <w:pPr>
              <w:pStyle w:val="TableParagraph"/>
              <w:ind w:right="411"/>
            </w:pPr>
            <w:r w:rsidRPr="004262FB">
              <w:t>Баланың қимыл-қозғалыс жүйесі мен арнайы даму факторларын интеграциялау, қолға арналған жаттығуларды жүріп келе жатып орындау, қол мен аяқ қимылдарын үйлестіре отырып үзіліссіз баяу жүгіру дағдыларын қалыптастыру. Табан мен алақанға тіреніп, екі тіземен допты қысып жорғалау; допты екі қолмен кезек домалату және екі аяқтың басымен қысып алып жүру, артқа қарай басынан асырып лақтыру арқылы қимыл-қозғалыс дағдыларын; кеңістікті</w:t>
            </w:r>
          </w:p>
          <w:p w:rsidR="00416669" w:rsidRPr="004262FB" w:rsidRDefault="00416669" w:rsidP="00C06C79">
            <w:pPr>
              <w:pStyle w:val="TableParagraph"/>
            </w:pPr>
            <w:r w:rsidRPr="004262FB">
              <w:t>бағдарлау, сапқа тұру, қайта сап түзеу дағдыларын; педагогтің нұсқауын мұқият орындап, өз қимылдары мен маңайындағылардың қимылдарын үйлестіре білу</w:t>
            </w:r>
          </w:p>
          <w:p w:rsidR="00416669" w:rsidRPr="004262FB" w:rsidRDefault="00416669" w:rsidP="00C06C79">
            <w:pPr>
              <w:pStyle w:val="TableParagraph"/>
            </w:pPr>
            <w:r w:rsidRPr="004262FB">
              <w:t>дағдыларын</w:t>
            </w:r>
            <w:r w:rsidRPr="007B5FE7">
              <w:rPr>
                <w:spacing w:val="59"/>
              </w:rPr>
              <w:t xml:space="preserve"> </w:t>
            </w:r>
            <w:r w:rsidRPr="004262FB">
              <w:t>дамыту. Ептілікті, ұсақ моторика мен өзін-өзі басқаруды дамытып, салауатты өмір салтына бағыт алып, спортқа деген, командалық ойындарға деген</w:t>
            </w:r>
          </w:p>
          <w:p w:rsidR="00416669" w:rsidRPr="00C06C79" w:rsidRDefault="00416669" w:rsidP="00C06C79">
            <w:pPr>
              <w:spacing w:after="0" w:line="240" w:lineRule="auto"/>
              <w:rPr>
                <w:rFonts w:ascii="Times New Roman" w:hAnsi="Times New Roman"/>
                <w:b/>
                <w:color w:val="000000"/>
                <w:sz w:val="24"/>
                <w:szCs w:val="24"/>
                <w:lang w:val="kk-KZ"/>
              </w:rPr>
            </w:pPr>
            <w:r w:rsidRPr="00C06C79">
              <w:rPr>
                <w:rFonts w:ascii="Times New Roman" w:hAnsi="Times New Roman"/>
              </w:rPr>
              <w:t>қызығушылыққа баулу</w:t>
            </w:r>
            <w:r w:rsidRPr="004262FB">
              <w:t>.</w:t>
            </w:r>
          </w:p>
        </w:tc>
        <w:tc>
          <w:tcPr>
            <w:tcW w:w="869" w:type="pct"/>
          </w:tcPr>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1.Сөйлеуді дамыту</w:t>
            </w:r>
          </w:p>
          <w:p w:rsidR="00416669" w:rsidRPr="005F3245" w:rsidRDefault="00416669" w:rsidP="00DF2CCF">
            <w:pPr>
              <w:spacing w:after="0" w:line="240" w:lineRule="auto"/>
              <w:rPr>
                <w:rFonts w:ascii="Times New Roman" w:hAnsi="Times New Roman"/>
                <w:b/>
                <w:sz w:val="24"/>
                <w:szCs w:val="24"/>
                <w:lang w:val="kk-KZ"/>
              </w:rPr>
            </w:pPr>
            <w:r w:rsidRPr="005F3245">
              <w:rPr>
                <w:rFonts w:ascii="Times New Roman" w:hAnsi="Times New Roman"/>
                <w:b/>
                <w:sz w:val="24"/>
                <w:szCs w:val="24"/>
                <w:lang w:val="kk-KZ"/>
              </w:rPr>
              <w:t>«Қасқыр</w:t>
            </w:r>
            <w:r w:rsidRPr="005F3245">
              <w:rPr>
                <w:rFonts w:ascii="Times New Roman" w:hAnsi="Times New Roman"/>
                <w:b/>
                <w:spacing w:val="-2"/>
                <w:sz w:val="24"/>
                <w:szCs w:val="24"/>
                <w:lang w:val="kk-KZ"/>
              </w:rPr>
              <w:t xml:space="preserve"> </w:t>
            </w:r>
            <w:r w:rsidRPr="005F3245">
              <w:rPr>
                <w:rFonts w:ascii="Times New Roman" w:hAnsi="Times New Roman"/>
                <w:b/>
                <w:sz w:val="24"/>
                <w:szCs w:val="24"/>
                <w:lang w:val="kk-KZ"/>
              </w:rPr>
              <w:t>мен</w:t>
            </w:r>
            <w:r w:rsidRPr="005F3245">
              <w:rPr>
                <w:rFonts w:ascii="Times New Roman" w:hAnsi="Times New Roman"/>
                <w:b/>
                <w:spacing w:val="-1"/>
                <w:sz w:val="24"/>
                <w:szCs w:val="24"/>
                <w:lang w:val="kk-KZ"/>
              </w:rPr>
              <w:t xml:space="preserve"> </w:t>
            </w:r>
            <w:r w:rsidRPr="005F3245">
              <w:rPr>
                <w:rFonts w:ascii="Times New Roman" w:hAnsi="Times New Roman"/>
                <w:b/>
                <w:sz w:val="24"/>
                <w:szCs w:val="24"/>
                <w:lang w:val="kk-KZ"/>
              </w:rPr>
              <w:t>түлкі»</w:t>
            </w:r>
          </w:p>
          <w:p w:rsidR="00416669" w:rsidRPr="007A0AE8" w:rsidRDefault="00416669" w:rsidP="00DF2CCF">
            <w:pPr>
              <w:spacing w:after="0" w:line="240" w:lineRule="auto"/>
              <w:rPr>
                <w:rFonts w:ascii="Times New Roman" w:hAnsi="Times New Roman"/>
                <w:b/>
                <w:color w:val="000000"/>
                <w:sz w:val="24"/>
                <w:szCs w:val="24"/>
                <w:lang w:val="kk-KZ"/>
              </w:rPr>
            </w:pPr>
            <w:r w:rsidRPr="005F3245">
              <w:rPr>
                <w:rFonts w:ascii="Times New Roman" w:hAnsi="Times New Roman"/>
                <w:sz w:val="24"/>
                <w:lang w:val="kk-KZ"/>
              </w:rPr>
              <w:t>Ертегіні мазмұны бойынша</w:t>
            </w:r>
            <w:r w:rsidRPr="005F3245">
              <w:rPr>
                <w:rFonts w:ascii="Times New Roman" w:hAnsi="Times New Roman"/>
                <w:spacing w:val="-57"/>
                <w:sz w:val="24"/>
                <w:lang w:val="kk-KZ"/>
              </w:rPr>
              <w:t xml:space="preserve"> </w:t>
            </w:r>
            <w:r w:rsidRPr="005F3245">
              <w:rPr>
                <w:rFonts w:ascii="Times New Roman" w:hAnsi="Times New Roman"/>
                <w:sz w:val="24"/>
                <w:lang w:val="kk-KZ"/>
              </w:rPr>
              <w:t>әңгімелету.Бала бойындағы шешендік қасиетті, сөздік</w:t>
            </w:r>
            <w:r w:rsidRPr="005F3245">
              <w:rPr>
                <w:rFonts w:ascii="Times New Roman" w:hAnsi="Times New Roman"/>
                <w:spacing w:val="-57"/>
                <w:sz w:val="24"/>
                <w:lang w:val="kk-KZ"/>
              </w:rPr>
              <w:t xml:space="preserve"> </w:t>
            </w:r>
            <w:r w:rsidRPr="005F3245">
              <w:rPr>
                <w:rFonts w:ascii="Times New Roman" w:hAnsi="Times New Roman"/>
                <w:sz w:val="24"/>
                <w:lang w:val="kk-KZ"/>
              </w:rPr>
              <w:t>қорларын</w:t>
            </w:r>
          </w:p>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2.Математика негіздері</w:t>
            </w:r>
          </w:p>
          <w:p w:rsidR="00416669" w:rsidRPr="000543A4" w:rsidRDefault="00416669" w:rsidP="000543A4">
            <w:pPr>
              <w:pStyle w:val="Default"/>
              <w:rPr>
                <w:b/>
                <w:sz w:val="23"/>
                <w:szCs w:val="23"/>
                <w:lang w:val="kk-KZ"/>
              </w:rPr>
            </w:pPr>
            <w:r w:rsidRPr="000543A4">
              <w:rPr>
                <w:b/>
                <w:bCs/>
                <w:sz w:val="23"/>
                <w:szCs w:val="23"/>
                <w:lang w:val="kk-KZ"/>
              </w:rPr>
              <w:t xml:space="preserve">Геометриялық пішіндегі заттар </w:t>
            </w:r>
          </w:p>
          <w:p w:rsidR="00416669" w:rsidRPr="000543A4" w:rsidRDefault="00416669" w:rsidP="00DF2CCF">
            <w:pPr>
              <w:spacing w:after="0" w:line="240" w:lineRule="auto"/>
              <w:rPr>
                <w:rFonts w:ascii="Times New Roman" w:hAnsi="Times New Roman"/>
                <w:b/>
                <w:color w:val="000000"/>
                <w:sz w:val="24"/>
                <w:szCs w:val="24"/>
                <w:lang w:val="kk-KZ"/>
              </w:rPr>
            </w:pPr>
            <w:r w:rsidRPr="000543A4">
              <w:rPr>
                <w:rFonts w:ascii="Times New Roman" w:hAnsi="Times New Roman"/>
                <w:sz w:val="23"/>
                <w:szCs w:val="23"/>
                <w:lang w:val="kk-KZ"/>
              </w:rPr>
              <w:t>пішін мен денелердің ерекше қасиеттері туралы ұғым қалыптастыру. Көлемді пішіндер мен денелерді ажыратуға, осы пішіндерді қоршаған ортадан табуға үйрету. Зейінді, жады мен ауызша сөйлеу дағдысын дамыту. Басталған істі соңына дейін жеткізуге баулу</w:t>
            </w:r>
          </w:p>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3.Музыка</w:t>
            </w:r>
          </w:p>
          <w:p w:rsidR="00416669" w:rsidRPr="005F3245" w:rsidRDefault="00416669" w:rsidP="00DF2CCF">
            <w:pPr>
              <w:spacing w:after="0" w:line="240" w:lineRule="auto"/>
              <w:rPr>
                <w:rFonts w:ascii="Times New Roman" w:hAnsi="Times New Roman"/>
                <w:b/>
                <w:sz w:val="24"/>
                <w:szCs w:val="24"/>
                <w:lang w:val="kk-KZ"/>
              </w:rPr>
            </w:pPr>
            <w:r w:rsidRPr="005F3245">
              <w:rPr>
                <w:rFonts w:ascii="Times New Roman" w:hAnsi="Times New Roman"/>
                <w:b/>
                <w:sz w:val="24"/>
                <w:szCs w:val="24"/>
                <w:lang w:val="kk-KZ"/>
              </w:rPr>
              <w:t>Бақшадағы ән-сауық.</w:t>
            </w:r>
          </w:p>
          <w:p w:rsidR="00416669" w:rsidRDefault="00416669" w:rsidP="00DF2CCF">
            <w:pPr>
              <w:spacing w:after="0" w:line="240" w:lineRule="auto"/>
              <w:rPr>
                <w:rFonts w:ascii="Times New Roman" w:hAnsi="Times New Roman"/>
                <w:lang w:val="kk-KZ"/>
              </w:rPr>
            </w:pPr>
            <w:r w:rsidRPr="00D750F5">
              <w:rPr>
                <w:rFonts w:ascii="Times New Roman" w:hAnsi="Times New Roman"/>
                <w:lang w:val="kk-KZ"/>
              </w:rPr>
              <w:t>Музыкалық дыбысталуының сипаттамасына сүйене отырып, бейненің мазмұны мен музыкалық мәнерлілік  элементтерімен байланыстыру. Сезіммен, ырғақтық бейнесін сақтай отырып, сөздерді анық және фразалар арасында дұрыс тыныс алып, музыкалық кіріспеден соң бірден бастап ән айту. Музыка сипатына сәйкес би қимылдарын қолданып, би ойластыру. Жеңіл әуендерді ансамбльмен, балаларға арналған музыкалық аспаптарда, фортепианоның сүйемелдеуімен, уақытында қосылып айту, ырғақтық бейнесін анық бере отырып ойнауды дамыту. Ойын арқылы балаларды ұйымшылдыққа, бірлікке тәрбиелеу</w:t>
            </w:r>
          </w:p>
          <w:p w:rsidR="00416669" w:rsidRPr="00D750F5" w:rsidRDefault="00416669" w:rsidP="00DF2CCF">
            <w:pPr>
              <w:spacing w:after="0" w:line="240" w:lineRule="auto"/>
              <w:rPr>
                <w:rFonts w:ascii="Times New Roman" w:hAnsi="Times New Roman"/>
                <w:b/>
                <w:color w:val="000000"/>
                <w:sz w:val="24"/>
                <w:szCs w:val="24"/>
                <w:lang w:val="kk-KZ"/>
              </w:rPr>
            </w:pPr>
          </w:p>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4.Қазақ тілі</w:t>
            </w:r>
          </w:p>
          <w:p w:rsidR="00416669" w:rsidRPr="005E5AFB" w:rsidRDefault="00416669" w:rsidP="005E5AFB">
            <w:pPr>
              <w:pStyle w:val="Default"/>
              <w:rPr>
                <w:b/>
                <w:sz w:val="23"/>
                <w:szCs w:val="23"/>
                <w:lang w:val="kk-KZ"/>
              </w:rPr>
            </w:pPr>
            <w:r w:rsidRPr="005E5AFB">
              <w:rPr>
                <w:b/>
                <w:sz w:val="23"/>
                <w:szCs w:val="23"/>
                <w:lang w:val="kk-KZ"/>
              </w:rPr>
              <w:t xml:space="preserve">Ертегі әлемі </w:t>
            </w:r>
          </w:p>
          <w:p w:rsidR="00416669" w:rsidRPr="005E5AFB" w:rsidRDefault="00416669" w:rsidP="00DF2CCF">
            <w:pPr>
              <w:spacing w:after="0" w:line="240" w:lineRule="auto"/>
              <w:rPr>
                <w:rFonts w:ascii="Times New Roman" w:hAnsi="Times New Roman"/>
                <w:color w:val="000000"/>
                <w:sz w:val="24"/>
                <w:szCs w:val="24"/>
                <w:lang w:val="kk-KZ"/>
              </w:rPr>
            </w:pPr>
            <w:r w:rsidRPr="005E5AFB">
              <w:rPr>
                <w:rFonts w:ascii="Times New Roman" w:hAnsi="Times New Roman"/>
                <w:sz w:val="20"/>
                <w:szCs w:val="20"/>
                <w:lang w:val="kk-KZ"/>
              </w:rPr>
              <w:t>зейін қойып тыңдауға, қазақ тіліндегі сөздер мен сөйлемдерді түсініп және күнделікті өмірде қолдана білуге үйрету. кейіпкер бейнесін көрсетуге ынталандыру. Қазақ тіліне тән дыбыстарды дұрыс айтуға жаттықтыру. қайырымдылыққа, көмек беруге тәрбиелеу.</w:t>
            </w:r>
          </w:p>
        </w:tc>
        <w:tc>
          <w:tcPr>
            <w:tcW w:w="835" w:type="pct"/>
          </w:tcPr>
          <w:p w:rsidR="00416669" w:rsidRDefault="00416669" w:rsidP="00DF2CCF">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1.Көркем әдебиет</w:t>
            </w:r>
          </w:p>
          <w:p w:rsidR="00416669" w:rsidRPr="00B9583A" w:rsidRDefault="00416669" w:rsidP="00B9583A">
            <w:pPr>
              <w:pStyle w:val="Default"/>
              <w:rPr>
                <w:b/>
                <w:sz w:val="23"/>
                <w:szCs w:val="23"/>
                <w:lang w:val="kk-KZ"/>
              </w:rPr>
            </w:pPr>
            <w:r w:rsidRPr="00B9583A">
              <w:rPr>
                <w:b/>
                <w:bCs/>
                <w:sz w:val="23"/>
                <w:szCs w:val="23"/>
                <w:lang w:val="kk-KZ"/>
              </w:rPr>
              <w:t xml:space="preserve">Достық мерекесі </w:t>
            </w:r>
          </w:p>
          <w:p w:rsidR="00416669" w:rsidRPr="00B9583A" w:rsidRDefault="00416669" w:rsidP="00B9583A">
            <w:pPr>
              <w:pStyle w:val="Default"/>
              <w:rPr>
                <w:b/>
                <w:sz w:val="23"/>
                <w:szCs w:val="23"/>
                <w:lang w:val="kk-KZ"/>
              </w:rPr>
            </w:pPr>
            <w:r w:rsidRPr="00B9583A">
              <w:rPr>
                <w:b/>
                <w:bCs/>
                <w:sz w:val="23"/>
                <w:szCs w:val="23"/>
                <w:lang w:val="kk-KZ"/>
              </w:rPr>
              <w:t xml:space="preserve">(өлеңді жаттау) </w:t>
            </w:r>
          </w:p>
          <w:p w:rsidR="00416669" w:rsidRDefault="00416669" w:rsidP="00B9583A">
            <w:pPr>
              <w:spacing w:after="0" w:line="240" w:lineRule="auto"/>
              <w:rPr>
                <w:b/>
                <w:bCs/>
                <w:sz w:val="23"/>
                <w:szCs w:val="23"/>
                <w:lang w:val="kk-KZ"/>
              </w:rPr>
            </w:pPr>
            <w:r w:rsidRPr="00B9583A">
              <w:rPr>
                <w:b/>
                <w:bCs/>
                <w:sz w:val="23"/>
                <w:szCs w:val="23"/>
                <w:lang w:val="kk-KZ"/>
              </w:rPr>
              <w:t>Серікбай Оспанов</w:t>
            </w:r>
          </w:p>
          <w:p w:rsidR="00416669" w:rsidRPr="00B9583A" w:rsidRDefault="00416669" w:rsidP="00B9583A">
            <w:pPr>
              <w:spacing w:after="0" w:line="240" w:lineRule="auto"/>
              <w:rPr>
                <w:rFonts w:ascii="Times New Roman" w:hAnsi="Times New Roman"/>
                <w:b/>
                <w:color w:val="000000"/>
                <w:sz w:val="24"/>
                <w:szCs w:val="24"/>
                <w:lang w:val="kk-KZ"/>
              </w:rPr>
            </w:pPr>
            <w:r w:rsidRPr="00B9583A">
              <w:rPr>
                <w:rFonts w:ascii="Times New Roman" w:hAnsi="Times New Roman"/>
                <w:sz w:val="23"/>
                <w:szCs w:val="23"/>
                <w:lang w:val="kk-KZ"/>
              </w:rPr>
              <w:t>Өлеңді дауыс ырғағымен, мәнерлей оқи отырып, логикалық екпінмен үзілістермен жаттату. Өлең мазмұнын эмоциялық көңіл күймен айтуға үйрету. Сурет бойынша әңгіме құрастыруда сюжеттің бірізділігін сақтау және өзара сыйластық қарым-қатынасын дамыту. Мерекелік көңіл күйін көтеру, Отансүйгіштікке тәрбиелеу.</w:t>
            </w:r>
          </w:p>
          <w:p w:rsidR="00416669" w:rsidRDefault="00416669" w:rsidP="00DF2CCF">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 xml:space="preserve">2.Сауат ашу </w:t>
            </w:r>
          </w:p>
          <w:p w:rsidR="00416669" w:rsidRDefault="00416669" w:rsidP="00DF2CCF">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Негіздері</w:t>
            </w:r>
          </w:p>
          <w:p w:rsidR="00416669" w:rsidRDefault="00416669" w:rsidP="00DF2CCF">
            <w:pPr>
              <w:spacing w:after="0" w:line="240" w:lineRule="auto"/>
              <w:rPr>
                <w:rFonts w:ascii="Times New Roman" w:hAnsi="Times New Roman"/>
                <w:b/>
                <w:sz w:val="24"/>
                <w:szCs w:val="24"/>
                <w:lang w:val="kk-KZ"/>
              </w:rPr>
            </w:pPr>
            <w:r w:rsidRPr="005E5AFB">
              <w:rPr>
                <w:rFonts w:ascii="Times New Roman" w:hAnsi="Times New Roman"/>
                <w:b/>
                <w:sz w:val="24"/>
                <w:szCs w:val="24"/>
                <w:lang w:val="kk-KZ"/>
              </w:rPr>
              <w:t>Дыбыстық талдау</w:t>
            </w:r>
          </w:p>
          <w:p w:rsidR="00416669" w:rsidRPr="00BE1DBB" w:rsidRDefault="00416669" w:rsidP="00DF2CCF">
            <w:pPr>
              <w:spacing w:after="0" w:line="240" w:lineRule="auto"/>
              <w:rPr>
                <w:rFonts w:ascii="Times New Roman" w:hAnsi="Times New Roman"/>
                <w:b/>
                <w:color w:val="000000"/>
                <w:sz w:val="24"/>
                <w:szCs w:val="24"/>
                <w:lang w:val="kk-KZ"/>
              </w:rPr>
            </w:pPr>
            <w:r>
              <w:rPr>
                <w:rFonts w:ascii="Times New Roman" w:hAnsi="Times New Roman"/>
                <w:lang w:val="kk-KZ"/>
              </w:rPr>
              <w:t>Міндеттері: 1.</w:t>
            </w:r>
            <w:r w:rsidRPr="007B5FE7">
              <w:rPr>
                <w:rFonts w:ascii="Times New Roman" w:hAnsi="Times New Roman"/>
                <w:lang w:val="kk-KZ"/>
              </w:rPr>
              <w:t>Сөздерге дыбыстық талдау жасау, суреттерді өз дыбыстық сызбасымен сəйкестендіру, сөзге буын жалғап сөз құрауды жалғастыру.</w:t>
            </w:r>
            <w:r>
              <w:rPr>
                <w:rFonts w:ascii="Times New Roman" w:hAnsi="Times New Roman"/>
                <w:lang w:val="kk-KZ"/>
              </w:rPr>
              <w:t xml:space="preserve"> </w:t>
            </w:r>
            <w:r w:rsidRPr="007B5FE7">
              <w:rPr>
                <w:rFonts w:ascii="Times New Roman" w:hAnsi="Times New Roman"/>
                <w:lang w:val="kk-KZ"/>
              </w:rPr>
              <w:t xml:space="preserve"> 2. Сызбадан дыбыстың орнын анықтауға жаттығулар жасату арқылы шапшаң ойлары мен есте сақтау қабілеттерін дамыту. </w:t>
            </w:r>
            <w:r>
              <w:rPr>
                <w:rFonts w:ascii="Times New Roman" w:hAnsi="Times New Roman"/>
                <w:lang w:val="kk-KZ"/>
              </w:rPr>
              <w:t xml:space="preserve">          </w:t>
            </w:r>
            <w:r w:rsidRPr="00E12AE1">
              <w:rPr>
                <w:rFonts w:ascii="Times New Roman" w:hAnsi="Times New Roman"/>
                <w:lang w:val="kk-KZ"/>
              </w:rPr>
              <w:t>3. Ойыншықтарды күтіп ұстауға тəрбиелеу</w:t>
            </w:r>
          </w:p>
          <w:p w:rsidR="00416669" w:rsidRDefault="00416669" w:rsidP="00DF2CCF">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3.Қоршаған ортамен танысу</w:t>
            </w:r>
          </w:p>
          <w:p w:rsidR="00416669" w:rsidRPr="005F3245" w:rsidRDefault="00416669" w:rsidP="00B061B9">
            <w:pPr>
              <w:pStyle w:val="Default"/>
              <w:rPr>
                <w:b/>
                <w:sz w:val="22"/>
                <w:szCs w:val="22"/>
                <w:lang w:val="kk-KZ"/>
              </w:rPr>
            </w:pPr>
            <w:r w:rsidRPr="005F3245">
              <w:rPr>
                <w:b/>
                <w:sz w:val="22"/>
                <w:szCs w:val="22"/>
                <w:lang w:val="kk-KZ"/>
              </w:rPr>
              <w:t xml:space="preserve">Суда тіршілік ететін жануарлар </w:t>
            </w:r>
          </w:p>
          <w:p w:rsidR="00416669" w:rsidRPr="007B5FE7" w:rsidRDefault="00416669" w:rsidP="00B061B9">
            <w:pPr>
              <w:pStyle w:val="Default"/>
              <w:rPr>
                <w:sz w:val="22"/>
                <w:szCs w:val="22"/>
                <w:lang w:val="kk-KZ"/>
              </w:rPr>
            </w:pPr>
            <w:r w:rsidRPr="007B5FE7">
              <w:rPr>
                <w:sz w:val="22"/>
                <w:szCs w:val="22"/>
                <w:lang w:val="kk-KZ"/>
              </w:rPr>
              <w:t xml:space="preserve">Балалардың балықтар, бақалар мен су жəндіктері жəне олардың тіршілігі жайлы түсініктерін кеңейту. </w:t>
            </w:r>
          </w:p>
          <w:p w:rsidR="00416669" w:rsidRPr="005F3245" w:rsidRDefault="00416669" w:rsidP="00B061B9">
            <w:pPr>
              <w:pStyle w:val="Default"/>
              <w:rPr>
                <w:b/>
                <w:sz w:val="22"/>
                <w:szCs w:val="22"/>
                <w:lang w:val="kk-KZ"/>
              </w:rPr>
            </w:pPr>
            <w:r w:rsidRPr="007B5FE7">
              <w:rPr>
                <w:sz w:val="22"/>
                <w:szCs w:val="22"/>
                <w:lang w:val="kk-KZ"/>
              </w:rPr>
              <w:t>Табиғат жөнінде қарапайым ғылыми түсінік қалыптастыру, табиғатпен қарым-қатынас мəдениетін қалыптастыру. Төңірегіндегі адамдармен жақсы қарым-қатынаста болуға тəрбиелеу.</w:t>
            </w:r>
          </w:p>
          <w:p w:rsidR="00416669" w:rsidRDefault="00416669" w:rsidP="00DF2CCF">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4.Дене шынықтыру</w:t>
            </w:r>
          </w:p>
          <w:p w:rsidR="00416669" w:rsidRPr="005F3245" w:rsidRDefault="00416669" w:rsidP="00DF2CCF">
            <w:pPr>
              <w:spacing w:after="0" w:line="240" w:lineRule="auto"/>
              <w:rPr>
                <w:rFonts w:ascii="Times New Roman" w:hAnsi="Times New Roman"/>
                <w:b/>
                <w:i/>
                <w:lang w:val="kk-KZ"/>
              </w:rPr>
            </w:pPr>
            <w:r w:rsidRPr="005F3245">
              <w:rPr>
                <w:rFonts w:ascii="Times New Roman" w:hAnsi="Times New Roman"/>
                <w:b/>
                <w:i/>
                <w:lang w:val="kk-KZ"/>
              </w:rPr>
              <w:t>Футбол ойнаймыз</w:t>
            </w:r>
          </w:p>
          <w:p w:rsidR="00416669" w:rsidRPr="004262FB" w:rsidRDefault="00416669" w:rsidP="00C06C79">
            <w:pPr>
              <w:pStyle w:val="TableParagraph"/>
            </w:pPr>
            <w:r w:rsidRPr="004262FB">
              <w:t>Ағзаның шыныққандығын қалыптан тыс жаттығулар арқылы арттыру. Қимыл әрекеттердің еркін орындалуы мен сапта жүру жаттығуларын үйретуді, доппен орындалатын спорттық жаттығулар түріндегі футбол ойыны қимылдарын үйретуді жалғастыру.Футбол добын аяқпен жүргізуге жаттығу. Доптың қозғалыс бағытын дұрыс анықтау қабілетін арттыру. Допты жұпта бір-біріне лақтырып, түрлі қалыпта қағып алу, сол сәттегі жағдайды дұрыс бағалап, шешім қабылдау дағдыларын, допты екі аяқпен қысып 2,5 метрге ілгері секіріп қозғалуды жалғастыру. Ептілікті, ұсақ моторика мен өзін-өзі басқаруды дамытып, салауатты өмір салтына бағыт алып, спортқа деген, командалық ойындарға деген</w:t>
            </w:r>
          </w:p>
          <w:p w:rsidR="00416669" w:rsidRPr="00C06C79" w:rsidRDefault="00416669" w:rsidP="00C06C79">
            <w:pPr>
              <w:spacing w:after="0" w:line="240" w:lineRule="auto"/>
              <w:rPr>
                <w:rFonts w:ascii="Times New Roman" w:hAnsi="Times New Roman"/>
                <w:b/>
                <w:color w:val="000000"/>
                <w:sz w:val="24"/>
                <w:szCs w:val="24"/>
                <w:lang w:val="kk-KZ"/>
              </w:rPr>
            </w:pPr>
            <w:r w:rsidRPr="00C06C79">
              <w:rPr>
                <w:rFonts w:ascii="Times New Roman" w:hAnsi="Times New Roman"/>
              </w:rPr>
              <w:t>қызығушылыққа баулу</w:t>
            </w:r>
          </w:p>
        </w:tc>
      </w:tr>
      <w:tr w:rsidR="00416669" w:rsidRPr="00637E45"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50" w:type="pct"/>
          </w:tcPr>
          <w:p w:rsidR="00416669" w:rsidRPr="00E633C1" w:rsidRDefault="00416669" w:rsidP="00DF2CCF">
            <w:pPr>
              <w:spacing w:after="0" w:line="240" w:lineRule="auto"/>
              <w:rPr>
                <w:rFonts w:ascii="Times New Roman" w:hAnsi="Times New Roman"/>
                <w:bCs/>
                <w:color w:val="FF0000"/>
                <w:sz w:val="24"/>
                <w:szCs w:val="24"/>
                <w:lang w:val="kk-KZ" w:eastAsia="ru-RU"/>
              </w:rPr>
            </w:pPr>
            <w:r w:rsidRPr="00E633C1">
              <w:rPr>
                <w:rFonts w:ascii="Times New Roman" w:hAnsi="Times New Roman"/>
                <w:b/>
                <w:bCs/>
                <w:color w:val="FF0000"/>
                <w:sz w:val="24"/>
                <w:szCs w:val="24"/>
                <w:lang w:val="kk-KZ" w:eastAsia="ru-RU"/>
              </w:rPr>
              <w:t>«Сол жақта – оң жақта»</w:t>
            </w:r>
            <w:r w:rsidRPr="00E633C1">
              <w:rPr>
                <w:rFonts w:ascii="Times New Roman" w:hAnsi="Times New Roman"/>
                <w:bCs/>
                <w:color w:val="FF0000"/>
                <w:sz w:val="24"/>
                <w:szCs w:val="24"/>
                <w:lang w:val="kk-KZ" w:eastAsia="ru-RU"/>
              </w:rPr>
              <w:t xml:space="preserve"> </w:t>
            </w:r>
          </w:p>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Cs/>
                <w:color w:val="FF0000"/>
                <w:sz w:val="24"/>
                <w:szCs w:val="24"/>
                <w:lang w:val="kk-KZ" w:eastAsia="ru-RU"/>
              </w:rPr>
              <w:t xml:space="preserve">Мақсаты: Қағаз парағының оң жағын және  </w:t>
            </w:r>
            <w:r w:rsidRPr="00E633C1">
              <w:rPr>
                <w:rFonts w:ascii="Times New Roman" w:hAnsi="Times New Roman"/>
                <w:color w:val="FF0000"/>
                <w:sz w:val="24"/>
                <w:szCs w:val="24"/>
                <w:lang w:val="kk-KZ" w:eastAsia="ru-RU"/>
              </w:rPr>
              <w:t>сол жағын ажырата білу және  кеңістікті бағдарлай білуін  (оң жақта-сол жақта), жетілдіру, есте сақтау қабілеттерін арттыру.</w:t>
            </w:r>
          </w:p>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p>
        </w:tc>
        <w:tc>
          <w:tcPr>
            <w:tcW w:w="812" w:type="pct"/>
          </w:tcPr>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Танымдық-қимылды ойын:</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«Аңдар жүрісі»</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b/>
                <w:color w:val="FF0000"/>
                <w:sz w:val="24"/>
                <w:szCs w:val="24"/>
                <w:lang w:val="kk-KZ"/>
              </w:rPr>
              <w:t xml:space="preserve">Мақсаты: </w:t>
            </w:r>
            <w:r w:rsidRPr="00E633C1">
              <w:rPr>
                <w:rFonts w:ascii="Times New Roman" w:hAnsi="Times New Roman"/>
                <w:color w:val="FF0000"/>
                <w:sz w:val="24"/>
                <w:szCs w:val="24"/>
                <w:lang w:val="kk-KZ"/>
              </w:rPr>
              <w:t>Балалар аңдардың жүрісін салып, санай алады.</w:t>
            </w:r>
          </w:p>
          <w:p w:rsidR="00416669" w:rsidRPr="00295684" w:rsidRDefault="00416669" w:rsidP="00DF2CCF">
            <w:pPr>
              <w:spacing w:after="0" w:line="240" w:lineRule="auto"/>
              <w:rPr>
                <w:rFonts w:ascii="Times New Roman" w:hAnsi="Times New Roman"/>
                <w:b/>
                <w:color w:val="000000"/>
                <w:sz w:val="24"/>
                <w:szCs w:val="24"/>
                <w:lang w:val="kk-KZ"/>
              </w:rPr>
            </w:pPr>
          </w:p>
        </w:tc>
        <w:tc>
          <w:tcPr>
            <w:tcW w:w="837" w:type="pct"/>
          </w:tcPr>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 xml:space="preserve">Суреттік боямалар </w:t>
            </w:r>
          </w:p>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«Кім, қайда өмір сүреді»</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Мақсаты: Балалар суретті таза бояп, туған жеріндегі жан-жануарлардың мекендерімен таныса алады.</w:t>
            </w:r>
          </w:p>
          <w:p w:rsidR="00416669" w:rsidRPr="00295684" w:rsidRDefault="00416669" w:rsidP="00DF2CCF">
            <w:pPr>
              <w:spacing w:after="0" w:line="240" w:lineRule="auto"/>
              <w:rPr>
                <w:rFonts w:ascii="Times New Roman" w:hAnsi="Times New Roman"/>
                <w:b/>
                <w:sz w:val="24"/>
                <w:szCs w:val="24"/>
                <w:lang w:val="kk-KZ"/>
              </w:rPr>
            </w:pPr>
          </w:p>
        </w:tc>
        <w:tc>
          <w:tcPr>
            <w:tcW w:w="869" w:type="pct"/>
          </w:tcPr>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 xml:space="preserve"> «Қолғап»</w:t>
            </w:r>
          </w:p>
          <w:p w:rsidR="00416669" w:rsidRPr="00E633C1" w:rsidRDefault="00416669" w:rsidP="00DF2CCF">
            <w:pPr>
              <w:autoSpaceDE w:val="0"/>
              <w:autoSpaceDN w:val="0"/>
              <w:adjustRightInd w:val="0"/>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Мақсаты:</w:t>
            </w:r>
            <w:r w:rsidRPr="00E633C1">
              <w:rPr>
                <w:rFonts w:ascii="Times New Roman" w:hAnsi="Times New Roman"/>
                <w:b/>
                <w:color w:val="FF0000"/>
                <w:sz w:val="24"/>
                <w:szCs w:val="24"/>
                <w:lang w:val="kk-KZ"/>
              </w:rPr>
              <w:t xml:space="preserve"> </w:t>
            </w:r>
            <w:r w:rsidRPr="00E633C1">
              <w:rPr>
                <w:rFonts w:ascii="Times New Roman" w:hAnsi="Times New Roman"/>
                <w:color w:val="FF0000"/>
                <w:sz w:val="24"/>
                <w:szCs w:val="24"/>
                <w:lang w:val="kk-KZ"/>
              </w:rPr>
              <w:t xml:space="preserve">Қазақ халқының ұлттық киімдері мен заттары </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туралы білімдерін кеңейту. Ою-өрнекті қолдана отырып қолғапты сәндеуге үйрету.</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Эстетикалық талғамдарын дамыту, тиянақтылық пен ұқыптылыққа тәрбиелеу.</w:t>
            </w:r>
          </w:p>
          <w:p w:rsidR="00416669" w:rsidRPr="00295684" w:rsidRDefault="00416669" w:rsidP="00DF2CCF">
            <w:pPr>
              <w:spacing w:after="0" w:line="240" w:lineRule="auto"/>
              <w:rPr>
                <w:rFonts w:ascii="Times New Roman" w:hAnsi="Times New Roman"/>
                <w:color w:val="000000"/>
                <w:sz w:val="24"/>
                <w:szCs w:val="24"/>
                <w:lang w:val="kk-KZ"/>
              </w:rPr>
            </w:pPr>
          </w:p>
        </w:tc>
        <w:tc>
          <w:tcPr>
            <w:tcW w:w="835" w:type="pct"/>
          </w:tcPr>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«Аққала соққан бала»</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Мақсаты: Балаларға қыс мезгілінде аққала соғып ойнайтындығын түсіндіру. Аққаланы мүсіндеуге үйрету.</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Ермексазбен жұмыс жасау дағдыларын қалптастыру. Саусақ моторикасын дамыту.</w:t>
            </w:r>
          </w:p>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p>
        </w:tc>
      </w:tr>
      <w:tr w:rsidR="00416669" w:rsidRPr="00295684"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Балалармен жеке жұмыс</w:t>
            </w:r>
          </w:p>
        </w:tc>
        <w:tc>
          <w:tcPr>
            <w:tcW w:w="850" w:type="pct"/>
          </w:tcPr>
          <w:p w:rsidR="00416669" w:rsidRPr="00295684" w:rsidRDefault="00416669" w:rsidP="00DF2CCF">
            <w:pPr>
              <w:spacing w:after="0" w:line="240" w:lineRule="auto"/>
              <w:ind w:right="-108"/>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Мақал-мәтел.</w:t>
            </w:r>
          </w:p>
          <w:p w:rsidR="00416669" w:rsidRPr="00295684" w:rsidRDefault="00416669" w:rsidP="00DF2CCF">
            <w:pPr>
              <w:spacing w:after="0" w:line="240" w:lineRule="auto"/>
              <w:ind w:right="-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Отан елдің анасы,</w:t>
            </w:r>
          </w:p>
          <w:p w:rsidR="00416669" w:rsidRPr="00295684" w:rsidRDefault="00416669" w:rsidP="00DF2CCF">
            <w:pPr>
              <w:spacing w:after="0" w:line="240" w:lineRule="auto"/>
              <w:ind w:right="-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Ел ердің анасы.</w:t>
            </w:r>
          </w:p>
          <w:p w:rsidR="00416669" w:rsidRPr="00295684" w:rsidRDefault="00416669" w:rsidP="00DF2CCF">
            <w:pPr>
              <w:spacing w:after="0" w:line="240" w:lineRule="auto"/>
              <w:ind w:right="-108"/>
              <w:rPr>
                <w:rFonts w:ascii="Times New Roman" w:hAnsi="Times New Roman"/>
                <w:color w:val="000000"/>
                <w:sz w:val="24"/>
                <w:szCs w:val="24"/>
                <w:lang w:val="kk-KZ" w:eastAsia="ru-RU"/>
              </w:rPr>
            </w:pPr>
            <w:r w:rsidRPr="00295684">
              <w:rPr>
                <w:rFonts w:ascii="Times New Roman" w:hAnsi="Times New Roman"/>
                <w:b/>
                <w:color w:val="000000"/>
                <w:sz w:val="24"/>
                <w:szCs w:val="24"/>
                <w:lang w:val="kk-KZ" w:eastAsia="ru-RU"/>
              </w:rPr>
              <w:t>«Қуыршақпен  танысайық»</w:t>
            </w:r>
            <w:r w:rsidRPr="00295684">
              <w:rPr>
                <w:rFonts w:ascii="Times New Roman" w:hAnsi="Times New Roman"/>
                <w:color w:val="000000"/>
                <w:sz w:val="24"/>
                <w:szCs w:val="24"/>
                <w:lang w:val="kk-KZ" w:eastAsia="ru-RU"/>
              </w:rPr>
              <w:t xml:space="preserve"> Дидактикалық ойын </w:t>
            </w:r>
          </w:p>
          <w:p w:rsidR="00416669" w:rsidRPr="00295684" w:rsidRDefault="00416669" w:rsidP="00DF2CCF">
            <w:pPr>
              <w:spacing w:after="0" w:line="240" w:lineRule="auto"/>
              <w:ind w:right="-108"/>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Мақсаты:</w:t>
            </w:r>
          </w:p>
          <w:p w:rsidR="00416669" w:rsidRPr="00295684" w:rsidRDefault="00416669" w:rsidP="00DF2CCF">
            <w:pPr>
              <w:spacing w:after="0" w:line="240" w:lineRule="auto"/>
              <w:ind w:left="-108" w:right="-108" w:firstLine="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балаларды дене бөліктерін көрсетіп атай білуге үйрету</w:t>
            </w:r>
          </w:p>
          <w:p w:rsidR="00416669" w:rsidRPr="00295684" w:rsidRDefault="00416669" w:rsidP="00DF2CCF">
            <w:pPr>
              <w:spacing w:after="0" w:line="240" w:lineRule="auto"/>
              <w:ind w:left="-108" w:right="-108" w:firstLine="108"/>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Ертегі оқу. Суретпен жұмыс</w:t>
            </w:r>
          </w:p>
        </w:tc>
        <w:tc>
          <w:tcPr>
            <w:tcW w:w="812" w:type="pct"/>
          </w:tcPr>
          <w:p w:rsidR="00416669" w:rsidRPr="00295684" w:rsidRDefault="00416669" w:rsidP="00DF2CCF">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 xml:space="preserve"> «Түстес сақинаны тап» дидактикалық ойын:</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қызыл,   сары, жасыл, көкке боялған біртекті заттарды табуға үйретуді жалғастыру.</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Суретке қарап отырып әңгіме құрастыру.                         </w:t>
            </w:r>
          </w:p>
        </w:tc>
        <w:tc>
          <w:tcPr>
            <w:tcW w:w="837" w:type="pct"/>
          </w:tcPr>
          <w:p w:rsidR="00416669" w:rsidRPr="00295684" w:rsidRDefault="00416669" w:rsidP="00DF2CCF">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Жаңылтпаш жаттау.</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Доп теп, дөптеп.</w:t>
            </w:r>
          </w:p>
          <w:p w:rsidR="00416669" w:rsidRPr="00295684" w:rsidRDefault="00416669" w:rsidP="00DF2CCF">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«Түстес ыдысқа сал»  дидактикалық ойын:</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түрлі-түсті тастарды теріп алып, түстес ыдысқа салу арқылы саусақ  қимылын жетілдіру, бір-бірімен байланысты тура және кері әрекеттерді орындауға үйрету.</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Сиқырлы қарындаштар. Түрлі түсті қарындаштармен сурет бояту, түстердің атауын атау.</w:t>
            </w:r>
          </w:p>
          <w:p w:rsidR="00416669" w:rsidRPr="00295684" w:rsidRDefault="00416669" w:rsidP="00DF2CCF">
            <w:pPr>
              <w:spacing w:after="0" w:line="240" w:lineRule="auto"/>
              <w:rPr>
                <w:rFonts w:ascii="Times New Roman" w:hAnsi="Times New Roman"/>
                <w:color w:val="000000"/>
                <w:sz w:val="24"/>
                <w:szCs w:val="24"/>
                <w:lang w:eastAsia="ru-RU"/>
              </w:rPr>
            </w:pPr>
          </w:p>
        </w:tc>
        <w:tc>
          <w:tcPr>
            <w:tcW w:w="869" w:type="pct"/>
          </w:tcPr>
          <w:p w:rsidR="00416669" w:rsidRPr="00295684" w:rsidRDefault="00416669" w:rsidP="00DF2CCF">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Мақал- мәтел.</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Отан отбасынан басталады.</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«Мені қайтала»</w:t>
            </w:r>
            <w:r w:rsidRPr="00295684">
              <w:rPr>
                <w:rFonts w:ascii="Times New Roman" w:hAnsi="Times New Roman"/>
                <w:color w:val="000000"/>
                <w:sz w:val="24"/>
                <w:szCs w:val="24"/>
                <w:lang w:eastAsia="ru-RU"/>
              </w:rPr>
              <w:t xml:space="preserve"> дидактикалық ойын                 </w:t>
            </w:r>
          </w:p>
          <w:p w:rsidR="00416669" w:rsidRPr="00295684" w:rsidRDefault="00416669" w:rsidP="00DF2CCF">
            <w:pPr>
              <w:spacing w:after="0" w:line="240" w:lineRule="auto"/>
              <w:ind w:left="-108" w:right="-108" w:firstLine="108"/>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Мақсаты:</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 xml:space="preserve">ересектердің    сөзін қайталай отырып, сөздік қорын молайту, тілін жаттықтыру.                  </w:t>
            </w: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Қылқаламмен жұмыс. Қылқаламды ұстап суретті бояуға үйрету</w:t>
            </w:r>
          </w:p>
        </w:tc>
        <w:tc>
          <w:tcPr>
            <w:tcW w:w="835" w:type="pct"/>
          </w:tcPr>
          <w:p w:rsidR="00416669" w:rsidRPr="00295684" w:rsidRDefault="00416669" w:rsidP="00DF2CCF">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Мақал- мәтел.</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Күш- білімде, білім- кітапта.</w:t>
            </w:r>
          </w:p>
          <w:p w:rsidR="00416669" w:rsidRPr="00295684" w:rsidRDefault="00416669" w:rsidP="00DF2CCF">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 xml:space="preserve">Моншақты тіземіз» дидактикалық ойын. </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 xml:space="preserve">Алақанына сиятын көлемдегі сақиналарды көлденеңінен жіпке тізу арқылы қол қимылын, саусақ бұлшық етін дамыту.                                             </w:t>
            </w: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w:t>
            </w:r>
            <w:r w:rsidRPr="00295684">
              <w:rPr>
                <w:rFonts w:ascii="Times New Roman" w:hAnsi="Times New Roman"/>
                <w:color w:val="000000"/>
                <w:sz w:val="24"/>
                <w:szCs w:val="24"/>
                <w:lang w:val="kk-KZ" w:eastAsia="ru-RU"/>
              </w:rPr>
              <w:t xml:space="preserve"> </w:t>
            </w:r>
            <w:r w:rsidRPr="00295684">
              <w:rPr>
                <w:rFonts w:ascii="Times New Roman" w:hAnsi="Times New Roman"/>
                <w:color w:val="000000"/>
                <w:sz w:val="24"/>
                <w:szCs w:val="24"/>
                <w:lang w:eastAsia="ru-RU"/>
              </w:rPr>
              <w:t xml:space="preserve">Үш бөліктен тұратын суреттерді құрастыру.                   </w:t>
            </w:r>
          </w:p>
        </w:tc>
      </w:tr>
      <w:tr w:rsidR="00416669" w:rsidRPr="00637E45"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Серуенге дайындық</w:t>
            </w:r>
          </w:p>
        </w:tc>
        <w:tc>
          <w:tcPr>
            <w:tcW w:w="850" w:type="pct"/>
          </w:tcPr>
          <w:p w:rsidR="00416669" w:rsidRPr="00295684" w:rsidRDefault="00416669" w:rsidP="00DF2CCF">
            <w:pPr>
              <w:spacing w:after="0" w:line="240" w:lineRule="auto"/>
              <w:rPr>
                <w:rFonts w:ascii="Times New Roman" w:hAnsi="Times New Roman"/>
                <w:color w:val="000000"/>
                <w:sz w:val="24"/>
                <w:szCs w:val="24"/>
                <w:lang w:val="kk-KZ"/>
              </w:rPr>
            </w:pPr>
            <w:r w:rsidRPr="00295684">
              <w:rPr>
                <w:rFonts w:ascii="Times New Roman" w:hAnsi="Times New Roman"/>
                <w:bCs/>
                <w:color w:val="000000"/>
                <w:sz w:val="24"/>
                <w:szCs w:val="24"/>
                <w:lang w:val="kk-KZ" w:eastAsia="ru-RU"/>
              </w:rPr>
              <w:t>Балалардың киіну реттілігін бақылау.</w:t>
            </w:r>
          </w:p>
        </w:tc>
        <w:tc>
          <w:tcPr>
            <w:tcW w:w="812"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c>
          <w:tcPr>
            <w:tcW w:w="837"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Балалармен жеке әңгімелесу.</w:t>
            </w:r>
          </w:p>
        </w:tc>
        <w:tc>
          <w:tcPr>
            <w:tcW w:w="869"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c>
          <w:tcPr>
            <w:tcW w:w="835"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r>
      <w:tr w:rsidR="00416669" w:rsidRPr="00637E45"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үйге қайтуы</w:t>
            </w:r>
          </w:p>
        </w:tc>
        <w:tc>
          <w:tcPr>
            <w:tcW w:w="850" w:type="pct"/>
          </w:tcPr>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 xml:space="preserve">Ата-аналарға кеңес: </w:t>
            </w:r>
          </w:p>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«Балаңызды сөйлеуге үйрету үшін  үй жағдайында не істей аласыз?».</w:t>
            </w:r>
          </w:p>
        </w:tc>
        <w:tc>
          <w:tcPr>
            <w:tcW w:w="812" w:type="pct"/>
          </w:tcPr>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Психологтың  кеңесі: «Балаңыз балабақшаға келгісі келмей жыласа не істер едіңіз»</w:t>
            </w:r>
          </w:p>
        </w:tc>
        <w:tc>
          <w:tcPr>
            <w:tcW w:w="837" w:type="pct"/>
          </w:tcPr>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Ата-анаға:</w:t>
            </w:r>
          </w:p>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«Балаңызды киіндірген кезде киімдердің түстерін айтып отырасыз ба?</w:t>
            </w:r>
          </w:p>
        </w:tc>
        <w:tc>
          <w:tcPr>
            <w:tcW w:w="869" w:type="pct"/>
          </w:tcPr>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Кеңес:</w:t>
            </w:r>
          </w:p>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 xml:space="preserve"> «Үйде балаңыздың өзіне-өзі қызмет көрсетуіне қандай жағдай жасайсыз?».</w:t>
            </w:r>
          </w:p>
        </w:tc>
        <w:tc>
          <w:tcPr>
            <w:tcW w:w="835" w:type="pct"/>
          </w:tcPr>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Ата-анаға:</w:t>
            </w:r>
          </w:p>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«Демалыс күндері балаңызбен ойнайсыз ба?</w:t>
            </w:r>
          </w:p>
        </w:tc>
      </w:tr>
    </w:tbl>
    <w:p w:rsidR="00416669" w:rsidRPr="007B3D80" w:rsidRDefault="00416669" w:rsidP="001C143E">
      <w:pP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Циклограмма</w:t>
      </w:r>
    </w:p>
    <w:p w:rsidR="00416669" w:rsidRDefault="00416669" w:rsidP="001C143E">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( 10 – 14 сәуір,2023жыл)</w:t>
      </w:r>
    </w:p>
    <w:p w:rsidR="00416669" w:rsidRPr="001D12B6" w:rsidRDefault="00416669" w:rsidP="001C143E">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Мектепалды даярлық сыныбы</w:t>
      </w:r>
    </w:p>
    <w:p w:rsidR="00416669" w:rsidRPr="00E633C1" w:rsidRDefault="00416669" w:rsidP="001C143E">
      <w:pPr>
        <w:rPr>
          <w:rFonts w:ascii="Times New Roman" w:hAnsi="Times New Roman"/>
          <w:b/>
          <w:sz w:val="24"/>
          <w:szCs w:val="24"/>
          <w:lang w:val="kk-KZ"/>
        </w:rPr>
      </w:pPr>
      <w:r w:rsidRPr="006C1BB3">
        <w:rPr>
          <w:rFonts w:ascii="Times New Roman" w:hAnsi="Times New Roman"/>
          <w:b/>
          <w:sz w:val="24"/>
          <w:szCs w:val="24"/>
          <w:lang w:val="kk-KZ"/>
        </w:rPr>
        <w:t>Тексерілді:</w:t>
      </w:r>
    </w:p>
    <w:tbl>
      <w:tblPr>
        <w:tblW w:w="53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56"/>
        <w:gridCol w:w="2512"/>
        <w:gridCol w:w="2400"/>
        <w:gridCol w:w="2474"/>
        <w:gridCol w:w="2568"/>
        <w:gridCol w:w="2468"/>
      </w:tblGrid>
      <w:tr w:rsidR="00416669" w:rsidRPr="005F3245"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bCs/>
                <w:sz w:val="24"/>
                <w:szCs w:val="24"/>
                <w:lang w:val="kk-KZ"/>
              </w:rPr>
            </w:pPr>
            <w:r w:rsidRPr="00295684">
              <w:rPr>
                <w:rFonts w:ascii="Times New Roman" w:hAnsi="Times New Roman"/>
                <w:b/>
                <w:bCs/>
                <w:color w:val="000000"/>
                <w:sz w:val="24"/>
                <w:szCs w:val="24"/>
                <w:lang w:val="kk-KZ"/>
              </w:rPr>
              <w:t>Күн тәртібінің үлгісі</w:t>
            </w:r>
          </w:p>
        </w:tc>
        <w:tc>
          <w:tcPr>
            <w:tcW w:w="850" w:type="pct"/>
          </w:tcPr>
          <w:p w:rsidR="00416669"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Дүйсенбі</w:t>
            </w:r>
          </w:p>
          <w:p w:rsidR="00416669" w:rsidRPr="00295684" w:rsidRDefault="00416669" w:rsidP="00DF2CCF">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10.04.2023</w:t>
            </w:r>
          </w:p>
        </w:tc>
        <w:tc>
          <w:tcPr>
            <w:tcW w:w="812" w:type="pct"/>
          </w:tcPr>
          <w:p w:rsidR="00416669"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Сейсенбі</w:t>
            </w:r>
          </w:p>
          <w:p w:rsidR="00416669" w:rsidRPr="00295684" w:rsidRDefault="00416669" w:rsidP="00DF2CCF">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11.04.2023</w:t>
            </w:r>
          </w:p>
        </w:tc>
        <w:tc>
          <w:tcPr>
            <w:tcW w:w="837" w:type="pct"/>
          </w:tcPr>
          <w:p w:rsidR="00416669"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Сәрсенбі</w:t>
            </w:r>
          </w:p>
          <w:p w:rsidR="00416669" w:rsidRPr="00295684"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12.04.2023</w:t>
            </w:r>
          </w:p>
          <w:p w:rsidR="00416669" w:rsidRPr="00295684" w:rsidRDefault="00416669" w:rsidP="00DF2CCF">
            <w:pPr>
              <w:autoSpaceDE w:val="0"/>
              <w:autoSpaceDN w:val="0"/>
              <w:adjustRightInd w:val="0"/>
              <w:spacing w:after="0" w:line="240" w:lineRule="auto"/>
              <w:rPr>
                <w:rFonts w:ascii="Times New Roman" w:hAnsi="Times New Roman"/>
                <w:b/>
                <w:bCs/>
                <w:sz w:val="24"/>
                <w:szCs w:val="24"/>
                <w:lang w:val="kk-KZ"/>
              </w:rPr>
            </w:pPr>
          </w:p>
        </w:tc>
        <w:tc>
          <w:tcPr>
            <w:tcW w:w="869" w:type="pct"/>
          </w:tcPr>
          <w:p w:rsidR="00416669"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Бейсенбі</w:t>
            </w:r>
          </w:p>
          <w:p w:rsidR="00416669" w:rsidRPr="00295684" w:rsidRDefault="00416669" w:rsidP="00DF2CCF">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13.04.2023</w:t>
            </w:r>
          </w:p>
        </w:tc>
        <w:tc>
          <w:tcPr>
            <w:tcW w:w="835" w:type="pct"/>
          </w:tcPr>
          <w:p w:rsidR="00416669"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Жұма</w:t>
            </w:r>
          </w:p>
          <w:p w:rsidR="00416669" w:rsidRPr="00295684"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14.04.2023</w:t>
            </w:r>
          </w:p>
          <w:p w:rsidR="00416669" w:rsidRPr="00295684" w:rsidRDefault="00416669" w:rsidP="00DF2CCF">
            <w:pPr>
              <w:autoSpaceDE w:val="0"/>
              <w:autoSpaceDN w:val="0"/>
              <w:adjustRightInd w:val="0"/>
              <w:spacing w:after="0" w:line="240" w:lineRule="auto"/>
              <w:rPr>
                <w:rFonts w:ascii="Times New Roman" w:hAnsi="Times New Roman"/>
                <w:b/>
                <w:bCs/>
                <w:sz w:val="24"/>
                <w:szCs w:val="24"/>
                <w:lang w:val="kk-KZ"/>
              </w:rPr>
            </w:pPr>
          </w:p>
        </w:tc>
      </w:tr>
      <w:tr w:rsidR="00416669" w:rsidRPr="00295684" w:rsidTr="00DF2CCF">
        <w:trPr>
          <w:trHeight w:val="4831"/>
        </w:trPr>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 қабылдау</w:t>
            </w:r>
          </w:p>
        </w:tc>
        <w:tc>
          <w:tcPr>
            <w:tcW w:w="850" w:type="pct"/>
          </w:tcPr>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 xml:space="preserve">Балаларды жақсы көңіл күймен қарсы алу. </w:t>
            </w:r>
          </w:p>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Дидактикалық  ойын:</w:t>
            </w:r>
          </w:p>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bCs/>
                <w:color w:val="FF0000"/>
                <w:sz w:val="24"/>
                <w:szCs w:val="24"/>
                <w:lang w:val="kk-KZ"/>
              </w:rPr>
              <w:t xml:space="preserve">«Не жетпейді?» </w:t>
            </w:r>
          </w:p>
          <w:p w:rsidR="00416669" w:rsidRPr="0043345C" w:rsidRDefault="00416669" w:rsidP="00DF2CCF">
            <w:pPr>
              <w:spacing w:after="0" w:line="240" w:lineRule="auto"/>
              <w:rPr>
                <w:rFonts w:ascii="Times New Roman" w:hAnsi="Times New Roman"/>
                <w:color w:val="FF0000"/>
                <w:sz w:val="24"/>
                <w:szCs w:val="24"/>
                <w:lang w:val="kk-KZ" w:eastAsia="ru-RU"/>
              </w:rPr>
            </w:pPr>
            <w:r w:rsidRPr="00E633C1">
              <w:rPr>
                <w:rFonts w:ascii="Times New Roman" w:hAnsi="Times New Roman"/>
                <w:color w:val="FF0000"/>
                <w:sz w:val="24"/>
                <w:szCs w:val="24"/>
                <w:lang w:val="kk-KZ" w:eastAsia="ru-RU"/>
              </w:rPr>
              <w:t>Мақсаты: Жиһаздың бір бөлшегі жетпейтін  суреттерді көрсететіп, себебін, қалай күту керектігін түсіндіру.</w:t>
            </w:r>
          </w:p>
        </w:tc>
        <w:tc>
          <w:tcPr>
            <w:tcW w:w="812" w:type="pct"/>
          </w:tcPr>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b/>
                <w:color w:val="FF0000"/>
                <w:sz w:val="24"/>
                <w:szCs w:val="24"/>
                <w:lang w:val="kk-KZ" w:eastAsia="ru-RU"/>
              </w:rPr>
              <w:t xml:space="preserve"> «Жұбын тап» ойын   </w:t>
            </w:r>
            <w:r w:rsidRPr="00E633C1">
              <w:rPr>
                <w:rFonts w:ascii="Times New Roman" w:hAnsi="Times New Roman"/>
                <w:color w:val="FF0000"/>
                <w:sz w:val="24"/>
                <w:szCs w:val="24"/>
                <w:lang w:val="kk-KZ" w:eastAsia="ru-RU"/>
              </w:rPr>
              <w:t>Үстел  үсті ұйымшылдықпен, шығармашылықпен ойлана ойнай білуге үйрену.</w:t>
            </w:r>
          </w:p>
          <w:p w:rsidR="00416669" w:rsidRPr="00295684" w:rsidRDefault="00416669" w:rsidP="00DF2CCF">
            <w:pPr>
              <w:pStyle w:val="NoSpacing"/>
              <w:rPr>
                <w:b/>
                <w:color w:val="000000"/>
                <w:sz w:val="24"/>
                <w:szCs w:val="24"/>
                <w:lang w:val="kk-KZ"/>
              </w:rPr>
            </w:pPr>
          </w:p>
        </w:tc>
        <w:tc>
          <w:tcPr>
            <w:tcW w:w="837" w:type="pct"/>
          </w:tcPr>
          <w:p w:rsidR="00416669" w:rsidRPr="00E633C1" w:rsidRDefault="00416669" w:rsidP="00DF2CCF">
            <w:pPr>
              <w:spacing w:after="0" w:line="240" w:lineRule="auto"/>
              <w:ind w:right="-79"/>
              <w:rPr>
                <w:rFonts w:ascii="Times New Roman" w:hAnsi="Times New Roman"/>
                <w:b/>
                <w:color w:val="FF0000"/>
                <w:sz w:val="24"/>
                <w:szCs w:val="24"/>
                <w:lang w:val="kk-KZ" w:eastAsia="ru-RU"/>
              </w:rPr>
            </w:pPr>
            <w:r w:rsidRPr="00E633C1">
              <w:rPr>
                <w:rFonts w:ascii="Times New Roman" w:hAnsi="Times New Roman"/>
                <w:b/>
                <w:color w:val="FF0000"/>
                <w:sz w:val="24"/>
                <w:szCs w:val="24"/>
                <w:lang w:val="kk-KZ" w:eastAsia="ru-RU"/>
              </w:rPr>
              <w:t>«Машина»</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eastAsia="ru-RU"/>
              </w:rPr>
              <w:t>Мақсаты: Айнала қоршаған ортадан көргендерін , алған әсерлерін бейнелей білуге жаттықтыру. Тіктөртбұрыш, дөңгелек пішіндерден тұратын заттық сурет салу қабілеттерін жетілдіру.</w:t>
            </w:r>
          </w:p>
          <w:p w:rsidR="00416669" w:rsidRPr="00295684" w:rsidRDefault="00416669" w:rsidP="00DF2CCF">
            <w:pPr>
              <w:spacing w:after="0" w:line="240" w:lineRule="auto"/>
              <w:rPr>
                <w:rFonts w:ascii="Times New Roman" w:hAnsi="Times New Roman"/>
                <w:b/>
                <w:color w:val="000000"/>
                <w:sz w:val="24"/>
                <w:szCs w:val="24"/>
                <w:lang w:val="kk-KZ"/>
              </w:rPr>
            </w:pPr>
          </w:p>
        </w:tc>
        <w:tc>
          <w:tcPr>
            <w:tcW w:w="869" w:type="pct"/>
          </w:tcPr>
          <w:p w:rsidR="00416669" w:rsidRPr="00E633C1" w:rsidRDefault="00416669" w:rsidP="00DF2CCF">
            <w:pPr>
              <w:spacing w:after="0" w:line="240" w:lineRule="auto"/>
              <w:rPr>
                <w:rFonts w:ascii="Times New Roman" w:hAnsi="Times New Roman"/>
                <w:color w:val="FF0000"/>
                <w:sz w:val="24"/>
                <w:szCs w:val="24"/>
                <w:lang w:val="kk-KZ" w:eastAsia="kk-KZ"/>
              </w:rPr>
            </w:pPr>
            <w:r w:rsidRPr="00E633C1">
              <w:rPr>
                <w:rFonts w:ascii="Times New Roman" w:hAnsi="Times New Roman"/>
                <w:b/>
                <w:color w:val="FF0000"/>
                <w:sz w:val="24"/>
                <w:szCs w:val="24"/>
                <w:lang w:val="kk-KZ" w:eastAsia="kk-KZ"/>
              </w:rPr>
              <w:t>«Мимикалық жаттығу»</w:t>
            </w:r>
          </w:p>
          <w:p w:rsidR="00416669" w:rsidRPr="00E633C1" w:rsidRDefault="00416669" w:rsidP="00DF2CCF">
            <w:pPr>
              <w:spacing w:after="0" w:line="240" w:lineRule="auto"/>
              <w:rPr>
                <w:rFonts w:ascii="Times New Roman" w:hAnsi="Times New Roman"/>
                <w:color w:val="FF0000"/>
                <w:sz w:val="24"/>
                <w:szCs w:val="24"/>
                <w:lang w:val="kk-KZ" w:eastAsia="kk-KZ"/>
              </w:rPr>
            </w:pPr>
            <w:r w:rsidRPr="00E633C1">
              <w:rPr>
                <w:rFonts w:ascii="Times New Roman" w:hAnsi="Times New Roman"/>
                <w:b/>
                <w:color w:val="FF0000"/>
                <w:sz w:val="24"/>
                <w:szCs w:val="24"/>
                <w:lang w:val="kk-KZ" w:eastAsia="kk-KZ"/>
              </w:rPr>
              <w:t>Мақсаты:</w:t>
            </w:r>
            <w:r w:rsidRPr="00E633C1">
              <w:rPr>
                <w:rFonts w:ascii="Times New Roman" w:hAnsi="Times New Roman"/>
                <w:color w:val="FF0000"/>
                <w:sz w:val="24"/>
                <w:szCs w:val="24"/>
                <w:lang w:val="kk-KZ" w:eastAsia="kk-KZ"/>
              </w:rPr>
              <w:t xml:space="preserve"> балалардың көңіл күйлерін түрлі эмоциялармен білдіруге үйрету.</w:t>
            </w:r>
          </w:p>
          <w:p w:rsidR="00416669" w:rsidRPr="00295684" w:rsidRDefault="00416669" w:rsidP="00DF2CCF">
            <w:pPr>
              <w:pStyle w:val="NoSpacing"/>
              <w:rPr>
                <w:b/>
                <w:sz w:val="24"/>
                <w:szCs w:val="24"/>
                <w:lang w:val="kk-KZ"/>
              </w:rPr>
            </w:pPr>
            <w:r w:rsidRPr="00295684">
              <w:rPr>
                <w:b/>
                <w:color w:val="000000"/>
                <w:sz w:val="24"/>
                <w:szCs w:val="24"/>
                <w:lang w:val="kk-KZ"/>
              </w:rPr>
              <w:t xml:space="preserve"> </w:t>
            </w:r>
          </w:p>
        </w:tc>
        <w:tc>
          <w:tcPr>
            <w:tcW w:w="835" w:type="pct"/>
          </w:tcPr>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eastAsia="ru-RU"/>
              </w:rPr>
              <w:t>Жаңылтпаш жаттау</w:t>
            </w:r>
          </w:p>
          <w:p w:rsidR="00416669" w:rsidRPr="00E633C1" w:rsidRDefault="00416669" w:rsidP="00DF2CCF">
            <w:pPr>
              <w:spacing w:after="0" w:line="240" w:lineRule="auto"/>
              <w:rPr>
                <w:rFonts w:ascii="Times New Roman" w:hAnsi="Times New Roman"/>
                <w:color w:val="FF0000"/>
                <w:sz w:val="24"/>
                <w:szCs w:val="24"/>
                <w:lang w:eastAsia="ru-RU"/>
              </w:rPr>
            </w:pPr>
            <w:r w:rsidRPr="00E633C1">
              <w:rPr>
                <w:rFonts w:ascii="Times New Roman" w:hAnsi="Times New Roman"/>
                <w:color w:val="FF0000"/>
                <w:sz w:val="24"/>
                <w:szCs w:val="24"/>
                <w:lang w:eastAsia="ru-RU"/>
              </w:rPr>
              <w:t>Шеше, шеше</w:t>
            </w:r>
          </w:p>
          <w:p w:rsidR="00416669" w:rsidRPr="00E633C1" w:rsidRDefault="00416669" w:rsidP="00DF2CCF">
            <w:pPr>
              <w:spacing w:after="0" w:line="240" w:lineRule="auto"/>
              <w:rPr>
                <w:rFonts w:ascii="Times New Roman" w:hAnsi="Times New Roman"/>
                <w:color w:val="FF0000"/>
                <w:sz w:val="24"/>
                <w:szCs w:val="24"/>
                <w:lang w:eastAsia="ru-RU"/>
              </w:rPr>
            </w:pPr>
            <w:r w:rsidRPr="00E633C1">
              <w:rPr>
                <w:rFonts w:ascii="Times New Roman" w:hAnsi="Times New Roman"/>
                <w:color w:val="FF0000"/>
                <w:sz w:val="24"/>
                <w:szCs w:val="24"/>
                <w:lang w:eastAsia="ru-RU"/>
              </w:rPr>
              <w:t>Неше кесе</w:t>
            </w:r>
          </w:p>
          <w:p w:rsidR="00416669" w:rsidRPr="00E633C1" w:rsidRDefault="00416669" w:rsidP="00DF2CCF">
            <w:pPr>
              <w:spacing w:after="0" w:line="240" w:lineRule="auto"/>
              <w:rPr>
                <w:rFonts w:ascii="Times New Roman" w:hAnsi="Times New Roman"/>
                <w:color w:val="FF0000"/>
                <w:sz w:val="24"/>
                <w:szCs w:val="24"/>
                <w:lang w:eastAsia="ru-RU"/>
              </w:rPr>
            </w:pPr>
            <w:r w:rsidRPr="00E633C1">
              <w:rPr>
                <w:rFonts w:ascii="Times New Roman" w:hAnsi="Times New Roman"/>
                <w:color w:val="FF0000"/>
                <w:sz w:val="24"/>
                <w:szCs w:val="24"/>
                <w:lang w:eastAsia="ru-RU"/>
              </w:rPr>
              <w:t>Сынды кеше</w:t>
            </w:r>
          </w:p>
          <w:p w:rsidR="00416669" w:rsidRPr="00295684" w:rsidRDefault="00416669" w:rsidP="00DF2CCF">
            <w:pPr>
              <w:pStyle w:val="NoSpacing"/>
              <w:rPr>
                <w:b/>
                <w:sz w:val="24"/>
                <w:szCs w:val="24"/>
                <w:lang w:val="kk-KZ"/>
              </w:rPr>
            </w:pPr>
          </w:p>
        </w:tc>
      </w:tr>
      <w:tr w:rsidR="00416669" w:rsidRPr="00637E45"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 xml:space="preserve">Ата-аналармен әңгімелесу, кеңес беру </w:t>
            </w:r>
          </w:p>
        </w:tc>
        <w:tc>
          <w:tcPr>
            <w:tcW w:w="850"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Ата-аналармен әңгіме:</w:t>
            </w:r>
          </w:p>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Балалардың тазалығы жөнінде кеңес беру</w:t>
            </w:r>
          </w:p>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p>
        </w:tc>
        <w:tc>
          <w:tcPr>
            <w:tcW w:w="812"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Ата-аналармен әңгіме:</w:t>
            </w:r>
            <w:r w:rsidRPr="00295684">
              <w:rPr>
                <w:rFonts w:ascii="Times New Roman" w:hAnsi="Times New Roman"/>
                <w:color w:val="000000"/>
                <w:sz w:val="24"/>
                <w:szCs w:val="24"/>
                <w:lang w:val="kk-KZ"/>
              </w:rPr>
              <w:t xml:space="preserve"> </w:t>
            </w:r>
            <w:r w:rsidRPr="00295684">
              <w:rPr>
                <w:rFonts w:ascii="Times New Roman" w:hAnsi="Times New Roman"/>
                <w:sz w:val="24"/>
                <w:szCs w:val="24"/>
                <w:lang w:val="kk-KZ"/>
              </w:rPr>
              <w:t>Ата- аналарға балаларын ертеңгілік жаттығуға үлгертіп алып келулерін ескерту.</w:t>
            </w:r>
          </w:p>
          <w:p w:rsidR="00416669" w:rsidRDefault="00416669" w:rsidP="00DF2CCF">
            <w:pPr>
              <w:autoSpaceDE w:val="0"/>
              <w:autoSpaceDN w:val="0"/>
              <w:adjustRightInd w:val="0"/>
              <w:spacing w:after="0" w:line="240" w:lineRule="auto"/>
              <w:ind w:firstLine="708"/>
              <w:rPr>
                <w:rFonts w:ascii="Times New Roman" w:hAnsi="Times New Roman"/>
                <w:color w:val="000000"/>
                <w:sz w:val="24"/>
                <w:szCs w:val="24"/>
                <w:lang w:val="kk-KZ"/>
              </w:rPr>
            </w:pPr>
          </w:p>
          <w:p w:rsidR="00416669" w:rsidRDefault="00416669" w:rsidP="00DF2CCF">
            <w:pPr>
              <w:autoSpaceDE w:val="0"/>
              <w:autoSpaceDN w:val="0"/>
              <w:adjustRightInd w:val="0"/>
              <w:spacing w:after="0" w:line="240" w:lineRule="auto"/>
              <w:ind w:firstLine="708"/>
              <w:rPr>
                <w:rFonts w:ascii="Times New Roman" w:hAnsi="Times New Roman"/>
                <w:color w:val="000000"/>
                <w:sz w:val="24"/>
                <w:szCs w:val="24"/>
                <w:lang w:val="kk-KZ"/>
              </w:rPr>
            </w:pPr>
          </w:p>
          <w:p w:rsidR="00416669" w:rsidRDefault="00416669" w:rsidP="00DF2CCF">
            <w:pPr>
              <w:autoSpaceDE w:val="0"/>
              <w:autoSpaceDN w:val="0"/>
              <w:adjustRightInd w:val="0"/>
              <w:spacing w:after="0" w:line="240" w:lineRule="auto"/>
              <w:ind w:firstLine="708"/>
              <w:rPr>
                <w:rFonts w:ascii="Times New Roman" w:hAnsi="Times New Roman"/>
                <w:color w:val="000000"/>
                <w:sz w:val="24"/>
                <w:szCs w:val="24"/>
                <w:lang w:val="kk-KZ"/>
              </w:rPr>
            </w:pPr>
          </w:p>
          <w:p w:rsidR="00416669" w:rsidRDefault="00416669" w:rsidP="00DF2CCF">
            <w:pPr>
              <w:autoSpaceDE w:val="0"/>
              <w:autoSpaceDN w:val="0"/>
              <w:adjustRightInd w:val="0"/>
              <w:spacing w:after="0" w:line="240" w:lineRule="auto"/>
              <w:ind w:firstLine="708"/>
              <w:rPr>
                <w:rFonts w:ascii="Times New Roman" w:hAnsi="Times New Roman"/>
                <w:color w:val="000000"/>
                <w:sz w:val="24"/>
                <w:szCs w:val="24"/>
                <w:lang w:val="kk-KZ"/>
              </w:rPr>
            </w:pPr>
          </w:p>
          <w:p w:rsidR="00416669" w:rsidRPr="00295684" w:rsidRDefault="00416669" w:rsidP="00DF2CCF">
            <w:pPr>
              <w:autoSpaceDE w:val="0"/>
              <w:autoSpaceDN w:val="0"/>
              <w:adjustRightInd w:val="0"/>
              <w:spacing w:after="0" w:line="240" w:lineRule="auto"/>
              <w:ind w:firstLine="708"/>
              <w:rPr>
                <w:rFonts w:ascii="Times New Roman" w:hAnsi="Times New Roman"/>
                <w:color w:val="000000"/>
                <w:sz w:val="24"/>
                <w:szCs w:val="24"/>
                <w:lang w:val="kk-KZ"/>
              </w:rPr>
            </w:pPr>
          </w:p>
        </w:tc>
        <w:tc>
          <w:tcPr>
            <w:tcW w:w="83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Ата-аналармен әңгіме:</w:t>
            </w:r>
          </w:p>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869"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Ата-аналармен әңгіме:</w:t>
            </w:r>
            <w:r w:rsidRPr="00295684">
              <w:rPr>
                <w:rFonts w:ascii="Times New Roman" w:hAnsi="Times New Roman"/>
                <w:color w:val="000000"/>
                <w:sz w:val="24"/>
                <w:szCs w:val="24"/>
                <w:lang w:val="kk-KZ"/>
              </w:rPr>
              <w:t xml:space="preserve"> </w:t>
            </w:r>
            <w:r w:rsidRPr="00295684">
              <w:rPr>
                <w:rFonts w:ascii="Times New Roman" w:hAnsi="Times New Roman"/>
                <w:sz w:val="24"/>
                <w:szCs w:val="24"/>
                <w:lang w:val="kk-KZ"/>
              </w:rPr>
              <w:t>Ата- аналарға балаларын ертеңгілік жаттығуға үлгертіп алып келулерін ескерту.</w:t>
            </w:r>
          </w:p>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p>
        </w:tc>
        <w:tc>
          <w:tcPr>
            <w:tcW w:w="835"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Ата-аналармен әңгіме:</w:t>
            </w:r>
            <w:r w:rsidRPr="00295684">
              <w:rPr>
                <w:rFonts w:ascii="Times New Roman" w:hAnsi="Times New Roman"/>
                <w:color w:val="000000"/>
                <w:sz w:val="24"/>
                <w:szCs w:val="24"/>
                <w:lang w:val="kk-KZ"/>
              </w:rPr>
              <w:t xml:space="preserve"> </w:t>
            </w:r>
            <w:r w:rsidRPr="00295684">
              <w:rPr>
                <w:rFonts w:ascii="Times New Roman" w:hAnsi="Times New Roman"/>
                <w:sz w:val="24"/>
                <w:szCs w:val="24"/>
                <w:lang w:val="kk-KZ"/>
              </w:rPr>
              <w:t>Ата- аналарға балаларын ертеңгілік жаттығуға үлгертіп алып келулерін ескерту.</w:t>
            </w:r>
          </w:p>
          <w:p w:rsidR="00416669" w:rsidRPr="00295684" w:rsidRDefault="00416669" w:rsidP="00DF2CCF">
            <w:pPr>
              <w:spacing w:after="0" w:line="240" w:lineRule="auto"/>
              <w:rPr>
                <w:rFonts w:ascii="Times New Roman" w:hAnsi="Times New Roman"/>
                <w:color w:val="000000"/>
                <w:sz w:val="24"/>
                <w:szCs w:val="24"/>
                <w:lang w:val="kk-KZ"/>
              </w:rPr>
            </w:pPr>
          </w:p>
        </w:tc>
      </w:tr>
      <w:tr w:rsidR="00416669" w:rsidRPr="00637E45"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50" w:type="pct"/>
          </w:tcPr>
          <w:p w:rsidR="00416669" w:rsidRPr="00295684" w:rsidRDefault="00416669" w:rsidP="00DF2CCF">
            <w:pPr>
              <w:spacing w:after="0" w:line="240" w:lineRule="auto"/>
              <w:rPr>
                <w:rFonts w:ascii="Times New Roman" w:hAnsi="Times New Roman"/>
                <w:b/>
                <w:color w:val="000000"/>
                <w:sz w:val="24"/>
                <w:szCs w:val="24"/>
                <w:lang w:val="kk-KZ"/>
              </w:rPr>
            </w:pPr>
            <w:r w:rsidRPr="00295684">
              <w:rPr>
                <w:rFonts w:ascii="Times New Roman" w:hAnsi="Times New Roman"/>
                <w:b/>
                <w:sz w:val="24"/>
                <w:szCs w:val="24"/>
                <w:lang w:val="kk-KZ"/>
              </w:rPr>
              <w:t>«Көлік»</w:t>
            </w:r>
          </w:p>
          <w:p w:rsidR="00416669" w:rsidRPr="00295684" w:rsidRDefault="00416669" w:rsidP="00DF2CCF">
            <w:pPr>
              <w:spacing w:after="0" w:line="240" w:lineRule="auto"/>
              <w:rPr>
                <w:rFonts w:ascii="Times New Roman" w:hAnsi="Times New Roman"/>
                <w:sz w:val="24"/>
                <w:szCs w:val="24"/>
                <w:lang w:val="kk-KZ"/>
              </w:rPr>
            </w:pPr>
            <w:r w:rsidRPr="00295684">
              <w:rPr>
                <w:rFonts w:ascii="Times New Roman" w:hAnsi="Times New Roman"/>
                <w:sz w:val="24"/>
                <w:szCs w:val="24"/>
                <w:lang w:val="kk-KZ"/>
              </w:rPr>
              <w:t>Мақсаты: Балаларға көлік туралы түсінік беру. Олардың қызметінің маңыздылығы туралы ұғымдарын кеңейту. Көлікті жапсыруға үйрету.</w:t>
            </w:r>
          </w:p>
          <w:p w:rsidR="00416669" w:rsidRPr="00295684" w:rsidRDefault="00416669" w:rsidP="00DF2CCF">
            <w:pPr>
              <w:spacing w:after="0" w:line="240" w:lineRule="auto"/>
              <w:rPr>
                <w:rFonts w:ascii="Times New Roman" w:hAnsi="Times New Roman"/>
                <w:b/>
                <w:color w:val="000000"/>
                <w:sz w:val="24"/>
                <w:szCs w:val="24"/>
                <w:lang w:val="kk-KZ"/>
              </w:rPr>
            </w:pPr>
          </w:p>
        </w:tc>
        <w:tc>
          <w:tcPr>
            <w:tcW w:w="812" w:type="pct"/>
          </w:tcPr>
          <w:p w:rsidR="00416669" w:rsidRPr="003D05F6"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«Айырмашылығын тап»</w:t>
            </w:r>
            <w:r w:rsidRPr="00295684">
              <w:rPr>
                <w:rFonts w:ascii="Times New Roman" w:hAnsi="Times New Roman"/>
                <w:b/>
                <w:color w:val="000000"/>
                <w:sz w:val="24"/>
                <w:szCs w:val="24"/>
                <w:lang w:val="kk-KZ"/>
              </w:rPr>
              <w:br/>
            </w:r>
            <w:r w:rsidRPr="00295684">
              <w:rPr>
                <w:rFonts w:ascii="Times New Roman" w:hAnsi="Times New Roman"/>
                <w:color w:val="000000"/>
                <w:sz w:val="24"/>
                <w:szCs w:val="24"/>
                <w:lang w:val="kk-KZ"/>
              </w:rPr>
              <w:t>Мақсаты: Балаларға екі суреттің немесе заттың айырмашылығын таба білуге.</w:t>
            </w:r>
          </w:p>
        </w:tc>
        <w:tc>
          <w:tcPr>
            <w:tcW w:w="837" w:type="pct"/>
          </w:tcPr>
          <w:p w:rsidR="00416669" w:rsidRPr="00295684" w:rsidRDefault="00416669" w:rsidP="00DF2CCF">
            <w:pPr>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«Дөңгелек және сопақша»</w:t>
            </w:r>
          </w:p>
          <w:p w:rsidR="00416669" w:rsidRPr="00295684" w:rsidRDefault="00416669" w:rsidP="00DF2CCF">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Мақсаты:</w:t>
            </w:r>
            <w:r w:rsidRPr="00295684">
              <w:rPr>
                <w:rFonts w:ascii="Times New Roman" w:hAnsi="Times New Roman"/>
                <w:b/>
                <w:color w:val="000000"/>
                <w:sz w:val="24"/>
                <w:szCs w:val="24"/>
                <w:lang w:val="kk-KZ"/>
              </w:rPr>
              <w:t xml:space="preserve"> </w:t>
            </w:r>
            <w:r w:rsidRPr="00295684">
              <w:rPr>
                <w:rFonts w:ascii="Times New Roman" w:hAnsi="Times New Roman"/>
                <w:color w:val="000000"/>
                <w:sz w:val="24"/>
                <w:szCs w:val="24"/>
                <w:lang w:val="kk-KZ"/>
              </w:rPr>
              <w:t>Геометриялық пішіндерді ажырата білуге, оларға ұқсас заттарды топтай білуге, түстерін айта білуге үйрету.</w:t>
            </w:r>
          </w:p>
          <w:p w:rsidR="00416669" w:rsidRPr="00295684" w:rsidRDefault="00416669" w:rsidP="00DF2CCF">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Суреттегі заттарды санауға, оларды сызып қосуға үйрету. Логикалық ойларын,есте сақтау қабілеттерін дамыту. Ойшылдыққа, қамқорлыққа тәрбиелеу.</w:t>
            </w:r>
          </w:p>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p>
        </w:tc>
        <w:tc>
          <w:tcPr>
            <w:tcW w:w="869" w:type="pct"/>
          </w:tcPr>
          <w:p w:rsidR="00416669" w:rsidRPr="00295684" w:rsidRDefault="00416669" w:rsidP="00DF2CCF">
            <w:pPr>
              <w:spacing w:after="0" w:line="240" w:lineRule="auto"/>
              <w:jc w:val="both"/>
              <w:rPr>
                <w:rFonts w:ascii="Times New Roman" w:hAnsi="Times New Roman"/>
                <w:b/>
                <w:color w:val="000000"/>
                <w:sz w:val="24"/>
                <w:szCs w:val="24"/>
                <w:lang w:val="kk-KZ"/>
              </w:rPr>
            </w:pPr>
            <w:r w:rsidRPr="00295684">
              <w:rPr>
                <w:rFonts w:ascii="Times New Roman" w:hAnsi="Times New Roman"/>
                <w:b/>
                <w:color w:val="000000"/>
                <w:sz w:val="24"/>
                <w:szCs w:val="24"/>
                <w:lang w:val="kk-KZ"/>
              </w:rPr>
              <w:t>«Аңдар қысқа қалай дайындалады?»</w:t>
            </w:r>
          </w:p>
          <w:p w:rsidR="00416669" w:rsidRPr="00295684" w:rsidRDefault="00416669" w:rsidP="00DF2CCF">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Мақсаты: Жануарлардың қысқа қалай дайындалатынын әңгімелеу.</w:t>
            </w:r>
          </w:p>
          <w:p w:rsidR="00416669" w:rsidRPr="00295684" w:rsidRDefault="00416669" w:rsidP="00DF2CCF">
            <w:pPr>
              <w:spacing w:after="0" w:line="240" w:lineRule="auto"/>
              <w:rPr>
                <w:rFonts w:ascii="Times New Roman" w:hAnsi="Times New Roman"/>
                <w:b/>
                <w:color w:val="000000"/>
                <w:sz w:val="24"/>
                <w:szCs w:val="24"/>
                <w:lang w:val="kk-KZ"/>
              </w:rPr>
            </w:pPr>
          </w:p>
        </w:tc>
        <w:tc>
          <w:tcPr>
            <w:tcW w:w="835" w:type="pct"/>
          </w:tcPr>
          <w:p w:rsidR="00416669" w:rsidRPr="00295684" w:rsidRDefault="00416669" w:rsidP="00DF2CCF">
            <w:pPr>
              <w:spacing w:after="0" w:line="240" w:lineRule="auto"/>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 xml:space="preserve">Моншақты тіземіз» дидактикалық ойын. </w:t>
            </w:r>
          </w:p>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b/>
                <w:color w:val="000000"/>
                <w:sz w:val="24"/>
                <w:szCs w:val="24"/>
                <w:lang w:val="kk-KZ" w:eastAsia="ru-RU"/>
              </w:rPr>
              <w:t xml:space="preserve">Мақсаты: </w:t>
            </w:r>
            <w:r w:rsidRPr="00295684">
              <w:rPr>
                <w:rFonts w:ascii="Times New Roman" w:hAnsi="Times New Roman"/>
                <w:color w:val="000000"/>
                <w:sz w:val="24"/>
                <w:szCs w:val="24"/>
                <w:lang w:val="kk-KZ" w:eastAsia="ru-RU"/>
              </w:rPr>
              <w:t xml:space="preserve">Алақанына сиятын көлемдегі сақиналарды көлденеңінен жіпке тізу арқылы қол қимылын, саусақ бұлшық етін дамыту. </w:t>
            </w:r>
          </w:p>
          <w:p w:rsidR="00416669" w:rsidRPr="00295684" w:rsidRDefault="00416669" w:rsidP="00DF2CCF">
            <w:pPr>
              <w:spacing w:after="0" w:line="240" w:lineRule="auto"/>
              <w:rPr>
                <w:rFonts w:ascii="Times New Roman" w:hAnsi="Times New Roman"/>
                <w:b/>
                <w:color w:val="000000"/>
                <w:sz w:val="24"/>
                <w:szCs w:val="24"/>
                <w:lang w:val="kk-KZ"/>
              </w:rPr>
            </w:pPr>
            <w:r w:rsidRPr="00295684">
              <w:rPr>
                <w:rFonts w:ascii="Times New Roman" w:hAnsi="Times New Roman"/>
                <w:color w:val="000000"/>
                <w:sz w:val="24"/>
                <w:szCs w:val="24"/>
                <w:lang w:val="kk-KZ" w:eastAsia="ru-RU"/>
              </w:rPr>
              <w:t xml:space="preserve"> </w:t>
            </w:r>
            <w:r w:rsidRPr="00BE1DBB">
              <w:rPr>
                <w:rFonts w:ascii="Times New Roman" w:hAnsi="Times New Roman"/>
                <w:color w:val="000000"/>
                <w:sz w:val="24"/>
                <w:szCs w:val="24"/>
                <w:lang w:val="kk-KZ" w:eastAsia="ru-RU"/>
              </w:rPr>
              <w:t xml:space="preserve">                                       </w:t>
            </w:r>
          </w:p>
        </w:tc>
      </w:tr>
      <w:tr w:rsidR="00416669" w:rsidRPr="00637E45"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Білім беру ұйымының кестесі бойынша ұйымдастырылған іс-әрекет</w:t>
            </w:r>
          </w:p>
        </w:tc>
        <w:tc>
          <w:tcPr>
            <w:tcW w:w="850" w:type="pct"/>
          </w:tcPr>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1.Сөйлеуді дамыту</w:t>
            </w:r>
          </w:p>
          <w:p w:rsidR="00416669" w:rsidRPr="00794B02" w:rsidRDefault="00416669" w:rsidP="00DF2CCF">
            <w:pPr>
              <w:spacing w:after="0" w:line="240" w:lineRule="auto"/>
              <w:rPr>
                <w:rFonts w:ascii="Times New Roman" w:hAnsi="Times New Roman"/>
                <w:b/>
                <w:sz w:val="24"/>
                <w:szCs w:val="24"/>
                <w:lang w:val="kk-KZ"/>
              </w:rPr>
            </w:pPr>
            <w:r w:rsidRPr="00637E45">
              <w:rPr>
                <w:rFonts w:ascii="Times New Roman" w:hAnsi="Times New Roman"/>
                <w:b/>
                <w:sz w:val="24"/>
                <w:szCs w:val="24"/>
                <w:lang w:val="kk-KZ"/>
              </w:rPr>
              <w:t>«Қасқыр</w:t>
            </w:r>
            <w:r w:rsidRPr="00637E45">
              <w:rPr>
                <w:rFonts w:ascii="Times New Roman" w:hAnsi="Times New Roman"/>
                <w:b/>
                <w:spacing w:val="-2"/>
                <w:sz w:val="24"/>
                <w:szCs w:val="24"/>
                <w:lang w:val="kk-KZ"/>
              </w:rPr>
              <w:t xml:space="preserve"> </w:t>
            </w:r>
            <w:r w:rsidRPr="00637E45">
              <w:rPr>
                <w:rFonts w:ascii="Times New Roman" w:hAnsi="Times New Roman"/>
                <w:b/>
                <w:sz w:val="24"/>
                <w:szCs w:val="24"/>
                <w:lang w:val="kk-KZ"/>
              </w:rPr>
              <w:t>мен</w:t>
            </w:r>
            <w:r w:rsidRPr="00637E45">
              <w:rPr>
                <w:rFonts w:ascii="Times New Roman" w:hAnsi="Times New Roman"/>
                <w:b/>
                <w:spacing w:val="-1"/>
                <w:sz w:val="24"/>
                <w:szCs w:val="24"/>
                <w:lang w:val="kk-KZ"/>
              </w:rPr>
              <w:t xml:space="preserve"> </w:t>
            </w:r>
            <w:r w:rsidRPr="00637E45">
              <w:rPr>
                <w:rFonts w:ascii="Times New Roman" w:hAnsi="Times New Roman"/>
                <w:b/>
                <w:sz w:val="24"/>
                <w:szCs w:val="24"/>
                <w:lang w:val="kk-KZ"/>
              </w:rPr>
              <w:t>түлкі»</w:t>
            </w:r>
          </w:p>
          <w:p w:rsidR="00416669" w:rsidRPr="00794B02" w:rsidRDefault="00416669" w:rsidP="00DF2CCF">
            <w:pPr>
              <w:spacing w:after="0" w:line="240" w:lineRule="auto"/>
              <w:rPr>
                <w:rFonts w:ascii="Times New Roman" w:hAnsi="Times New Roman"/>
                <w:b/>
                <w:color w:val="000000"/>
                <w:sz w:val="24"/>
                <w:szCs w:val="24"/>
                <w:lang w:val="kk-KZ"/>
              </w:rPr>
            </w:pPr>
            <w:r w:rsidRPr="00794B02">
              <w:rPr>
                <w:rFonts w:ascii="Times New Roman" w:hAnsi="Times New Roman"/>
                <w:sz w:val="24"/>
                <w:lang w:val="kk-KZ"/>
              </w:rPr>
              <w:t>Ертегіні мазмұны бойынша</w:t>
            </w:r>
            <w:r w:rsidRPr="00794B02">
              <w:rPr>
                <w:rFonts w:ascii="Times New Roman" w:hAnsi="Times New Roman"/>
                <w:spacing w:val="-57"/>
                <w:sz w:val="24"/>
                <w:lang w:val="kk-KZ"/>
              </w:rPr>
              <w:t xml:space="preserve"> </w:t>
            </w:r>
            <w:r w:rsidRPr="00794B02">
              <w:rPr>
                <w:rFonts w:ascii="Times New Roman" w:hAnsi="Times New Roman"/>
                <w:sz w:val="24"/>
                <w:lang w:val="kk-KZ"/>
              </w:rPr>
              <w:t>әңгімелету.Бала бойындағы шешендік қасиетті, сөздік</w:t>
            </w:r>
            <w:r w:rsidRPr="00794B02">
              <w:rPr>
                <w:rFonts w:ascii="Times New Roman" w:hAnsi="Times New Roman"/>
                <w:spacing w:val="-57"/>
                <w:sz w:val="24"/>
                <w:lang w:val="kk-KZ"/>
              </w:rPr>
              <w:t xml:space="preserve"> </w:t>
            </w:r>
            <w:r w:rsidRPr="00794B02">
              <w:rPr>
                <w:rFonts w:ascii="Times New Roman" w:hAnsi="Times New Roman"/>
                <w:sz w:val="24"/>
                <w:lang w:val="kk-KZ"/>
              </w:rPr>
              <w:t>қорларын</w:t>
            </w:r>
          </w:p>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2.Математика негіздері</w:t>
            </w:r>
          </w:p>
          <w:p w:rsidR="00416669" w:rsidRPr="00E761F2" w:rsidRDefault="00416669" w:rsidP="00E761F2">
            <w:pPr>
              <w:pStyle w:val="Default"/>
              <w:rPr>
                <w:b/>
                <w:sz w:val="23"/>
                <w:szCs w:val="23"/>
                <w:lang w:val="kk-KZ"/>
              </w:rPr>
            </w:pPr>
            <w:r w:rsidRPr="00E761F2">
              <w:rPr>
                <w:b/>
                <w:bCs/>
                <w:sz w:val="23"/>
                <w:szCs w:val="23"/>
                <w:lang w:val="kk-KZ"/>
              </w:rPr>
              <w:t xml:space="preserve">Пішіндер неге ұқсайды? </w:t>
            </w:r>
          </w:p>
          <w:p w:rsidR="00416669" w:rsidRPr="00E761F2" w:rsidRDefault="00416669" w:rsidP="00DF2CCF">
            <w:pPr>
              <w:spacing w:after="0" w:line="240" w:lineRule="auto"/>
              <w:rPr>
                <w:rFonts w:ascii="Times New Roman" w:hAnsi="Times New Roman"/>
                <w:b/>
                <w:color w:val="000000"/>
                <w:sz w:val="24"/>
                <w:szCs w:val="24"/>
                <w:lang w:val="kk-KZ"/>
              </w:rPr>
            </w:pPr>
            <w:r w:rsidRPr="00E761F2">
              <w:rPr>
                <w:rFonts w:ascii="Times New Roman" w:hAnsi="Times New Roman"/>
                <w:sz w:val="23"/>
                <w:szCs w:val="23"/>
                <w:lang w:val="kk-KZ"/>
              </w:rPr>
              <w:t xml:space="preserve">қоршаған орта заттарының нысаны туралы ұғым қалыптастыру. Қоршаған ортадан геометриялық пішіндегі заттарды табуға, есептерді шығарған кезде ойлануға, әртүрлі белгілер бойынша салыстыруға үйрету. </w:t>
            </w:r>
            <w:r w:rsidRPr="00637E45">
              <w:rPr>
                <w:rFonts w:ascii="Times New Roman" w:hAnsi="Times New Roman"/>
                <w:sz w:val="23"/>
                <w:szCs w:val="23"/>
                <w:lang w:val="kk-KZ"/>
              </w:rPr>
              <w:t>Зейінді, жады мен сөйлеу дағдысын дамыту. Дербестікке баулу</w:t>
            </w:r>
          </w:p>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3.Музыка</w:t>
            </w:r>
          </w:p>
          <w:p w:rsidR="00416669" w:rsidRDefault="00416669" w:rsidP="00DF2CCF">
            <w:pPr>
              <w:spacing w:after="0" w:line="240" w:lineRule="auto"/>
              <w:rPr>
                <w:sz w:val="24"/>
                <w:szCs w:val="24"/>
                <w:lang w:val="kk-KZ"/>
              </w:rPr>
            </w:pPr>
            <w:r w:rsidRPr="00637E45">
              <w:rPr>
                <w:rFonts w:ascii="Times New Roman" w:hAnsi="Times New Roman"/>
                <w:b/>
                <w:sz w:val="24"/>
                <w:szCs w:val="24"/>
                <w:lang w:val="kk-KZ"/>
              </w:rPr>
              <w:t>Бақшадағы ән-сауық</w:t>
            </w:r>
            <w:r w:rsidRPr="00637E45">
              <w:rPr>
                <w:sz w:val="24"/>
                <w:szCs w:val="24"/>
                <w:lang w:val="kk-KZ"/>
              </w:rPr>
              <w:t>.</w:t>
            </w:r>
          </w:p>
          <w:p w:rsidR="00416669" w:rsidRPr="00E761F2" w:rsidRDefault="00416669" w:rsidP="00DF2CCF">
            <w:pPr>
              <w:spacing w:after="0" w:line="240" w:lineRule="auto"/>
              <w:rPr>
                <w:rFonts w:ascii="Times New Roman" w:hAnsi="Times New Roman"/>
                <w:b/>
                <w:color w:val="000000"/>
                <w:sz w:val="24"/>
                <w:szCs w:val="24"/>
                <w:lang w:val="kk-KZ"/>
              </w:rPr>
            </w:pPr>
            <w:r w:rsidRPr="00E761F2">
              <w:rPr>
                <w:rFonts w:ascii="Times New Roman" w:hAnsi="Times New Roman"/>
                <w:lang w:val="kk-KZ"/>
              </w:rPr>
              <w:t>Музыкалық дыбысталуының сипаттамасына сүйене отырып, бейненің мазмұны мен музыкалық мәнерлілік  элементтерімен байланыстыру. Сезіммен, ырғақтық бейнесін сақтай отырып, сөздерді анық және фразалар арасында дұрыс тыныс алып, музыкалық кіріспеден соң бірден бастап ән айту. Музыка сипатына сәйкес би қимылдарын қолданып, би ойластыру. Жеңіл әуендерді ансамбльмен, балаларға арналған музыкалық аспаптарда, фортепианоның сүйемелдеуімен, уақытында қосылып айту, ырғақтық бейнесін анық бере отырып ойнауды дамыту. Ойын арқылы балаларды ұйымшылдыққа, бірлікке тәрбиелеу</w:t>
            </w:r>
          </w:p>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4.Дене шынықтыру</w:t>
            </w:r>
          </w:p>
          <w:p w:rsidR="00416669" w:rsidRPr="00B032F7" w:rsidRDefault="00416669" w:rsidP="00B032F7">
            <w:pPr>
              <w:spacing w:after="0" w:line="240" w:lineRule="auto"/>
              <w:rPr>
                <w:rFonts w:ascii="Times New Roman" w:hAnsi="Times New Roman"/>
                <w:b/>
                <w:i/>
                <w:lang w:val="kk-KZ"/>
              </w:rPr>
            </w:pPr>
            <w:r w:rsidRPr="00637E45">
              <w:rPr>
                <w:rFonts w:ascii="Times New Roman" w:hAnsi="Times New Roman"/>
                <w:b/>
                <w:i/>
                <w:lang w:val="kk-KZ"/>
              </w:rPr>
              <w:t>Волейбол алаңында жаттығу</w:t>
            </w:r>
          </w:p>
          <w:p w:rsidR="00416669" w:rsidRPr="00B032F7" w:rsidRDefault="00416669" w:rsidP="00B032F7">
            <w:pPr>
              <w:spacing w:after="0" w:line="240" w:lineRule="auto"/>
              <w:rPr>
                <w:rFonts w:ascii="Times New Roman" w:hAnsi="Times New Roman"/>
                <w:b/>
                <w:color w:val="000000"/>
                <w:sz w:val="24"/>
                <w:szCs w:val="24"/>
                <w:lang w:val="kk-KZ"/>
              </w:rPr>
            </w:pPr>
            <w:r w:rsidRPr="00B032F7">
              <w:rPr>
                <w:rFonts w:ascii="Times New Roman" w:hAnsi="Times New Roman"/>
                <w:lang w:val="kk-KZ"/>
              </w:rPr>
              <w:t xml:space="preserve">Балалардың спорттық жаттығулар түріндегі түрлі қимылдар туралы түсінігін кеңейту. Тиімді тыныс алу, волейбол добын қажет бағытта бір қолмен домалату, допты қақпақылдату, тартып керілген жіптен асырып допты лақтыру, қайта қағып алу, допты қолына ұстап, шынтаққа тіреліп жорғалау, </w:t>
            </w:r>
            <w:smartTag w:uri="urn:schemas-microsoft-com:office:smarttags" w:element="metricconverter">
              <w:smartTagPr>
                <w:attr w:name="ProductID" w:val="20 см"/>
              </w:smartTagPr>
              <w:r w:rsidRPr="00B032F7">
                <w:rPr>
                  <w:rFonts w:ascii="Times New Roman" w:hAnsi="Times New Roman"/>
                  <w:lang w:val="kk-KZ"/>
                </w:rPr>
                <w:t>20 см</w:t>
              </w:r>
            </w:smartTag>
            <w:r w:rsidRPr="00B032F7">
              <w:rPr>
                <w:rFonts w:ascii="Times New Roman" w:hAnsi="Times New Roman"/>
                <w:lang w:val="kk-KZ"/>
              </w:rPr>
              <w:t xml:space="preserve"> биіктікке жүгіріп келіп секіріп шығу</w:t>
            </w:r>
            <w:r w:rsidRPr="00B032F7">
              <w:rPr>
                <w:lang w:val="kk-KZ"/>
              </w:rPr>
              <w:t xml:space="preserve"> </w:t>
            </w:r>
            <w:r w:rsidRPr="00B032F7">
              <w:rPr>
                <w:rFonts w:ascii="Times New Roman" w:hAnsi="Times New Roman"/>
                <w:lang w:val="kk-KZ"/>
              </w:rPr>
              <w:t>дағдыларын</w:t>
            </w:r>
            <w:r w:rsidRPr="00B032F7">
              <w:rPr>
                <w:rFonts w:ascii="Times New Roman" w:hAnsi="Times New Roman"/>
                <w:spacing w:val="-9"/>
                <w:lang w:val="kk-KZ"/>
              </w:rPr>
              <w:t xml:space="preserve"> </w:t>
            </w:r>
            <w:r w:rsidRPr="00B032F7">
              <w:rPr>
                <w:rFonts w:ascii="Times New Roman" w:hAnsi="Times New Roman"/>
                <w:lang w:val="kk-KZ"/>
              </w:rPr>
              <w:t>қалыптастыру.20 см биіктікке жүгіріп келіп секіріп шығуға жаттығуды жалғастыру.</w:t>
            </w:r>
            <w:r w:rsidRPr="00B032F7">
              <w:rPr>
                <w:rFonts w:ascii="Times New Roman" w:hAnsi="Times New Roman"/>
                <w:spacing w:val="-23"/>
                <w:lang w:val="kk-KZ"/>
              </w:rPr>
              <w:t xml:space="preserve"> </w:t>
            </w:r>
            <w:r w:rsidRPr="00B032F7">
              <w:rPr>
                <w:rFonts w:ascii="Times New Roman" w:hAnsi="Times New Roman"/>
                <w:lang w:val="kk-KZ"/>
              </w:rPr>
              <w:t>Белгілі жерден итеріліп екпін алуды жалғастыру. Қимыл жаттығуларының тиімділігін арттыра</w:t>
            </w:r>
            <w:r w:rsidRPr="00B032F7">
              <w:rPr>
                <w:rFonts w:ascii="Times New Roman" w:hAnsi="Times New Roman"/>
                <w:spacing w:val="-3"/>
                <w:lang w:val="kk-KZ"/>
              </w:rPr>
              <w:t xml:space="preserve"> </w:t>
            </w:r>
            <w:r w:rsidRPr="00B032F7">
              <w:rPr>
                <w:rFonts w:ascii="Times New Roman" w:hAnsi="Times New Roman"/>
                <w:lang w:val="kk-KZ"/>
              </w:rPr>
              <w:t>түсу. Ептілікті, ұсақ моторика мен өзін-өзі басқаруды, төзімділікті, шапшаңдықты дамытып, салауатты өмір салтына бағыт алып, спортқа деген, командалық ойындарға деген қызығушылыққа баулу</w:t>
            </w:r>
          </w:p>
        </w:tc>
        <w:tc>
          <w:tcPr>
            <w:tcW w:w="812" w:type="pct"/>
          </w:tcPr>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1.Сауат ашу негіздері</w:t>
            </w:r>
          </w:p>
          <w:p w:rsidR="00416669" w:rsidRDefault="00416669" w:rsidP="00DF2CCF">
            <w:pPr>
              <w:spacing w:after="0" w:line="240" w:lineRule="auto"/>
              <w:rPr>
                <w:rFonts w:ascii="Times New Roman" w:hAnsi="Times New Roman"/>
                <w:sz w:val="24"/>
                <w:szCs w:val="24"/>
                <w:lang w:val="kk-KZ"/>
              </w:rPr>
            </w:pPr>
            <w:r w:rsidRPr="007B5FE7">
              <w:rPr>
                <w:rFonts w:ascii="Times New Roman" w:hAnsi="Times New Roman"/>
                <w:sz w:val="24"/>
                <w:szCs w:val="24"/>
                <w:lang w:val="kk-KZ"/>
              </w:rPr>
              <w:t>Дыбыстық талдау</w:t>
            </w:r>
          </w:p>
          <w:p w:rsidR="00416669" w:rsidRDefault="00416669" w:rsidP="00DF2CCF">
            <w:pPr>
              <w:spacing w:after="0" w:line="240" w:lineRule="auto"/>
              <w:rPr>
                <w:rFonts w:ascii="Times New Roman" w:hAnsi="Times New Roman"/>
                <w:lang w:val="kk-KZ"/>
              </w:rPr>
            </w:pPr>
            <w:r w:rsidRPr="007B5FE7">
              <w:rPr>
                <w:rFonts w:ascii="Times New Roman" w:hAnsi="Times New Roman"/>
                <w:lang w:val="kk-KZ"/>
              </w:rPr>
              <w:t xml:space="preserve">Міндеттері: </w:t>
            </w:r>
          </w:p>
          <w:p w:rsidR="00416669" w:rsidRDefault="00416669" w:rsidP="00DF2CCF">
            <w:pPr>
              <w:spacing w:after="0" w:line="240" w:lineRule="auto"/>
              <w:rPr>
                <w:rFonts w:ascii="Times New Roman" w:hAnsi="Times New Roman"/>
                <w:b/>
                <w:color w:val="000000"/>
                <w:sz w:val="24"/>
                <w:szCs w:val="24"/>
                <w:lang w:val="kk-KZ"/>
              </w:rPr>
            </w:pPr>
            <w:r w:rsidRPr="007B5FE7">
              <w:rPr>
                <w:rFonts w:ascii="Times New Roman" w:hAnsi="Times New Roman"/>
                <w:lang w:val="kk-KZ"/>
              </w:rPr>
              <w:t xml:space="preserve">1. Сөздерге дыбыстық талдау жасау, суреттерді өз дыбыстық сызбасымен сəйкестендіру, сөзге буын жалғап сөз құрауды жалғастыру. 2. Сызбадан дыбыстың орнын анықтауға жаттығулар жасату арқылы шапшаң ойлары мен есте сақтау қабілеттерін дамыту. </w:t>
            </w:r>
            <w:r w:rsidRPr="00637E45">
              <w:rPr>
                <w:rFonts w:ascii="Times New Roman" w:hAnsi="Times New Roman"/>
                <w:lang w:val="kk-KZ"/>
              </w:rPr>
              <w:t>3. Ойыншықтарды күтіп ұстауға тəрбиелеу</w:t>
            </w:r>
          </w:p>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2.Қоршаған ортамен танысу</w:t>
            </w:r>
          </w:p>
          <w:p w:rsidR="00416669" w:rsidRPr="00FE5BA1" w:rsidRDefault="00416669" w:rsidP="00FE5BA1">
            <w:pPr>
              <w:pStyle w:val="Default"/>
              <w:rPr>
                <w:sz w:val="22"/>
                <w:szCs w:val="22"/>
                <w:lang w:val="kk-KZ"/>
              </w:rPr>
            </w:pPr>
            <w:r w:rsidRPr="00FE5BA1">
              <w:rPr>
                <w:sz w:val="22"/>
                <w:szCs w:val="22"/>
                <w:lang w:val="kk-KZ"/>
              </w:rPr>
              <w:t xml:space="preserve">Көктем белгілері </w:t>
            </w:r>
          </w:p>
          <w:p w:rsidR="00416669" w:rsidRPr="00FE5BA1" w:rsidRDefault="00416669" w:rsidP="00DF2CCF">
            <w:pPr>
              <w:spacing w:after="0" w:line="240" w:lineRule="auto"/>
              <w:rPr>
                <w:rFonts w:ascii="Times New Roman" w:hAnsi="Times New Roman"/>
                <w:b/>
                <w:color w:val="000000"/>
                <w:sz w:val="24"/>
                <w:szCs w:val="24"/>
                <w:lang w:val="kk-KZ"/>
              </w:rPr>
            </w:pPr>
            <w:r w:rsidRPr="00FE5BA1">
              <w:rPr>
                <w:rFonts w:ascii="Times New Roman" w:hAnsi="Times New Roman"/>
                <w:lang w:val="kk-KZ"/>
              </w:rPr>
              <w:t>Балалардың табиғаттағы маусымдық өзгерістер жайлы; сүңгі, тамшы сынды құбылыстар туралы түсініктерін кеңейту.  Ізденімпаздық-танымдық қызметке деген құштарлығын күшейту.  Бірлесіп зерттеулер жүргізуге деген қызығушылығын ояту</w:t>
            </w:r>
          </w:p>
          <w:p w:rsidR="00416669" w:rsidRPr="00FE5BA1" w:rsidRDefault="00416669" w:rsidP="00DF2CCF">
            <w:pPr>
              <w:spacing w:after="0" w:line="240" w:lineRule="auto"/>
              <w:rPr>
                <w:rFonts w:ascii="Times New Roman" w:hAnsi="Times New Roman"/>
                <w:b/>
                <w:color w:val="000000"/>
                <w:sz w:val="24"/>
                <w:szCs w:val="24"/>
                <w:lang w:val="kk-KZ"/>
              </w:rPr>
            </w:pPr>
            <w:r w:rsidRPr="00FE5BA1">
              <w:rPr>
                <w:rFonts w:ascii="Times New Roman" w:hAnsi="Times New Roman"/>
                <w:b/>
                <w:color w:val="000000"/>
                <w:sz w:val="24"/>
                <w:szCs w:val="24"/>
                <w:lang w:val="kk-KZ"/>
              </w:rPr>
              <w:t>3.Қазақ тілі</w:t>
            </w:r>
          </w:p>
          <w:p w:rsidR="00416669" w:rsidRPr="00FE5BA1" w:rsidRDefault="00416669" w:rsidP="008B0759">
            <w:pPr>
              <w:pStyle w:val="Default"/>
              <w:rPr>
                <w:b/>
                <w:sz w:val="23"/>
                <w:szCs w:val="23"/>
                <w:lang w:val="kk-KZ"/>
              </w:rPr>
            </w:pPr>
            <w:r w:rsidRPr="00FE5BA1">
              <w:rPr>
                <w:b/>
                <w:sz w:val="23"/>
                <w:szCs w:val="23"/>
                <w:lang w:val="kk-KZ"/>
              </w:rPr>
              <w:t xml:space="preserve">Қандай түстер? </w:t>
            </w:r>
          </w:p>
          <w:p w:rsidR="00416669" w:rsidRPr="008B0759" w:rsidRDefault="00416669" w:rsidP="00DF2CCF">
            <w:pPr>
              <w:spacing w:after="0" w:line="240" w:lineRule="auto"/>
              <w:rPr>
                <w:rFonts w:ascii="Times New Roman" w:hAnsi="Times New Roman"/>
                <w:b/>
                <w:color w:val="000000"/>
                <w:sz w:val="24"/>
                <w:szCs w:val="24"/>
                <w:lang w:val="kk-KZ"/>
              </w:rPr>
            </w:pPr>
            <w:r w:rsidRPr="008B0759">
              <w:rPr>
                <w:rFonts w:ascii="Times New Roman" w:hAnsi="Times New Roman"/>
                <w:sz w:val="20"/>
                <w:szCs w:val="20"/>
                <w:lang w:val="kk-KZ"/>
              </w:rPr>
              <w:t xml:space="preserve">қазақ тіліндегі сөздер мен сөйлемдерді түсініп және күнделікті өмірде қолдана білуге үйрету. Балаларға сөйлем құратуда сын есімдерді пайдалануға үйрету: түсін сипаттай білуді меңгерту. Қандай? сұрағына жауап беруге үйрету. </w:t>
            </w:r>
            <w:r w:rsidRPr="008B0759">
              <w:rPr>
                <w:rFonts w:ascii="Times New Roman" w:hAnsi="Times New Roman"/>
                <w:b/>
                <w:bCs/>
                <w:sz w:val="20"/>
                <w:szCs w:val="20"/>
                <w:lang w:val="kk-KZ"/>
              </w:rPr>
              <w:t xml:space="preserve"> </w:t>
            </w:r>
            <w:r w:rsidRPr="008B0759">
              <w:rPr>
                <w:rFonts w:ascii="Times New Roman" w:hAnsi="Times New Roman"/>
                <w:sz w:val="20"/>
                <w:szCs w:val="20"/>
                <w:lang w:val="kk-KZ"/>
              </w:rPr>
              <w:t xml:space="preserve">қазақ тіліне тән дыбыстарды дұрыс айту, ауызекі сөйлеу тілдерін жетілдіру.  </w:t>
            </w:r>
            <w:r w:rsidRPr="00637E45">
              <w:rPr>
                <w:rFonts w:ascii="Times New Roman" w:hAnsi="Times New Roman"/>
                <w:sz w:val="20"/>
                <w:szCs w:val="20"/>
                <w:lang w:val="kk-KZ"/>
              </w:rPr>
              <w:t>ұқыптылыққа тәрбиелеу</w:t>
            </w:r>
          </w:p>
          <w:p w:rsidR="00416669" w:rsidRDefault="00416669" w:rsidP="00DF2CCF">
            <w:pPr>
              <w:spacing w:after="0" w:line="240" w:lineRule="auto"/>
              <w:rPr>
                <w:rFonts w:ascii="Times New Roman" w:hAnsi="Times New Roman"/>
                <w:b/>
                <w:color w:val="000000"/>
                <w:kern w:val="24"/>
                <w:lang w:val="kk-KZ"/>
              </w:rPr>
            </w:pPr>
            <w:r>
              <w:rPr>
                <w:rFonts w:ascii="Times New Roman" w:hAnsi="Times New Roman"/>
                <w:b/>
                <w:color w:val="000000"/>
                <w:sz w:val="24"/>
                <w:szCs w:val="24"/>
                <w:lang w:val="kk-KZ"/>
              </w:rPr>
              <w:t>4.</w:t>
            </w:r>
            <w:r w:rsidRPr="007B5FE7">
              <w:rPr>
                <w:rFonts w:ascii="Times New Roman" w:hAnsi="Times New Roman"/>
                <w:color w:val="000000"/>
                <w:kern w:val="24"/>
                <w:lang w:val="kk-KZ"/>
              </w:rPr>
              <w:t xml:space="preserve"> </w:t>
            </w:r>
            <w:r w:rsidRPr="0089509F">
              <w:rPr>
                <w:rFonts w:ascii="Times New Roman" w:hAnsi="Times New Roman"/>
                <w:b/>
                <w:color w:val="000000"/>
                <w:kern w:val="24"/>
                <w:lang w:val="kk-KZ"/>
              </w:rPr>
              <w:t>Құрастыру</w:t>
            </w:r>
          </w:p>
          <w:p w:rsidR="00416669" w:rsidRPr="0089509F" w:rsidRDefault="00416669" w:rsidP="0089509F">
            <w:pPr>
              <w:spacing w:after="0" w:line="240" w:lineRule="auto"/>
              <w:rPr>
                <w:rFonts w:ascii="Times New Roman" w:hAnsi="Times New Roman"/>
                <w:b/>
                <w:lang w:val="kk-KZ"/>
              </w:rPr>
            </w:pPr>
            <w:r w:rsidRPr="0089509F">
              <w:rPr>
                <w:rFonts w:ascii="Times New Roman" w:hAnsi="Times New Roman"/>
                <w:b/>
                <w:lang w:val="kk-KZ"/>
              </w:rPr>
              <w:t>Орманды мекендеушілер</w:t>
            </w:r>
            <w:r>
              <w:rPr>
                <w:rFonts w:ascii="Times New Roman" w:hAnsi="Times New Roman"/>
                <w:b/>
                <w:lang w:val="kk-KZ"/>
              </w:rPr>
              <w:t xml:space="preserve"> </w:t>
            </w:r>
            <w:r w:rsidRPr="0089509F">
              <w:rPr>
                <w:rFonts w:ascii="Times New Roman" w:hAnsi="Times New Roman"/>
                <w:lang w:val="kk-KZ"/>
              </w:rPr>
              <w:t>табиғ</w:t>
            </w:r>
            <w:r>
              <w:rPr>
                <w:rFonts w:ascii="Times New Roman" w:hAnsi="Times New Roman"/>
                <w:lang w:val="kk-KZ"/>
              </w:rPr>
              <w:t xml:space="preserve">и материалдардан </w:t>
            </w:r>
            <w:r w:rsidRPr="0089509F">
              <w:rPr>
                <w:rFonts w:ascii="Times New Roman" w:hAnsi="Times New Roman"/>
                <w:lang w:val="kk-KZ"/>
              </w:rPr>
              <w:t>әртү</w:t>
            </w:r>
            <w:r>
              <w:rPr>
                <w:rFonts w:ascii="Times New Roman" w:hAnsi="Times New Roman"/>
                <w:lang w:val="kk-KZ"/>
              </w:rPr>
              <w:t xml:space="preserve">рлі </w:t>
            </w:r>
            <w:r w:rsidRPr="0089509F">
              <w:rPr>
                <w:rFonts w:ascii="Times New Roman" w:hAnsi="Times New Roman"/>
                <w:lang w:val="kk-KZ"/>
              </w:rPr>
              <w:t xml:space="preserve">орман мекендеушілерін жасай білуге үйрету; </w:t>
            </w:r>
          </w:p>
          <w:p w:rsidR="00416669" w:rsidRPr="0089509F" w:rsidRDefault="00416669" w:rsidP="0089509F">
            <w:pPr>
              <w:spacing w:after="0" w:line="240" w:lineRule="auto"/>
              <w:rPr>
                <w:rFonts w:ascii="Times New Roman" w:hAnsi="Times New Roman"/>
                <w:b/>
                <w:color w:val="000000"/>
                <w:sz w:val="24"/>
                <w:szCs w:val="24"/>
                <w:lang w:val="kk-KZ"/>
              </w:rPr>
            </w:pPr>
            <w:r w:rsidRPr="00637E45">
              <w:rPr>
                <w:rFonts w:ascii="Times New Roman" w:hAnsi="Times New Roman"/>
                <w:lang w:val="kk-KZ"/>
              </w:rPr>
              <w:t>табиғи материалдарды пайдаланып әртүрлі бейнелер жасай білу, шығармашылық ойлау қабілеттерін дамыту; ұжымдық жұмыс жасау арқылы мазмұнды құрастыруға қозғау салу, шығармашылық ойлауды және қиялдауды дамыту; ұқыпты жұмыс жасай білуге тәрбиелеу.</w:t>
            </w:r>
          </w:p>
        </w:tc>
        <w:tc>
          <w:tcPr>
            <w:tcW w:w="837" w:type="pct"/>
          </w:tcPr>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1. Көркем әдебиет</w:t>
            </w:r>
          </w:p>
          <w:p w:rsidR="00416669" w:rsidRPr="00E761F2" w:rsidRDefault="00416669" w:rsidP="00E761F2">
            <w:pPr>
              <w:autoSpaceDE w:val="0"/>
              <w:autoSpaceDN w:val="0"/>
              <w:adjustRightInd w:val="0"/>
              <w:spacing w:after="0" w:line="240" w:lineRule="auto"/>
              <w:rPr>
                <w:rFonts w:ascii="Times New Roman" w:hAnsi="Times New Roman"/>
                <w:b/>
                <w:sz w:val="24"/>
                <w:szCs w:val="24"/>
                <w:lang w:val="kk-KZ"/>
              </w:rPr>
            </w:pPr>
            <w:r w:rsidRPr="00E761F2">
              <w:rPr>
                <w:rFonts w:ascii="Times New Roman" w:hAnsi="Times New Roman"/>
                <w:b/>
                <w:sz w:val="24"/>
                <w:szCs w:val="24"/>
                <w:lang w:val="kk-KZ"/>
              </w:rPr>
              <w:t>«Мысық, əтеш</w:t>
            </w:r>
          </w:p>
          <w:p w:rsidR="00416669" w:rsidRPr="00E761F2" w:rsidRDefault="00416669" w:rsidP="00E761F2">
            <w:pPr>
              <w:autoSpaceDE w:val="0"/>
              <w:autoSpaceDN w:val="0"/>
              <w:adjustRightInd w:val="0"/>
              <w:spacing w:after="0" w:line="240" w:lineRule="auto"/>
              <w:rPr>
                <w:rFonts w:ascii="Times New Roman" w:hAnsi="Times New Roman"/>
                <w:b/>
                <w:sz w:val="24"/>
                <w:szCs w:val="24"/>
                <w:lang w:val="kk-KZ"/>
              </w:rPr>
            </w:pPr>
            <w:r w:rsidRPr="00E761F2">
              <w:rPr>
                <w:rFonts w:ascii="Times New Roman" w:hAnsi="Times New Roman"/>
                <w:b/>
                <w:sz w:val="24"/>
                <w:szCs w:val="24"/>
                <w:lang w:val="kk-KZ"/>
              </w:rPr>
              <w:t>жəне түлкі» ертегісі</w:t>
            </w:r>
          </w:p>
          <w:p w:rsidR="00416669" w:rsidRPr="00E761F2" w:rsidRDefault="00416669" w:rsidP="00E761F2">
            <w:pPr>
              <w:spacing w:after="0" w:line="240" w:lineRule="auto"/>
              <w:rPr>
                <w:b/>
                <w:lang w:val="kk-KZ"/>
              </w:rPr>
            </w:pPr>
            <w:r w:rsidRPr="00E761F2">
              <w:rPr>
                <w:b/>
                <w:lang w:val="kk-KZ"/>
              </w:rPr>
              <w:t>(сахналау)</w:t>
            </w:r>
          </w:p>
          <w:p w:rsidR="00416669" w:rsidRPr="007B5FE7" w:rsidRDefault="00416669" w:rsidP="00E761F2">
            <w:pPr>
              <w:autoSpaceDE w:val="0"/>
              <w:autoSpaceDN w:val="0"/>
              <w:adjustRightInd w:val="0"/>
              <w:spacing w:after="0" w:line="240" w:lineRule="auto"/>
              <w:rPr>
                <w:rFonts w:ascii="Times New Roman" w:hAnsi="Times New Roman"/>
                <w:sz w:val="24"/>
                <w:szCs w:val="24"/>
                <w:lang w:val="kk-KZ"/>
              </w:rPr>
            </w:pPr>
            <w:r w:rsidRPr="007B5FE7">
              <w:rPr>
                <w:rFonts w:ascii="Times New Roman" w:hAnsi="Times New Roman"/>
                <w:sz w:val="24"/>
                <w:szCs w:val="24"/>
                <w:lang w:val="kk-KZ"/>
              </w:rPr>
              <w:t>Жағымды-жағымсыз кейіпкерлерді өздігінен ажырата білуге үйрету; кейіпкердің ерекшеліктерін беру үшін мəнерлілік құралдарын қолдану; ертегігедеген қызығушылығын арттырып, ойын,</w:t>
            </w:r>
          </w:p>
          <w:p w:rsidR="00416669" w:rsidRPr="009E50F2" w:rsidRDefault="00416669" w:rsidP="00E761F2">
            <w:pPr>
              <w:spacing w:after="0" w:line="240" w:lineRule="auto"/>
              <w:rPr>
                <w:rFonts w:ascii="Times New Roman" w:hAnsi="Times New Roman"/>
                <w:b/>
                <w:color w:val="000000"/>
                <w:sz w:val="24"/>
                <w:szCs w:val="24"/>
                <w:lang w:val="kk-KZ"/>
              </w:rPr>
            </w:pPr>
            <w:r w:rsidRPr="007B5FE7">
              <w:rPr>
                <w:rFonts w:ascii="Times New Roman" w:hAnsi="Times New Roman"/>
                <w:sz w:val="24"/>
                <w:szCs w:val="24"/>
                <w:lang w:val="kk-KZ"/>
              </w:rPr>
              <w:t>қиялын дамыту; ертегі арқылы жануарларға қамқор болуға тəрбиелеу.</w:t>
            </w:r>
          </w:p>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2.Сауат ашу негіздері</w:t>
            </w:r>
          </w:p>
          <w:p w:rsidR="00416669" w:rsidRDefault="00416669" w:rsidP="00DF2CCF">
            <w:pPr>
              <w:spacing w:after="0" w:line="240" w:lineRule="auto"/>
              <w:rPr>
                <w:rFonts w:ascii="Times New Roman" w:hAnsi="Times New Roman"/>
                <w:sz w:val="24"/>
                <w:szCs w:val="24"/>
                <w:lang w:val="kk-KZ"/>
              </w:rPr>
            </w:pPr>
            <w:r w:rsidRPr="007B5FE7">
              <w:rPr>
                <w:rFonts w:ascii="Times New Roman" w:hAnsi="Times New Roman"/>
                <w:sz w:val="24"/>
                <w:szCs w:val="24"/>
                <w:lang w:val="kk-KZ"/>
              </w:rPr>
              <w:t>Сөйлем құрай білеміз</w:t>
            </w:r>
          </w:p>
          <w:p w:rsidR="00416669" w:rsidRPr="009E50F2" w:rsidRDefault="00416669" w:rsidP="00DF2CCF">
            <w:pPr>
              <w:spacing w:after="0" w:line="240" w:lineRule="auto"/>
              <w:rPr>
                <w:rFonts w:ascii="Times New Roman" w:hAnsi="Times New Roman"/>
                <w:b/>
                <w:color w:val="000000"/>
                <w:sz w:val="24"/>
                <w:szCs w:val="24"/>
                <w:lang w:val="kk-KZ"/>
              </w:rPr>
            </w:pPr>
            <w:r w:rsidRPr="007B5FE7">
              <w:rPr>
                <w:rFonts w:ascii="Times New Roman" w:hAnsi="Times New Roman"/>
                <w:lang w:val="kk-KZ"/>
              </w:rPr>
              <w:t>Міндеттері: 1. Сөйлем құрау жəне сөйлемді толықтыру, өз ойларын толық жеткізе білу дағдыларын жетілдіру. 2. Графикалық тапсырмаларды орындату арқылы саусақ бұлшық еттерін дамыту. 3. Ұқыптылыққа, досқа адал болуға тəрбиелеу</w:t>
            </w:r>
          </w:p>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3.Математика негіздері</w:t>
            </w:r>
          </w:p>
          <w:p w:rsidR="00416669" w:rsidRDefault="00416669" w:rsidP="00E761F2">
            <w:pPr>
              <w:pStyle w:val="Default"/>
              <w:rPr>
                <w:b/>
                <w:bCs/>
                <w:sz w:val="23"/>
                <w:szCs w:val="23"/>
                <w:lang w:val="kk-KZ"/>
              </w:rPr>
            </w:pPr>
            <w:r w:rsidRPr="00E761F2">
              <w:rPr>
                <w:b/>
                <w:bCs/>
                <w:sz w:val="23"/>
                <w:szCs w:val="23"/>
              </w:rPr>
              <w:t xml:space="preserve">Пішіндер неге ұқсайды? </w:t>
            </w:r>
          </w:p>
          <w:p w:rsidR="00416669" w:rsidRPr="00E761F2" w:rsidRDefault="00416669" w:rsidP="00E761F2">
            <w:pPr>
              <w:pStyle w:val="Default"/>
              <w:rPr>
                <w:b/>
                <w:sz w:val="23"/>
                <w:szCs w:val="23"/>
                <w:lang w:val="kk-KZ"/>
              </w:rPr>
            </w:pPr>
            <w:r w:rsidRPr="00E761F2">
              <w:rPr>
                <w:sz w:val="23"/>
                <w:szCs w:val="23"/>
                <w:lang w:val="kk-KZ"/>
              </w:rPr>
              <w:t xml:space="preserve">қоршаған орта заттарының нысаны туралы ұғым қалыптастыру. Қоршаған ортадан геометриялық пішіндегі заттарды табуға, есептерді шығарған кезде ойлануға, әртүрлі белгілер бойынша салыстыруға үйрету. </w:t>
            </w:r>
            <w:r w:rsidRPr="00637E45">
              <w:rPr>
                <w:sz w:val="23"/>
                <w:szCs w:val="23"/>
                <w:lang w:val="kk-KZ"/>
              </w:rPr>
              <w:t>Зейінді, жады мен сөйлеу дағдысын дамыту. Дербестікке баулу</w:t>
            </w:r>
          </w:p>
          <w:p w:rsidR="00416669" w:rsidRPr="009E50F2" w:rsidRDefault="00416669" w:rsidP="00DF2CCF">
            <w:pPr>
              <w:spacing w:after="0" w:line="240" w:lineRule="auto"/>
              <w:rPr>
                <w:rFonts w:ascii="Times New Roman" w:hAnsi="Times New Roman"/>
                <w:b/>
                <w:color w:val="000000"/>
                <w:sz w:val="24"/>
                <w:szCs w:val="24"/>
                <w:lang w:val="kk-KZ"/>
              </w:rPr>
            </w:pPr>
          </w:p>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4.Дене шынықтыру</w:t>
            </w:r>
          </w:p>
          <w:p w:rsidR="00416669" w:rsidRPr="00B032F7" w:rsidRDefault="00416669" w:rsidP="00DF2CCF">
            <w:pPr>
              <w:spacing w:after="0" w:line="240" w:lineRule="auto"/>
              <w:rPr>
                <w:rFonts w:ascii="Times New Roman" w:hAnsi="Times New Roman"/>
                <w:b/>
                <w:i/>
                <w:lang w:val="kk-KZ"/>
              </w:rPr>
            </w:pPr>
            <w:r w:rsidRPr="00637E45">
              <w:rPr>
                <w:rFonts w:ascii="Times New Roman" w:hAnsi="Times New Roman"/>
                <w:b/>
                <w:i/>
                <w:lang w:val="kk-KZ"/>
              </w:rPr>
              <w:t>Менің достарымның ойыны</w:t>
            </w:r>
          </w:p>
          <w:p w:rsidR="00416669" w:rsidRPr="00B032F7" w:rsidRDefault="00416669" w:rsidP="00B032F7">
            <w:pPr>
              <w:pStyle w:val="TableParagraph"/>
            </w:pPr>
            <w:r w:rsidRPr="00B032F7">
              <w:t>Тізбектелген түрлі жаттығуларды орындау дағдыларын дамыту. Айналып тұрған арқаннан өтуге жаттықтыру, жерден екі аяқпен бірдей итеріліп, арқанның дәл аяғының астынан өту сәтінде секіруді дамыта түсу.</w:t>
            </w:r>
          </w:p>
          <w:p w:rsidR="00416669" w:rsidRPr="00B032F7" w:rsidRDefault="00416669" w:rsidP="00B032F7">
            <w:pPr>
              <w:pStyle w:val="TableParagraph"/>
              <w:ind w:right="542"/>
            </w:pPr>
            <w:r w:rsidRPr="00B032F7">
              <w:t>ә) Ұшып келе жатқан доптан түрлі тактикалар қолданып қашуды бекіту. Кеңістікті</w:t>
            </w:r>
            <w:r w:rsidRPr="004262FB">
              <w:t xml:space="preserve"> </w:t>
            </w:r>
            <w:r w:rsidRPr="00B032F7">
              <w:t>бағдарлай білу, төзімділігін, реакция шапшаңдығын дамыту. Өз әрекетін командадағы өзге ойыншылардың қимылымен үйлестіруін қалыптастыру.</w:t>
            </w:r>
          </w:p>
          <w:p w:rsidR="00416669" w:rsidRPr="00B032F7" w:rsidRDefault="00416669" w:rsidP="00B032F7">
            <w:pPr>
              <w:spacing w:after="0" w:line="240" w:lineRule="auto"/>
              <w:rPr>
                <w:rFonts w:ascii="Times New Roman" w:hAnsi="Times New Roman"/>
                <w:b/>
                <w:color w:val="000000"/>
                <w:sz w:val="24"/>
                <w:szCs w:val="24"/>
                <w:lang w:val="kk-KZ"/>
              </w:rPr>
            </w:pPr>
            <w:r w:rsidRPr="00B032F7">
              <w:rPr>
                <w:rFonts w:ascii="Times New Roman" w:hAnsi="Times New Roman"/>
                <w:lang w:val="kk-KZ"/>
              </w:rPr>
              <w:t>б) Бір-біріне деген сыйластығын, келісімділігі мен толеранттыққа тәрбиелеу</w:t>
            </w:r>
          </w:p>
          <w:p w:rsidR="00416669" w:rsidRPr="00295684" w:rsidRDefault="00416669" w:rsidP="00DF2CCF">
            <w:pPr>
              <w:spacing w:after="0" w:line="240" w:lineRule="auto"/>
              <w:rPr>
                <w:rFonts w:ascii="Times New Roman" w:hAnsi="Times New Roman"/>
                <w:color w:val="000000"/>
                <w:sz w:val="24"/>
                <w:szCs w:val="24"/>
                <w:lang w:val="kk-KZ"/>
              </w:rPr>
            </w:pPr>
          </w:p>
        </w:tc>
        <w:tc>
          <w:tcPr>
            <w:tcW w:w="869" w:type="pct"/>
          </w:tcPr>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1.Сөйлеуді дамыту</w:t>
            </w:r>
          </w:p>
          <w:p w:rsidR="00416669" w:rsidRPr="00A458EE" w:rsidRDefault="00416669" w:rsidP="00DF2CCF">
            <w:pPr>
              <w:spacing w:after="0" w:line="240" w:lineRule="auto"/>
              <w:rPr>
                <w:rFonts w:ascii="Times New Roman" w:hAnsi="Times New Roman"/>
                <w:b/>
                <w:sz w:val="24"/>
                <w:szCs w:val="24"/>
                <w:lang w:val="kk-KZ"/>
              </w:rPr>
            </w:pPr>
            <w:r w:rsidRPr="00637E45">
              <w:rPr>
                <w:rFonts w:ascii="Times New Roman" w:hAnsi="Times New Roman"/>
                <w:b/>
                <w:sz w:val="24"/>
                <w:szCs w:val="24"/>
                <w:lang w:val="kk-KZ"/>
              </w:rPr>
              <w:t>Жайлауда</w:t>
            </w:r>
            <w:r w:rsidRPr="00A458EE">
              <w:rPr>
                <w:rFonts w:ascii="Times New Roman" w:hAnsi="Times New Roman"/>
                <w:b/>
                <w:sz w:val="24"/>
                <w:szCs w:val="24"/>
                <w:lang w:val="kk-KZ"/>
              </w:rPr>
              <w:t>.</w:t>
            </w:r>
          </w:p>
          <w:p w:rsidR="00416669" w:rsidRPr="007B5FE7" w:rsidRDefault="00416669" w:rsidP="00794B02">
            <w:pPr>
              <w:pStyle w:val="TableParagraph"/>
              <w:spacing w:before="41" w:line="276" w:lineRule="auto"/>
              <w:ind w:left="0"/>
              <w:rPr>
                <w:sz w:val="24"/>
              </w:rPr>
            </w:pPr>
            <w:r w:rsidRPr="007B5FE7">
              <w:rPr>
                <w:sz w:val="24"/>
              </w:rPr>
              <w:t>Балаларға жайлау</w:t>
            </w:r>
            <w:r w:rsidRPr="007B5FE7">
              <w:rPr>
                <w:spacing w:val="1"/>
                <w:sz w:val="24"/>
              </w:rPr>
              <w:t xml:space="preserve"> </w:t>
            </w:r>
            <w:r w:rsidRPr="007B5FE7">
              <w:rPr>
                <w:sz w:val="24"/>
              </w:rPr>
              <w:t>өлеңінің</w:t>
            </w:r>
            <w:r w:rsidRPr="007B5FE7">
              <w:rPr>
                <w:spacing w:val="-57"/>
                <w:sz w:val="24"/>
              </w:rPr>
              <w:t xml:space="preserve"> </w:t>
            </w:r>
            <w:r w:rsidRPr="007B5FE7">
              <w:rPr>
                <w:sz w:val="24"/>
              </w:rPr>
              <w:t>мазмұнын түсіндіру.Балалардың</w:t>
            </w:r>
            <w:r w:rsidRPr="007B5FE7">
              <w:rPr>
                <w:spacing w:val="-2"/>
                <w:sz w:val="24"/>
              </w:rPr>
              <w:t xml:space="preserve"> </w:t>
            </w:r>
            <w:r w:rsidRPr="007B5FE7">
              <w:rPr>
                <w:sz w:val="24"/>
              </w:rPr>
              <w:t>сөздік</w:t>
            </w:r>
            <w:r w:rsidRPr="007B5FE7">
              <w:rPr>
                <w:spacing w:val="-1"/>
                <w:sz w:val="24"/>
              </w:rPr>
              <w:t xml:space="preserve"> </w:t>
            </w:r>
            <w:r w:rsidRPr="007B5FE7">
              <w:rPr>
                <w:sz w:val="24"/>
              </w:rPr>
              <w:t>қорын</w:t>
            </w:r>
            <w:r w:rsidRPr="007B5FE7">
              <w:rPr>
                <w:spacing w:val="-1"/>
                <w:sz w:val="24"/>
              </w:rPr>
              <w:t xml:space="preserve"> </w:t>
            </w:r>
            <w:r w:rsidRPr="007B5FE7">
              <w:rPr>
                <w:sz w:val="24"/>
              </w:rPr>
              <w:t>дамыту.</w:t>
            </w:r>
          </w:p>
          <w:p w:rsidR="00416669" w:rsidRPr="009E50F2" w:rsidRDefault="00416669" w:rsidP="00794B02">
            <w:pPr>
              <w:spacing w:after="0" w:line="240" w:lineRule="auto"/>
              <w:rPr>
                <w:rFonts w:ascii="Times New Roman" w:hAnsi="Times New Roman"/>
                <w:b/>
                <w:color w:val="000000"/>
                <w:sz w:val="24"/>
                <w:szCs w:val="24"/>
                <w:lang w:val="kk-KZ"/>
              </w:rPr>
            </w:pPr>
            <w:r w:rsidRPr="007B5FE7">
              <w:rPr>
                <w:rFonts w:ascii="Times New Roman" w:hAnsi="Times New Roman"/>
                <w:sz w:val="24"/>
                <w:lang w:val="kk-KZ"/>
              </w:rPr>
              <w:t>Балаларды</w:t>
            </w:r>
            <w:r w:rsidRPr="007B5FE7">
              <w:rPr>
                <w:rFonts w:ascii="Times New Roman" w:hAnsi="Times New Roman"/>
                <w:spacing w:val="-5"/>
                <w:sz w:val="24"/>
                <w:lang w:val="kk-KZ"/>
              </w:rPr>
              <w:t xml:space="preserve"> </w:t>
            </w:r>
            <w:r w:rsidRPr="007B5FE7">
              <w:rPr>
                <w:rFonts w:ascii="Times New Roman" w:hAnsi="Times New Roman"/>
                <w:sz w:val="24"/>
                <w:lang w:val="kk-KZ"/>
              </w:rPr>
              <w:t>үй</w:t>
            </w:r>
            <w:r w:rsidRPr="007B5FE7">
              <w:rPr>
                <w:rFonts w:ascii="Times New Roman" w:hAnsi="Times New Roman"/>
                <w:spacing w:val="53"/>
                <w:sz w:val="24"/>
                <w:lang w:val="kk-KZ"/>
              </w:rPr>
              <w:t xml:space="preserve"> </w:t>
            </w:r>
            <w:r w:rsidRPr="007B5FE7">
              <w:rPr>
                <w:rFonts w:ascii="Times New Roman" w:hAnsi="Times New Roman"/>
                <w:sz w:val="24"/>
                <w:lang w:val="kk-KZ"/>
              </w:rPr>
              <w:t>жануарларына</w:t>
            </w:r>
            <w:r w:rsidRPr="007B5FE7">
              <w:rPr>
                <w:rFonts w:ascii="Times New Roman" w:hAnsi="Times New Roman"/>
                <w:spacing w:val="-5"/>
                <w:sz w:val="24"/>
                <w:lang w:val="kk-KZ"/>
              </w:rPr>
              <w:t xml:space="preserve"> </w:t>
            </w:r>
            <w:r w:rsidRPr="007B5FE7">
              <w:rPr>
                <w:rFonts w:ascii="Times New Roman" w:hAnsi="Times New Roman"/>
                <w:sz w:val="24"/>
                <w:lang w:val="kk-KZ"/>
              </w:rPr>
              <w:t>қамқор</w:t>
            </w:r>
            <w:r w:rsidRPr="007B5FE7">
              <w:rPr>
                <w:rFonts w:ascii="Times New Roman" w:hAnsi="Times New Roman"/>
                <w:spacing w:val="-57"/>
                <w:sz w:val="24"/>
                <w:lang w:val="kk-KZ"/>
              </w:rPr>
              <w:t xml:space="preserve"> </w:t>
            </w:r>
            <w:r w:rsidRPr="007B5FE7">
              <w:rPr>
                <w:rFonts w:ascii="Times New Roman" w:hAnsi="Times New Roman"/>
                <w:sz w:val="24"/>
                <w:lang w:val="kk-KZ"/>
              </w:rPr>
              <w:t>болуға</w:t>
            </w:r>
            <w:r w:rsidRPr="007B5FE7">
              <w:rPr>
                <w:rFonts w:ascii="Times New Roman" w:hAnsi="Times New Roman"/>
                <w:spacing w:val="-2"/>
                <w:sz w:val="24"/>
                <w:lang w:val="kk-KZ"/>
              </w:rPr>
              <w:t xml:space="preserve"> </w:t>
            </w:r>
            <w:r w:rsidRPr="007B5FE7">
              <w:rPr>
                <w:rFonts w:ascii="Times New Roman" w:hAnsi="Times New Roman"/>
                <w:sz w:val="24"/>
                <w:lang w:val="kk-KZ"/>
              </w:rPr>
              <w:t>тәрбиелеу.</w:t>
            </w:r>
          </w:p>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2.Математика негіздері</w:t>
            </w:r>
          </w:p>
          <w:p w:rsidR="00416669" w:rsidRDefault="00416669" w:rsidP="00E761F2">
            <w:pPr>
              <w:pStyle w:val="Default"/>
              <w:rPr>
                <w:b/>
                <w:bCs/>
                <w:sz w:val="23"/>
                <w:szCs w:val="23"/>
                <w:lang w:val="kk-KZ"/>
              </w:rPr>
            </w:pPr>
            <w:r w:rsidRPr="00E761F2">
              <w:rPr>
                <w:b/>
                <w:bCs/>
                <w:sz w:val="23"/>
                <w:szCs w:val="23"/>
              </w:rPr>
              <w:t>Пішіндер неге ұқсайды?</w:t>
            </w:r>
          </w:p>
          <w:p w:rsidR="00416669" w:rsidRPr="00637E45" w:rsidRDefault="00416669" w:rsidP="00E761F2">
            <w:pPr>
              <w:pStyle w:val="Default"/>
              <w:rPr>
                <w:b/>
                <w:sz w:val="23"/>
                <w:szCs w:val="23"/>
                <w:lang w:val="kk-KZ"/>
              </w:rPr>
            </w:pPr>
            <w:r w:rsidRPr="00E761F2">
              <w:rPr>
                <w:sz w:val="23"/>
                <w:szCs w:val="23"/>
                <w:lang w:val="kk-KZ"/>
              </w:rPr>
              <w:t xml:space="preserve">қоршаған орта заттарының нысаны туралы ұғым қалыптастыру. Қоршаған ортадан геометриялық пішіндегі заттарды табуға, есептерді шығарған кезде ойлануға, әртүрлі белгілер бойынша салыстыруға үйрету. </w:t>
            </w:r>
            <w:r w:rsidRPr="00637E45">
              <w:rPr>
                <w:sz w:val="23"/>
                <w:szCs w:val="23"/>
                <w:lang w:val="kk-KZ"/>
              </w:rPr>
              <w:t>Зейінді, жады мен сөйлеу дағдысын дамыту. Дербестікке баулу</w:t>
            </w:r>
            <w:r w:rsidRPr="00637E45">
              <w:rPr>
                <w:b/>
                <w:bCs/>
                <w:sz w:val="23"/>
                <w:szCs w:val="23"/>
                <w:lang w:val="kk-KZ"/>
              </w:rPr>
              <w:t xml:space="preserve"> </w:t>
            </w:r>
          </w:p>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3.Музыка</w:t>
            </w:r>
          </w:p>
          <w:p w:rsidR="00416669" w:rsidRDefault="00416669" w:rsidP="00DF2CCF">
            <w:pPr>
              <w:spacing w:after="0" w:line="240" w:lineRule="auto"/>
              <w:rPr>
                <w:rFonts w:ascii="Times New Roman" w:hAnsi="Times New Roman"/>
                <w:b/>
                <w:sz w:val="24"/>
                <w:szCs w:val="24"/>
                <w:lang w:val="kk-KZ"/>
              </w:rPr>
            </w:pPr>
            <w:r w:rsidRPr="00F00D03">
              <w:rPr>
                <w:rFonts w:ascii="Times New Roman" w:hAnsi="Times New Roman"/>
                <w:b/>
                <w:sz w:val="24"/>
                <w:szCs w:val="24"/>
                <w:lang w:val="kk-KZ"/>
              </w:rPr>
              <w:t>Ән салып, би билейміз.</w:t>
            </w:r>
          </w:p>
          <w:p w:rsidR="00416669" w:rsidRPr="00F00D03" w:rsidRDefault="00416669" w:rsidP="00DF2CCF">
            <w:pPr>
              <w:spacing w:after="0" w:line="240" w:lineRule="auto"/>
              <w:rPr>
                <w:rFonts w:ascii="Times New Roman" w:hAnsi="Times New Roman"/>
                <w:b/>
                <w:color w:val="000000"/>
                <w:sz w:val="24"/>
                <w:szCs w:val="24"/>
                <w:lang w:val="kk-KZ"/>
              </w:rPr>
            </w:pPr>
            <w:r w:rsidRPr="00F00D03">
              <w:rPr>
                <w:rFonts w:ascii="Times New Roman" w:hAnsi="Times New Roman"/>
                <w:lang w:val="kk-KZ"/>
              </w:rPr>
              <w:t>Музыкалық дыбысталуының сипаттамасына сүйене отырып, бейненің мазмұны мен музыкалық мәнерліліктің элементтерімен байланыстыру. Қолмен әннің бағытын көрсете отырып, әуеннің жоғарғы-төменгі қозғалысын ажырату. Ән арқылы балаларды адамгершілікке, инабаттылыққа тәрбиелеу.</w:t>
            </w:r>
          </w:p>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4.Қазақ тілі</w:t>
            </w:r>
          </w:p>
          <w:p w:rsidR="00416669" w:rsidRDefault="00416669" w:rsidP="008B0759">
            <w:pPr>
              <w:pStyle w:val="Default"/>
              <w:rPr>
                <w:b/>
                <w:sz w:val="23"/>
                <w:szCs w:val="23"/>
                <w:lang w:val="kk-KZ"/>
              </w:rPr>
            </w:pPr>
            <w:r w:rsidRPr="00637E45">
              <w:rPr>
                <w:b/>
                <w:sz w:val="23"/>
                <w:szCs w:val="23"/>
                <w:lang w:val="kk-KZ"/>
              </w:rPr>
              <w:t xml:space="preserve">Біз мектепке барамыз </w:t>
            </w:r>
          </w:p>
          <w:p w:rsidR="00416669" w:rsidRPr="008B0759" w:rsidRDefault="00416669" w:rsidP="00DF2CCF">
            <w:pPr>
              <w:spacing w:after="0" w:line="240" w:lineRule="auto"/>
              <w:rPr>
                <w:rFonts w:ascii="Times New Roman" w:hAnsi="Times New Roman"/>
                <w:color w:val="000000"/>
                <w:sz w:val="24"/>
                <w:szCs w:val="24"/>
                <w:lang w:val="kk-KZ"/>
              </w:rPr>
            </w:pPr>
            <w:r w:rsidRPr="008B0759">
              <w:rPr>
                <w:rFonts w:ascii="Times New Roman" w:hAnsi="Times New Roman"/>
                <w:sz w:val="20"/>
                <w:szCs w:val="20"/>
                <w:lang w:val="kk-KZ"/>
              </w:rPr>
              <w:t xml:space="preserve">сөздерді дұрыс айтуға машықтандыру. Сөздерді сөйлемдерде байланыстырып құрастыруды дағдыландыру. Жаңылтпашты шапшаң және сөздерін анық айтуға үйрету. </w:t>
            </w:r>
            <w:r w:rsidRPr="008B0759">
              <w:rPr>
                <w:rFonts w:ascii="Times New Roman" w:hAnsi="Times New Roman"/>
                <w:b/>
                <w:bCs/>
                <w:sz w:val="20"/>
                <w:szCs w:val="20"/>
                <w:lang w:val="kk-KZ"/>
              </w:rPr>
              <w:t xml:space="preserve"> </w:t>
            </w:r>
            <w:r w:rsidRPr="008B0759">
              <w:rPr>
                <w:rFonts w:ascii="Times New Roman" w:hAnsi="Times New Roman"/>
                <w:sz w:val="20"/>
                <w:szCs w:val="20"/>
                <w:lang w:val="kk-KZ"/>
              </w:rPr>
              <w:t xml:space="preserve">сөздерді саналы түрде есте сақтап, күнделікті өмірде қолдану дағдыларын дамыту. Қазақ тіліне тән дыбыстарды дұрыс айтуға жаттықтыру. Зат есімдерді жекеше және көпше түрде қолдану дағдыларың қалыптастыру </w:t>
            </w:r>
            <w:r w:rsidRPr="008B0759">
              <w:rPr>
                <w:rFonts w:ascii="Times New Roman" w:hAnsi="Times New Roman"/>
                <w:b/>
                <w:bCs/>
                <w:sz w:val="20"/>
                <w:szCs w:val="20"/>
                <w:lang w:val="kk-KZ"/>
              </w:rPr>
              <w:t xml:space="preserve"> </w:t>
            </w:r>
            <w:r w:rsidRPr="008B0759">
              <w:rPr>
                <w:rFonts w:ascii="Times New Roman" w:hAnsi="Times New Roman"/>
                <w:sz w:val="20"/>
                <w:szCs w:val="20"/>
                <w:lang w:val="kk-KZ"/>
              </w:rPr>
              <w:t>мектеп туралы ұғымдарын кеңейту арқылы білімге деген қызығушылықтарын ояту.</w:t>
            </w:r>
          </w:p>
        </w:tc>
        <w:tc>
          <w:tcPr>
            <w:tcW w:w="835" w:type="pct"/>
          </w:tcPr>
          <w:p w:rsidR="00416669" w:rsidRDefault="00416669" w:rsidP="00DF2CCF">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1.Көркем әдебиет</w:t>
            </w:r>
          </w:p>
          <w:p w:rsidR="00416669" w:rsidRPr="00E761F2" w:rsidRDefault="00416669" w:rsidP="00E761F2">
            <w:pPr>
              <w:autoSpaceDE w:val="0"/>
              <w:autoSpaceDN w:val="0"/>
              <w:adjustRightInd w:val="0"/>
              <w:spacing w:after="0" w:line="240" w:lineRule="auto"/>
              <w:rPr>
                <w:rFonts w:ascii="Times New Roman" w:hAnsi="Times New Roman"/>
                <w:b/>
                <w:sz w:val="24"/>
                <w:szCs w:val="24"/>
                <w:lang w:val="kk-KZ"/>
              </w:rPr>
            </w:pPr>
            <w:r w:rsidRPr="00E761F2">
              <w:rPr>
                <w:rFonts w:ascii="Times New Roman" w:hAnsi="Times New Roman"/>
                <w:b/>
                <w:sz w:val="24"/>
                <w:szCs w:val="24"/>
                <w:lang w:val="kk-KZ"/>
              </w:rPr>
              <w:t>«Мысық, əтеш</w:t>
            </w:r>
          </w:p>
          <w:p w:rsidR="00416669" w:rsidRPr="00E761F2" w:rsidRDefault="00416669" w:rsidP="00E761F2">
            <w:pPr>
              <w:autoSpaceDE w:val="0"/>
              <w:autoSpaceDN w:val="0"/>
              <w:adjustRightInd w:val="0"/>
              <w:spacing w:after="0" w:line="240" w:lineRule="auto"/>
              <w:rPr>
                <w:rFonts w:ascii="Times New Roman" w:hAnsi="Times New Roman"/>
                <w:b/>
                <w:sz w:val="24"/>
                <w:szCs w:val="24"/>
                <w:lang w:val="kk-KZ"/>
              </w:rPr>
            </w:pPr>
            <w:r w:rsidRPr="00E761F2">
              <w:rPr>
                <w:rFonts w:ascii="Times New Roman" w:hAnsi="Times New Roman"/>
                <w:b/>
                <w:sz w:val="24"/>
                <w:szCs w:val="24"/>
                <w:lang w:val="kk-KZ"/>
              </w:rPr>
              <w:t>жəне түлкі» ертегісі</w:t>
            </w:r>
          </w:p>
          <w:p w:rsidR="00416669" w:rsidRPr="00E761F2" w:rsidRDefault="00416669" w:rsidP="00E761F2">
            <w:pPr>
              <w:spacing w:after="0" w:line="240" w:lineRule="auto"/>
              <w:rPr>
                <w:b/>
                <w:lang w:val="kk-KZ"/>
              </w:rPr>
            </w:pPr>
            <w:r w:rsidRPr="00E761F2">
              <w:rPr>
                <w:b/>
                <w:lang w:val="kk-KZ"/>
              </w:rPr>
              <w:t>(сахналау)</w:t>
            </w:r>
          </w:p>
          <w:p w:rsidR="00416669" w:rsidRPr="007B5FE7" w:rsidRDefault="00416669" w:rsidP="00E761F2">
            <w:pPr>
              <w:autoSpaceDE w:val="0"/>
              <w:autoSpaceDN w:val="0"/>
              <w:adjustRightInd w:val="0"/>
              <w:spacing w:after="0" w:line="240" w:lineRule="auto"/>
              <w:rPr>
                <w:rFonts w:ascii="Times New Roman" w:hAnsi="Times New Roman"/>
                <w:sz w:val="24"/>
                <w:szCs w:val="24"/>
                <w:lang w:val="kk-KZ"/>
              </w:rPr>
            </w:pPr>
            <w:r w:rsidRPr="007B5FE7">
              <w:rPr>
                <w:rFonts w:ascii="Times New Roman" w:hAnsi="Times New Roman"/>
                <w:sz w:val="24"/>
                <w:szCs w:val="24"/>
                <w:lang w:val="kk-KZ"/>
              </w:rPr>
              <w:t>Жағымды-жағымсыз кейіпкерлерді өздігінен ажырата білуге үйрету; кейіпкердің ерекшеліктерін беру үшін мəнерлілік құралдарын қолдану; ертегігедеген қызығушылығын арттырып, ойын,</w:t>
            </w:r>
          </w:p>
          <w:p w:rsidR="00416669" w:rsidRPr="00BE1DBB" w:rsidRDefault="00416669" w:rsidP="00E761F2">
            <w:pPr>
              <w:spacing w:after="0" w:line="240" w:lineRule="auto"/>
              <w:rPr>
                <w:rFonts w:ascii="Times New Roman" w:hAnsi="Times New Roman"/>
                <w:b/>
                <w:color w:val="000000"/>
                <w:sz w:val="24"/>
                <w:szCs w:val="24"/>
                <w:lang w:val="kk-KZ"/>
              </w:rPr>
            </w:pPr>
            <w:r w:rsidRPr="007B5FE7">
              <w:rPr>
                <w:rFonts w:ascii="Times New Roman" w:hAnsi="Times New Roman"/>
                <w:sz w:val="24"/>
                <w:szCs w:val="24"/>
                <w:lang w:val="kk-KZ"/>
              </w:rPr>
              <w:t>қиялын дамыту; ертегі арқылы жануарларға қамқор болуға тəрбиелеу.</w:t>
            </w:r>
          </w:p>
          <w:p w:rsidR="00416669" w:rsidRDefault="00416669" w:rsidP="00DF2CCF">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2.Сауат ашу негіздері</w:t>
            </w:r>
          </w:p>
          <w:p w:rsidR="00416669" w:rsidRDefault="00416669" w:rsidP="00DF2CCF">
            <w:pPr>
              <w:spacing w:after="0" w:line="240" w:lineRule="auto"/>
              <w:rPr>
                <w:rFonts w:ascii="Times New Roman" w:hAnsi="Times New Roman"/>
                <w:sz w:val="24"/>
                <w:szCs w:val="24"/>
                <w:lang w:val="kk-KZ"/>
              </w:rPr>
            </w:pPr>
            <w:r w:rsidRPr="007B5FE7">
              <w:rPr>
                <w:rFonts w:ascii="Times New Roman" w:hAnsi="Times New Roman"/>
                <w:sz w:val="24"/>
                <w:szCs w:val="24"/>
                <w:lang w:val="kk-KZ"/>
              </w:rPr>
              <w:t>Біз нені білдік? [й]</w:t>
            </w:r>
          </w:p>
          <w:p w:rsidR="00416669" w:rsidRDefault="00416669" w:rsidP="00DF2CCF">
            <w:pPr>
              <w:spacing w:after="0" w:line="240" w:lineRule="auto"/>
              <w:rPr>
                <w:rFonts w:ascii="Times New Roman" w:hAnsi="Times New Roman"/>
                <w:lang w:val="kk-KZ"/>
              </w:rPr>
            </w:pPr>
            <w:r w:rsidRPr="007B5FE7">
              <w:rPr>
                <w:rFonts w:ascii="Times New Roman" w:hAnsi="Times New Roman"/>
                <w:lang w:val="kk-KZ"/>
              </w:rPr>
              <w:t xml:space="preserve">Міндеттері: </w:t>
            </w:r>
          </w:p>
          <w:p w:rsidR="00416669" w:rsidRPr="00BE1DBB" w:rsidRDefault="00416669" w:rsidP="00DF2CCF">
            <w:pPr>
              <w:spacing w:after="0" w:line="240" w:lineRule="auto"/>
              <w:rPr>
                <w:rFonts w:ascii="Times New Roman" w:hAnsi="Times New Roman"/>
                <w:b/>
                <w:color w:val="000000"/>
                <w:sz w:val="24"/>
                <w:szCs w:val="24"/>
                <w:lang w:val="kk-KZ"/>
              </w:rPr>
            </w:pPr>
            <w:r w:rsidRPr="007B5FE7">
              <w:rPr>
                <w:rFonts w:ascii="Times New Roman" w:hAnsi="Times New Roman"/>
                <w:lang w:val="kk-KZ"/>
              </w:rPr>
              <w:t xml:space="preserve">1. Суреттен іс-əрекетті білдіретін сөздерді анықтап айта білуге, сөздердегі буын санын анықтауды жалғастыру. 2. Сөйлемдегі сөздің орнын анықтауға, берілген дыбысқа сөз ойлап айтуға жаттығулар жасату арқылы зейіндерін дамыту. </w:t>
            </w:r>
            <w:r w:rsidRPr="00637E45">
              <w:rPr>
                <w:rFonts w:ascii="Times New Roman" w:hAnsi="Times New Roman"/>
                <w:lang w:val="kk-KZ"/>
              </w:rPr>
              <w:t>3. Өнерлі болуға тəрбиелеу.</w:t>
            </w:r>
          </w:p>
          <w:p w:rsidR="00416669" w:rsidRDefault="00416669" w:rsidP="00DF2CCF">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3.Қоршаған ортамен танысу</w:t>
            </w:r>
          </w:p>
          <w:p w:rsidR="00416669" w:rsidRPr="00062615" w:rsidRDefault="00416669" w:rsidP="00DF2CCF">
            <w:pPr>
              <w:spacing w:after="0" w:line="240" w:lineRule="auto"/>
              <w:rPr>
                <w:rFonts w:ascii="Times New Roman" w:hAnsi="Times New Roman"/>
                <w:lang w:val="kk-KZ"/>
              </w:rPr>
            </w:pPr>
            <w:r w:rsidRPr="00637E45">
              <w:rPr>
                <w:rFonts w:ascii="Times New Roman" w:hAnsi="Times New Roman"/>
                <w:lang w:val="kk-KZ"/>
              </w:rPr>
              <w:t>Өсімдіктердің көбеюі.</w:t>
            </w:r>
          </w:p>
          <w:p w:rsidR="00416669" w:rsidRPr="00062615" w:rsidRDefault="00416669" w:rsidP="00DF2CCF">
            <w:pPr>
              <w:spacing w:after="0" w:line="240" w:lineRule="auto"/>
              <w:rPr>
                <w:rFonts w:ascii="Times New Roman" w:hAnsi="Times New Roman"/>
                <w:b/>
                <w:color w:val="000000"/>
                <w:sz w:val="24"/>
                <w:szCs w:val="24"/>
                <w:lang w:val="kk-KZ"/>
              </w:rPr>
            </w:pPr>
            <w:r w:rsidRPr="00062615">
              <w:rPr>
                <w:rFonts w:ascii="Times New Roman" w:hAnsi="Times New Roman"/>
                <w:lang w:val="kk-KZ"/>
              </w:rPr>
              <w:t>Өсімдіктердің өсу, даму сатыларымен</w:t>
            </w:r>
            <w:r w:rsidRPr="007B5FE7">
              <w:rPr>
                <w:lang w:val="kk-KZ"/>
              </w:rPr>
              <w:t xml:space="preserve"> </w:t>
            </w:r>
            <w:r w:rsidRPr="00062615">
              <w:rPr>
                <w:rFonts w:ascii="Times New Roman" w:hAnsi="Times New Roman"/>
                <w:lang w:val="kk-KZ"/>
              </w:rPr>
              <w:t>таныстыру; тәжірибе жасап, одан қорытынды шығара білуге үйрету; өсімдіктің жемісі, тұқымы туралы түсініктерін қалыптастыру. Тәжірибе жасауға деген қызығушылықтарын арттыру; өсімдіктер туралы білімдерін дамыту.  Өсімдіктерге қамқор болуға тәрбиелеу.</w:t>
            </w:r>
          </w:p>
          <w:p w:rsidR="00416669" w:rsidRDefault="00416669" w:rsidP="00DF2CCF">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4.Дене шынықтыру</w:t>
            </w:r>
          </w:p>
          <w:p w:rsidR="00416669" w:rsidRDefault="00416669" w:rsidP="00DF2CCF">
            <w:pPr>
              <w:spacing w:after="0" w:line="240" w:lineRule="auto"/>
              <w:rPr>
                <w:rFonts w:ascii="Times New Roman" w:hAnsi="Times New Roman"/>
                <w:i/>
                <w:lang w:val="kk-KZ"/>
              </w:rPr>
            </w:pPr>
            <w:r w:rsidRPr="00FE5BA1">
              <w:rPr>
                <w:rFonts w:ascii="Times New Roman" w:hAnsi="Times New Roman"/>
                <w:i/>
                <w:lang w:val="kk-KZ"/>
              </w:rPr>
              <w:t>Қазақ халқының ұлттық ойындары</w:t>
            </w:r>
          </w:p>
          <w:p w:rsidR="00416669" w:rsidRPr="004262FB" w:rsidRDefault="00416669" w:rsidP="00B032F7">
            <w:pPr>
              <w:pStyle w:val="TableParagraph"/>
              <w:ind w:right="90"/>
            </w:pPr>
            <w:r w:rsidRPr="004262FB">
              <w:t>Заттарды көлденең нысанаға лақтыруды, бастапқы қалыпқа дұрыс келуді, «малдас құрып отырып» ұсақ заттарды (асықтарды) лақтырып, қағып алуды үйрету.Тепе-теңдік сақтауды, негізгі қимыл түзету жаттығуларын жасауды, асықты гимнастикалық ұзын орындықтың үстімен келе жатып, алдына, артына жинауды, ұсақ заттарды (асықтарды) малдас құрып отырып атуды, қағып алуды бекіту.</w:t>
            </w:r>
          </w:p>
          <w:p w:rsidR="00416669" w:rsidRPr="004262FB" w:rsidRDefault="00416669" w:rsidP="00B032F7">
            <w:pPr>
              <w:pStyle w:val="TableParagraph"/>
            </w:pPr>
            <w:r w:rsidRPr="004262FB">
              <w:t>Көзмөлшерлеуін арттырып, ептілікке, ыңғайсыз (шулы) ортада зейінін шоғырландыра білуге жаттықтыру.</w:t>
            </w:r>
          </w:p>
          <w:p w:rsidR="00416669" w:rsidRPr="00B032F7" w:rsidRDefault="00416669" w:rsidP="00B032F7">
            <w:pPr>
              <w:spacing w:after="0" w:line="240" w:lineRule="auto"/>
              <w:rPr>
                <w:rFonts w:ascii="Times New Roman" w:hAnsi="Times New Roman"/>
                <w:color w:val="000000"/>
                <w:sz w:val="24"/>
                <w:szCs w:val="24"/>
                <w:lang w:val="kk-KZ"/>
              </w:rPr>
            </w:pPr>
            <w:r w:rsidRPr="00B032F7">
              <w:rPr>
                <w:lang w:val="kk-KZ"/>
              </w:rPr>
              <w:t xml:space="preserve"> </w:t>
            </w:r>
            <w:r w:rsidRPr="00B032F7">
              <w:rPr>
                <w:rFonts w:ascii="Times New Roman" w:hAnsi="Times New Roman"/>
                <w:lang w:val="kk-KZ"/>
              </w:rPr>
              <w:t>Ұлттық ойындарға қызығушылығын арттырып, азаматтық пен толеранттылыққа баулу</w:t>
            </w:r>
          </w:p>
        </w:tc>
      </w:tr>
      <w:tr w:rsidR="00416669" w:rsidRPr="00637E45"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50" w:type="pct"/>
          </w:tcPr>
          <w:p w:rsidR="00416669" w:rsidRPr="00E633C1" w:rsidRDefault="00416669" w:rsidP="00DF2CCF">
            <w:pPr>
              <w:spacing w:after="0" w:line="240" w:lineRule="auto"/>
              <w:rPr>
                <w:rFonts w:ascii="Times New Roman" w:hAnsi="Times New Roman"/>
                <w:bCs/>
                <w:color w:val="FF0000"/>
                <w:sz w:val="24"/>
                <w:szCs w:val="24"/>
                <w:lang w:val="kk-KZ" w:eastAsia="ru-RU"/>
              </w:rPr>
            </w:pPr>
            <w:r w:rsidRPr="00E633C1">
              <w:rPr>
                <w:rFonts w:ascii="Times New Roman" w:hAnsi="Times New Roman"/>
                <w:b/>
                <w:bCs/>
                <w:color w:val="FF0000"/>
                <w:sz w:val="24"/>
                <w:szCs w:val="24"/>
                <w:lang w:val="kk-KZ" w:eastAsia="ru-RU"/>
              </w:rPr>
              <w:t>«Сол жақта – оң жақта»</w:t>
            </w:r>
            <w:r w:rsidRPr="00E633C1">
              <w:rPr>
                <w:rFonts w:ascii="Times New Roman" w:hAnsi="Times New Roman"/>
                <w:bCs/>
                <w:color w:val="FF0000"/>
                <w:sz w:val="24"/>
                <w:szCs w:val="24"/>
                <w:lang w:val="kk-KZ" w:eastAsia="ru-RU"/>
              </w:rPr>
              <w:t xml:space="preserve"> </w:t>
            </w:r>
          </w:p>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Cs/>
                <w:color w:val="FF0000"/>
                <w:sz w:val="24"/>
                <w:szCs w:val="24"/>
                <w:lang w:val="kk-KZ" w:eastAsia="ru-RU"/>
              </w:rPr>
              <w:t xml:space="preserve">Мақсаты: Қағаз парағының оң жағын және  </w:t>
            </w:r>
            <w:r w:rsidRPr="00E633C1">
              <w:rPr>
                <w:rFonts w:ascii="Times New Roman" w:hAnsi="Times New Roman"/>
                <w:color w:val="FF0000"/>
                <w:sz w:val="24"/>
                <w:szCs w:val="24"/>
                <w:lang w:val="kk-KZ" w:eastAsia="ru-RU"/>
              </w:rPr>
              <w:t>сол жағын ажырата білу және  кеңістікті бағдарлай білуін  (оң жақта-сол жақта), жетілдіру, есте сақтау қабілеттерін арттыру.</w:t>
            </w:r>
          </w:p>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p>
        </w:tc>
        <w:tc>
          <w:tcPr>
            <w:tcW w:w="812" w:type="pct"/>
          </w:tcPr>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Танымдық-қимылды ойын:</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«Аңдар жүрісі»</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b/>
                <w:color w:val="FF0000"/>
                <w:sz w:val="24"/>
                <w:szCs w:val="24"/>
                <w:lang w:val="kk-KZ"/>
              </w:rPr>
              <w:t xml:space="preserve">Мақсаты: </w:t>
            </w:r>
            <w:r w:rsidRPr="00E633C1">
              <w:rPr>
                <w:rFonts w:ascii="Times New Roman" w:hAnsi="Times New Roman"/>
                <w:color w:val="FF0000"/>
                <w:sz w:val="24"/>
                <w:szCs w:val="24"/>
                <w:lang w:val="kk-KZ"/>
              </w:rPr>
              <w:t>Балалар аңдардың жүрісін салып, санай алады.</w:t>
            </w:r>
          </w:p>
          <w:p w:rsidR="00416669" w:rsidRPr="00295684" w:rsidRDefault="00416669" w:rsidP="00DF2CCF">
            <w:pPr>
              <w:spacing w:after="0" w:line="240" w:lineRule="auto"/>
              <w:rPr>
                <w:rFonts w:ascii="Times New Roman" w:hAnsi="Times New Roman"/>
                <w:b/>
                <w:color w:val="000000"/>
                <w:sz w:val="24"/>
                <w:szCs w:val="24"/>
                <w:lang w:val="kk-KZ"/>
              </w:rPr>
            </w:pPr>
          </w:p>
        </w:tc>
        <w:tc>
          <w:tcPr>
            <w:tcW w:w="837" w:type="pct"/>
          </w:tcPr>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 xml:space="preserve">Суреттік боямалар </w:t>
            </w:r>
          </w:p>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«Кім, қайда өмір сүреді»</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Мақсаты: Балалар суретті таза бояп, туған жеріндегі жан-жануарлардың мекендерімен таныса алады.</w:t>
            </w:r>
          </w:p>
          <w:p w:rsidR="00416669" w:rsidRPr="00295684" w:rsidRDefault="00416669" w:rsidP="00DF2CCF">
            <w:pPr>
              <w:spacing w:after="0" w:line="240" w:lineRule="auto"/>
              <w:rPr>
                <w:rFonts w:ascii="Times New Roman" w:hAnsi="Times New Roman"/>
                <w:b/>
                <w:sz w:val="24"/>
                <w:szCs w:val="24"/>
                <w:lang w:val="kk-KZ"/>
              </w:rPr>
            </w:pPr>
          </w:p>
        </w:tc>
        <w:tc>
          <w:tcPr>
            <w:tcW w:w="869" w:type="pct"/>
          </w:tcPr>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 xml:space="preserve"> «Қолғап»</w:t>
            </w:r>
          </w:p>
          <w:p w:rsidR="00416669" w:rsidRPr="00E633C1" w:rsidRDefault="00416669" w:rsidP="00DF2CCF">
            <w:pPr>
              <w:autoSpaceDE w:val="0"/>
              <w:autoSpaceDN w:val="0"/>
              <w:adjustRightInd w:val="0"/>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Мақсаты:</w:t>
            </w:r>
            <w:r w:rsidRPr="00E633C1">
              <w:rPr>
                <w:rFonts w:ascii="Times New Roman" w:hAnsi="Times New Roman"/>
                <w:b/>
                <w:color w:val="FF0000"/>
                <w:sz w:val="24"/>
                <w:szCs w:val="24"/>
                <w:lang w:val="kk-KZ"/>
              </w:rPr>
              <w:t xml:space="preserve"> </w:t>
            </w:r>
            <w:r w:rsidRPr="00E633C1">
              <w:rPr>
                <w:rFonts w:ascii="Times New Roman" w:hAnsi="Times New Roman"/>
                <w:color w:val="FF0000"/>
                <w:sz w:val="24"/>
                <w:szCs w:val="24"/>
                <w:lang w:val="kk-KZ"/>
              </w:rPr>
              <w:t xml:space="preserve">Қазақ халқының ұлттық киімдері мен заттары </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туралы білімдерін кеңейту. Ою-өрнекті қолдана отырып қолғапты сәндеуге үйрету.</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Эстетикалық талғамдарын дамыту, тиянақтылық пен ұқыптылыққа тәрбиелеу.</w:t>
            </w:r>
          </w:p>
          <w:p w:rsidR="00416669" w:rsidRPr="00295684" w:rsidRDefault="00416669" w:rsidP="00DF2CCF">
            <w:pPr>
              <w:spacing w:after="0" w:line="240" w:lineRule="auto"/>
              <w:rPr>
                <w:rFonts w:ascii="Times New Roman" w:hAnsi="Times New Roman"/>
                <w:color w:val="000000"/>
                <w:sz w:val="24"/>
                <w:szCs w:val="24"/>
                <w:lang w:val="kk-KZ"/>
              </w:rPr>
            </w:pPr>
          </w:p>
        </w:tc>
        <w:tc>
          <w:tcPr>
            <w:tcW w:w="835" w:type="pct"/>
          </w:tcPr>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«Аққала соққан бала»</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Мақсаты: Балаларға қыс мезгілінде аққала соғып ойнайтындығын түсіндіру. Аққаланы мүсіндеуге үйрету.</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Ермексазбен жұмыс жасау дағдыларын қалптастыру. Саусақ моторикасын дамыту.</w:t>
            </w:r>
          </w:p>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p>
        </w:tc>
      </w:tr>
      <w:tr w:rsidR="00416669" w:rsidRPr="00295684"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Балалармен жеке жұмыс</w:t>
            </w:r>
          </w:p>
        </w:tc>
        <w:tc>
          <w:tcPr>
            <w:tcW w:w="850" w:type="pct"/>
          </w:tcPr>
          <w:p w:rsidR="00416669" w:rsidRPr="00295684" w:rsidRDefault="00416669" w:rsidP="00DF2CCF">
            <w:pPr>
              <w:spacing w:after="0" w:line="240" w:lineRule="auto"/>
              <w:ind w:right="-108"/>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Мақал-мәтел.</w:t>
            </w:r>
          </w:p>
          <w:p w:rsidR="00416669" w:rsidRPr="00295684" w:rsidRDefault="00416669" w:rsidP="00DF2CCF">
            <w:pPr>
              <w:spacing w:after="0" w:line="240" w:lineRule="auto"/>
              <w:ind w:right="-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Отан елдің анасы,</w:t>
            </w:r>
          </w:p>
          <w:p w:rsidR="00416669" w:rsidRPr="00295684" w:rsidRDefault="00416669" w:rsidP="00DF2CCF">
            <w:pPr>
              <w:spacing w:after="0" w:line="240" w:lineRule="auto"/>
              <w:ind w:right="-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Ел ердің анасы.</w:t>
            </w:r>
          </w:p>
          <w:p w:rsidR="00416669" w:rsidRPr="00295684" w:rsidRDefault="00416669" w:rsidP="00DF2CCF">
            <w:pPr>
              <w:spacing w:after="0" w:line="240" w:lineRule="auto"/>
              <w:ind w:right="-108"/>
              <w:rPr>
                <w:rFonts w:ascii="Times New Roman" w:hAnsi="Times New Roman"/>
                <w:color w:val="000000"/>
                <w:sz w:val="24"/>
                <w:szCs w:val="24"/>
                <w:lang w:val="kk-KZ" w:eastAsia="ru-RU"/>
              </w:rPr>
            </w:pPr>
            <w:r w:rsidRPr="00295684">
              <w:rPr>
                <w:rFonts w:ascii="Times New Roman" w:hAnsi="Times New Roman"/>
                <w:b/>
                <w:color w:val="000000"/>
                <w:sz w:val="24"/>
                <w:szCs w:val="24"/>
                <w:lang w:val="kk-KZ" w:eastAsia="ru-RU"/>
              </w:rPr>
              <w:t>«Қуыршақпен  танысайық»</w:t>
            </w:r>
            <w:r w:rsidRPr="00295684">
              <w:rPr>
                <w:rFonts w:ascii="Times New Roman" w:hAnsi="Times New Roman"/>
                <w:color w:val="000000"/>
                <w:sz w:val="24"/>
                <w:szCs w:val="24"/>
                <w:lang w:val="kk-KZ" w:eastAsia="ru-RU"/>
              </w:rPr>
              <w:t xml:space="preserve"> Дидактикалық ойын </w:t>
            </w:r>
          </w:p>
          <w:p w:rsidR="00416669" w:rsidRPr="00295684" w:rsidRDefault="00416669" w:rsidP="00DF2CCF">
            <w:pPr>
              <w:spacing w:after="0" w:line="240" w:lineRule="auto"/>
              <w:ind w:right="-108"/>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Мақсаты:</w:t>
            </w:r>
          </w:p>
          <w:p w:rsidR="00416669" w:rsidRPr="00295684" w:rsidRDefault="00416669" w:rsidP="00DF2CCF">
            <w:pPr>
              <w:spacing w:after="0" w:line="240" w:lineRule="auto"/>
              <w:ind w:left="-108" w:right="-108" w:firstLine="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балаларды дене бөліктерін көрсетіп атай білуге үйрету</w:t>
            </w:r>
          </w:p>
          <w:p w:rsidR="00416669" w:rsidRPr="00295684" w:rsidRDefault="00416669" w:rsidP="00DF2CCF">
            <w:pPr>
              <w:spacing w:after="0" w:line="240" w:lineRule="auto"/>
              <w:ind w:left="-108" w:right="-108" w:firstLine="108"/>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Ертегі оқу. Суретпен жұмыс</w:t>
            </w:r>
          </w:p>
        </w:tc>
        <w:tc>
          <w:tcPr>
            <w:tcW w:w="812" w:type="pct"/>
          </w:tcPr>
          <w:p w:rsidR="00416669" w:rsidRPr="00295684" w:rsidRDefault="00416669" w:rsidP="00DF2CCF">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 xml:space="preserve"> «Түстес сақинаны тап» дидактикалық ойын:</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қызыл,   сары, жасыл, көкке боялған біртекті заттарды табуға үйретуді жалғастыру.</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Суретке қарап отырып әңгіме құрастыру.                         </w:t>
            </w:r>
          </w:p>
        </w:tc>
        <w:tc>
          <w:tcPr>
            <w:tcW w:w="837" w:type="pct"/>
          </w:tcPr>
          <w:p w:rsidR="00416669" w:rsidRPr="00295684" w:rsidRDefault="00416669" w:rsidP="00DF2CCF">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Жаңылтпаш жаттау.</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Доп теп, дөптеп.</w:t>
            </w:r>
          </w:p>
          <w:p w:rsidR="00416669" w:rsidRPr="00295684" w:rsidRDefault="00416669" w:rsidP="00DF2CCF">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«Түстес ыдысқа сал»  дидактикалық ойын:</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түрлі-түсті тастарды теріп алып, түстес ыдысқа салу арқылы саусақ  қимылын жетілдіру, бір-бірімен байланысты тура және кері әрекеттерді орындауға үйрету.</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Сиқырлы қарындаштар. Түрлі түсті қарындаштармен сурет бояту, түстердің атауын атау.</w:t>
            </w:r>
          </w:p>
          <w:p w:rsidR="00416669" w:rsidRPr="00295684" w:rsidRDefault="00416669" w:rsidP="00DF2CCF">
            <w:pPr>
              <w:spacing w:after="0" w:line="240" w:lineRule="auto"/>
              <w:rPr>
                <w:rFonts w:ascii="Times New Roman" w:hAnsi="Times New Roman"/>
                <w:color w:val="000000"/>
                <w:sz w:val="24"/>
                <w:szCs w:val="24"/>
                <w:lang w:eastAsia="ru-RU"/>
              </w:rPr>
            </w:pPr>
          </w:p>
        </w:tc>
        <w:tc>
          <w:tcPr>
            <w:tcW w:w="869" w:type="pct"/>
          </w:tcPr>
          <w:p w:rsidR="00416669" w:rsidRPr="00295684" w:rsidRDefault="00416669" w:rsidP="00DF2CCF">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Мақал- мәтел.</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Отан отбасынан басталады.</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«Мені қайтала»</w:t>
            </w:r>
            <w:r w:rsidRPr="00295684">
              <w:rPr>
                <w:rFonts w:ascii="Times New Roman" w:hAnsi="Times New Roman"/>
                <w:color w:val="000000"/>
                <w:sz w:val="24"/>
                <w:szCs w:val="24"/>
                <w:lang w:eastAsia="ru-RU"/>
              </w:rPr>
              <w:t xml:space="preserve"> дидактикалық ойын                 </w:t>
            </w:r>
          </w:p>
          <w:p w:rsidR="00416669" w:rsidRPr="00295684" w:rsidRDefault="00416669" w:rsidP="00DF2CCF">
            <w:pPr>
              <w:spacing w:after="0" w:line="240" w:lineRule="auto"/>
              <w:ind w:left="-108" w:right="-108" w:firstLine="108"/>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Мақсаты:</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 xml:space="preserve">ересектердің    сөзін қайталай отырып, сөздік қорын молайту, тілін жаттықтыру.                  </w:t>
            </w: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Қылқаламмен жұмыс. Қылқаламды ұстап суретті бояуға үйрету</w:t>
            </w:r>
          </w:p>
        </w:tc>
        <w:tc>
          <w:tcPr>
            <w:tcW w:w="835" w:type="pct"/>
          </w:tcPr>
          <w:p w:rsidR="00416669" w:rsidRPr="00295684" w:rsidRDefault="00416669" w:rsidP="00DF2CCF">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Мақал- мәтел.</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Күш- білімде, білім- кітапта.</w:t>
            </w:r>
          </w:p>
          <w:p w:rsidR="00416669" w:rsidRPr="00295684" w:rsidRDefault="00416669" w:rsidP="00DF2CCF">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 xml:space="preserve">Моншақты тіземіз» дидактикалық ойын. </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 xml:space="preserve">Алақанына сиятын көлемдегі сақиналарды көлденеңінен жіпке тізу арқылы қол қимылын, саусақ бұлшық етін дамыту.                                             </w:t>
            </w: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w:t>
            </w:r>
            <w:r w:rsidRPr="00295684">
              <w:rPr>
                <w:rFonts w:ascii="Times New Roman" w:hAnsi="Times New Roman"/>
                <w:color w:val="000000"/>
                <w:sz w:val="24"/>
                <w:szCs w:val="24"/>
                <w:lang w:val="kk-KZ" w:eastAsia="ru-RU"/>
              </w:rPr>
              <w:t xml:space="preserve"> </w:t>
            </w:r>
            <w:r w:rsidRPr="00295684">
              <w:rPr>
                <w:rFonts w:ascii="Times New Roman" w:hAnsi="Times New Roman"/>
                <w:color w:val="000000"/>
                <w:sz w:val="24"/>
                <w:szCs w:val="24"/>
                <w:lang w:eastAsia="ru-RU"/>
              </w:rPr>
              <w:t xml:space="preserve">Үш бөліктен тұратын суреттерді құрастыру.                   </w:t>
            </w:r>
          </w:p>
        </w:tc>
      </w:tr>
      <w:tr w:rsidR="00416669" w:rsidRPr="00637E45"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Серуенге дайындық</w:t>
            </w:r>
          </w:p>
        </w:tc>
        <w:tc>
          <w:tcPr>
            <w:tcW w:w="850" w:type="pct"/>
          </w:tcPr>
          <w:p w:rsidR="00416669" w:rsidRPr="00295684" w:rsidRDefault="00416669" w:rsidP="00DF2CCF">
            <w:pPr>
              <w:spacing w:after="0" w:line="240" w:lineRule="auto"/>
              <w:rPr>
                <w:rFonts w:ascii="Times New Roman" w:hAnsi="Times New Roman"/>
                <w:color w:val="000000"/>
                <w:sz w:val="24"/>
                <w:szCs w:val="24"/>
                <w:lang w:val="kk-KZ"/>
              </w:rPr>
            </w:pPr>
            <w:r w:rsidRPr="00295684">
              <w:rPr>
                <w:rFonts w:ascii="Times New Roman" w:hAnsi="Times New Roman"/>
                <w:bCs/>
                <w:color w:val="000000"/>
                <w:sz w:val="24"/>
                <w:szCs w:val="24"/>
                <w:lang w:val="kk-KZ" w:eastAsia="ru-RU"/>
              </w:rPr>
              <w:t>Балалардың киіну реттілігін бақылау.</w:t>
            </w:r>
          </w:p>
        </w:tc>
        <w:tc>
          <w:tcPr>
            <w:tcW w:w="812"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c>
          <w:tcPr>
            <w:tcW w:w="837"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Балалармен жеке әңгімелесу.</w:t>
            </w:r>
          </w:p>
        </w:tc>
        <w:tc>
          <w:tcPr>
            <w:tcW w:w="869"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c>
          <w:tcPr>
            <w:tcW w:w="835"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r>
      <w:tr w:rsidR="00416669" w:rsidRPr="00637E45"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үйге қайтуы</w:t>
            </w:r>
          </w:p>
        </w:tc>
        <w:tc>
          <w:tcPr>
            <w:tcW w:w="850" w:type="pct"/>
          </w:tcPr>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 xml:space="preserve">Ата-аналарға кеңес: </w:t>
            </w:r>
          </w:p>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«Балаңызды сөйлеуге үйрету үшін  үй жағдайында не істей аласыз?».</w:t>
            </w:r>
          </w:p>
        </w:tc>
        <w:tc>
          <w:tcPr>
            <w:tcW w:w="812" w:type="pct"/>
          </w:tcPr>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Психологтың  кеңесі: «Балаңыз балабақшаға келгісі келмей жыласа не істер едіңіз»</w:t>
            </w:r>
          </w:p>
        </w:tc>
        <w:tc>
          <w:tcPr>
            <w:tcW w:w="837" w:type="pct"/>
          </w:tcPr>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Ата-анаға:</w:t>
            </w:r>
          </w:p>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«Балаңызды киіндірген кезде киімдердің түстерін айтып отырасыз ба?</w:t>
            </w:r>
          </w:p>
        </w:tc>
        <w:tc>
          <w:tcPr>
            <w:tcW w:w="869" w:type="pct"/>
          </w:tcPr>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Кеңес:</w:t>
            </w:r>
          </w:p>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 xml:space="preserve"> «Үйде балаңыздың өзіне-өзі қызмет көрсетуіне қандай жағдай жасайсыз?».</w:t>
            </w:r>
          </w:p>
        </w:tc>
        <w:tc>
          <w:tcPr>
            <w:tcW w:w="835" w:type="pct"/>
          </w:tcPr>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Ата-анаға:</w:t>
            </w:r>
          </w:p>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«Демалыс күндері балаңызбен ойнайсыз ба?</w:t>
            </w:r>
          </w:p>
        </w:tc>
      </w:tr>
    </w:tbl>
    <w:p w:rsidR="00416669" w:rsidRPr="007B3D80" w:rsidRDefault="00416669" w:rsidP="001C143E">
      <w:pP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Циклограмма</w:t>
      </w:r>
    </w:p>
    <w:p w:rsidR="00416669" w:rsidRDefault="00416669" w:rsidP="001C143E">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(17 – 21 сәуір,2023жыл)</w:t>
      </w:r>
    </w:p>
    <w:p w:rsidR="00416669" w:rsidRPr="001D12B6" w:rsidRDefault="00416669" w:rsidP="001C143E">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Мектепалды даярлық сыныбы</w:t>
      </w:r>
    </w:p>
    <w:p w:rsidR="00416669" w:rsidRPr="00E633C1" w:rsidRDefault="00416669" w:rsidP="001C143E">
      <w:pPr>
        <w:rPr>
          <w:rFonts w:ascii="Times New Roman" w:hAnsi="Times New Roman"/>
          <w:b/>
          <w:sz w:val="24"/>
          <w:szCs w:val="24"/>
          <w:lang w:val="kk-KZ"/>
        </w:rPr>
      </w:pPr>
      <w:r w:rsidRPr="006C1BB3">
        <w:rPr>
          <w:rFonts w:ascii="Times New Roman" w:hAnsi="Times New Roman"/>
          <w:b/>
          <w:sz w:val="24"/>
          <w:szCs w:val="24"/>
          <w:lang w:val="kk-KZ"/>
        </w:rPr>
        <w:t>Тексерілді:</w:t>
      </w:r>
    </w:p>
    <w:tbl>
      <w:tblPr>
        <w:tblW w:w="53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02"/>
        <w:gridCol w:w="2461"/>
        <w:gridCol w:w="2774"/>
        <w:gridCol w:w="2198"/>
        <w:gridCol w:w="2701"/>
        <w:gridCol w:w="2342"/>
      </w:tblGrid>
      <w:tr w:rsidR="00416669" w:rsidRPr="00295684"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bCs/>
                <w:sz w:val="24"/>
                <w:szCs w:val="24"/>
                <w:lang w:val="kk-KZ"/>
              </w:rPr>
            </w:pPr>
            <w:r w:rsidRPr="00295684">
              <w:rPr>
                <w:rFonts w:ascii="Times New Roman" w:hAnsi="Times New Roman"/>
                <w:b/>
                <w:bCs/>
                <w:color w:val="000000"/>
                <w:sz w:val="24"/>
                <w:szCs w:val="24"/>
                <w:lang w:val="kk-KZ"/>
              </w:rPr>
              <w:t>Күн тәртібінің үлгісі</w:t>
            </w:r>
          </w:p>
        </w:tc>
        <w:tc>
          <w:tcPr>
            <w:tcW w:w="850" w:type="pct"/>
          </w:tcPr>
          <w:p w:rsidR="00416669"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Дүйсенбі</w:t>
            </w:r>
          </w:p>
          <w:p w:rsidR="00416669" w:rsidRPr="00295684" w:rsidRDefault="00416669" w:rsidP="00DF2CCF">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sz w:val="24"/>
                <w:szCs w:val="24"/>
                <w:lang w:val="kk-KZ"/>
              </w:rPr>
              <w:t>17.04.2023</w:t>
            </w:r>
          </w:p>
        </w:tc>
        <w:tc>
          <w:tcPr>
            <w:tcW w:w="812" w:type="pct"/>
          </w:tcPr>
          <w:p w:rsidR="00416669"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Сейсенбі</w:t>
            </w:r>
          </w:p>
          <w:p w:rsidR="00416669" w:rsidRPr="00295684" w:rsidRDefault="00416669" w:rsidP="00DF2CCF">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sz w:val="24"/>
                <w:szCs w:val="24"/>
                <w:lang w:val="kk-KZ"/>
              </w:rPr>
              <w:t>18.04.2023</w:t>
            </w:r>
          </w:p>
        </w:tc>
        <w:tc>
          <w:tcPr>
            <w:tcW w:w="837" w:type="pct"/>
          </w:tcPr>
          <w:p w:rsidR="00416669"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Сәрсенбі</w:t>
            </w:r>
          </w:p>
          <w:p w:rsidR="00416669" w:rsidRPr="00295684"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19.04.2023</w:t>
            </w:r>
          </w:p>
          <w:p w:rsidR="00416669" w:rsidRPr="00295684" w:rsidRDefault="00416669" w:rsidP="00DF2CCF">
            <w:pPr>
              <w:autoSpaceDE w:val="0"/>
              <w:autoSpaceDN w:val="0"/>
              <w:adjustRightInd w:val="0"/>
              <w:spacing w:after="0" w:line="240" w:lineRule="auto"/>
              <w:rPr>
                <w:rFonts w:ascii="Times New Roman" w:hAnsi="Times New Roman"/>
                <w:b/>
                <w:bCs/>
                <w:sz w:val="24"/>
                <w:szCs w:val="24"/>
                <w:lang w:val="kk-KZ"/>
              </w:rPr>
            </w:pPr>
          </w:p>
        </w:tc>
        <w:tc>
          <w:tcPr>
            <w:tcW w:w="869" w:type="pct"/>
          </w:tcPr>
          <w:p w:rsidR="00416669"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Бейсенбі</w:t>
            </w:r>
          </w:p>
          <w:p w:rsidR="00416669" w:rsidRPr="00295684" w:rsidRDefault="00416669" w:rsidP="00DF2CCF">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sz w:val="24"/>
                <w:szCs w:val="24"/>
                <w:lang w:val="kk-KZ"/>
              </w:rPr>
              <w:t>20.04.2023</w:t>
            </w:r>
          </w:p>
        </w:tc>
        <w:tc>
          <w:tcPr>
            <w:tcW w:w="835" w:type="pct"/>
          </w:tcPr>
          <w:p w:rsidR="00416669"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Жұма</w:t>
            </w:r>
          </w:p>
          <w:p w:rsidR="00416669" w:rsidRPr="00295684"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21.04.2023</w:t>
            </w:r>
          </w:p>
          <w:p w:rsidR="00416669" w:rsidRPr="00295684" w:rsidRDefault="00416669" w:rsidP="00DF2CCF">
            <w:pPr>
              <w:autoSpaceDE w:val="0"/>
              <w:autoSpaceDN w:val="0"/>
              <w:adjustRightInd w:val="0"/>
              <w:spacing w:after="0" w:line="240" w:lineRule="auto"/>
              <w:rPr>
                <w:rFonts w:ascii="Times New Roman" w:hAnsi="Times New Roman"/>
                <w:b/>
                <w:bCs/>
                <w:sz w:val="24"/>
                <w:szCs w:val="24"/>
                <w:lang w:val="kk-KZ"/>
              </w:rPr>
            </w:pPr>
          </w:p>
        </w:tc>
      </w:tr>
      <w:tr w:rsidR="00416669" w:rsidRPr="00295684" w:rsidTr="00DF2CCF">
        <w:trPr>
          <w:trHeight w:val="4831"/>
        </w:trPr>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 қабылдау</w:t>
            </w:r>
          </w:p>
        </w:tc>
        <w:tc>
          <w:tcPr>
            <w:tcW w:w="850" w:type="pct"/>
          </w:tcPr>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 xml:space="preserve">Балаларды жақсы көңіл күймен қарсы алу. </w:t>
            </w:r>
          </w:p>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Дидактикалық  ойын:</w:t>
            </w:r>
          </w:p>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bCs/>
                <w:color w:val="FF0000"/>
                <w:sz w:val="24"/>
                <w:szCs w:val="24"/>
                <w:lang w:val="kk-KZ"/>
              </w:rPr>
              <w:t xml:space="preserve">«Не жетпейді?» </w:t>
            </w:r>
          </w:p>
          <w:p w:rsidR="00416669" w:rsidRPr="0043345C" w:rsidRDefault="00416669" w:rsidP="00DF2CCF">
            <w:pPr>
              <w:spacing w:after="0" w:line="240" w:lineRule="auto"/>
              <w:rPr>
                <w:rFonts w:ascii="Times New Roman" w:hAnsi="Times New Roman"/>
                <w:color w:val="FF0000"/>
                <w:sz w:val="24"/>
                <w:szCs w:val="24"/>
                <w:lang w:val="kk-KZ" w:eastAsia="ru-RU"/>
              </w:rPr>
            </w:pPr>
            <w:r w:rsidRPr="00E633C1">
              <w:rPr>
                <w:rFonts w:ascii="Times New Roman" w:hAnsi="Times New Roman"/>
                <w:color w:val="FF0000"/>
                <w:sz w:val="24"/>
                <w:szCs w:val="24"/>
                <w:lang w:val="kk-KZ" w:eastAsia="ru-RU"/>
              </w:rPr>
              <w:t>Мақсаты: Жиһаздың бір бөлшегі жетпейтін  суреттерді көрсететіп, себебін, қалай күту керектігін түсіндіру.</w:t>
            </w:r>
          </w:p>
        </w:tc>
        <w:tc>
          <w:tcPr>
            <w:tcW w:w="812" w:type="pct"/>
          </w:tcPr>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b/>
                <w:color w:val="FF0000"/>
                <w:sz w:val="24"/>
                <w:szCs w:val="24"/>
                <w:lang w:val="kk-KZ" w:eastAsia="ru-RU"/>
              </w:rPr>
              <w:t xml:space="preserve"> «Жұбын тап» ойын   </w:t>
            </w:r>
            <w:r w:rsidRPr="00E633C1">
              <w:rPr>
                <w:rFonts w:ascii="Times New Roman" w:hAnsi="Times New Roman"/>
                <w:color w:val="FF0000"/>
                <w:sz w:val="24"/>
                <w:szCs w:val="24"/>
                <w:lang w:val="kk-KZ" w:eastAsia="ru-RU"/>
              </w:rPr>
              <w:t>Үстел  үсті ұйымшылдықпен, шығармашылықпен ойлана ойнай білуге үйрену.</w:t>
            </w:r>
          </w:p>
          <w:p w:rsidR="00416669" w:rsidRPr="00295684" w:rsidRDefault="00416669" w:rsidP="00DF2CCF">
            <w:pPr>
              <w:pStyle w:val="NoSpacing"/>
              <w:rPr>
                <w:b/>
                <w:color w:val="000000"/>
                <w:sz w:val="24"/>
                <w:szCs w:val="24"/>
                <w:lang w:val="kk-KZ"/>
              </w:rPr>
            </w:pPr>
          </w:p>
        </w:tc>
        <w:tc>
          <w:tcPr>
            <w:tcW w:w="837" w:type="pct"/>
          </w:tcPr>
          <w:p w:rsidR="00416669" w:rsidRPr="00E633C1" w:rsidRDefault="00416669" w:rsidP="00DF2CCF">
            <w:pPr>
              <w:spacing w:after="0" w:line="240" w:lineRule="auto"/>
              <w:ind w:right="-79"/>
              <w:rPr>
                <w:rFonts w:ascii="Times New Roman" w:hAnsi="Times New Roman"/>
                <w:b/>
                <w:color w:val="FF0000"/>
                <w:sz w:val="24"/>
                <w:szCs w:val="24"/>
                <w:lang w:val="kk-KZ" w:eastAsia="ru-RU"/>
              </w:rPr>
            </w:pPr>
            <w:r w:rsidRPr="00E633C1">
              <w:rPr>
                <w:rFonts w:ascii="Times New Roman" w:hAnsi="Times New Roman"/>
                <w:b/>
                <w:color w:val="FF0000"/>
                <w:sz w:val="24"/>
                <w:szCs w:val="24"/>
                <w:lang w:val="kk-KZ" w:eastAsia="ru-RU"/>
              </w:rPr>
              <w:t>«Машина»</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eastAsia="ru-RU"/>
              </w:rPr>
              <w:t>Мақсаты: Айнала қоршаған ортадан көргендерін , алған әсерлерін бейнелей білуге жаттықтыру. Тіктөртбұрыш, дөңгелек пішіндерден тұратын заттық сурет салу қабілеттерін жетілдіру.</w:t>
            </w:r>
          </w:p>
          <w:p w:rsidR="00416669" w:rsidRPr="00295684" w:rsidRDefault="00416669" w:rsidP="00DF2CCF">
            <w:pPr>
              <w:spacing w:after="0" w:line="240" w:lineRule="auto"/>
              <w:rPr>
                <w:rFonts w:ascii="Times New Roman" w:hAnsi="Times New Roman"/>
                <w:b/>
                <w:color w:val="000000"/>
                <w:sz w:val="24"/>
                <w:szCs w:val="24"/>
                <w:lang w:val="kk-KZ"/>
              </w:rPr>
            </w:pPr>
          </w:p>
        </w:tc>
        <w:tc>
          <w:tcPr>
            <w:tcW w:w="869" w:type="pct"/>
          </w:tcPr>
          <w:p w:rsidR="00416669" w:rsidRPr="00E633C1" w:rsidRDefault="00416669" w:rsidP="00DF2CCF">
            <w:pPr>
              <w:spacing w:after="0" w:line="240" w:lineRule="auto"/>
              <w:rPr>
                <w:rFonts w:ascii="Times New Roman" w:hAnsi="Times New Roman"/>
                <w:color w:val="FF0000"/>
                <w:sz w:val="24"/>
                <w:szCs w:val="24"/>
                <w:lang w:val="kk-KZ" w:eastAsia="kk-KZ"/>
              </w:rPr>
            </w:pPr>
            <w:r w:rsidRPr="00E633C1">
              <w:rPr>
                <w:rFonts w:ascii="Times New Roman" w:hAnsi="Times New Roman"/>
                <w:b/>
                <w:color w:val="FF0000"/>
                <w:sz w:val="24"/>
                <w:szCs w:val="24"/>
                <w:lang w:val="kk-KZ" w:eastAsia="kk-KZ"/>
              </w:rPr>
              <w:t>«Мимикалық жаттығу»</w:t>
            </w:r>
          </w:p>
          <w:p w:rsidR="00416669" w:rsidRPr="00E633C1" w:rsidRDefault="00416669" w:rsidP="00DF2CCF">
            <w:pPr>
              <w:spacing w:after="0" w:line="240" w:lineRule="auto"/>
              <w:rPr>
                <w:rFonts w:ascii="Times New Roman" w:hAnsi="Times New Roman"/>
                <w:color w:val="FF0000"/>
                <w:sz w:val="24"/>
                <w:szCs w:val="24"/>
                <w:lang w:val="kk-KZ" w:eastAsia="kk-KZ"/>
              </w:rPr>
            </w:pPr>
            <w:r w:rsidRPr="00E633C1">
              <w:rPr>
                <w:rFonts w:ascii="Times New Roman" w:hAnsi="Times New Roman"/>
                <w:b/>
                <w:color w:val="FF0000"/>
                <w:sz w:val="24"/>
                <w:szCs w:val="24"/>
                <w:lang w:val="kk-KZ" w:eastAsia="kk-KZ"/>
              </w:rPr>
              <w:t>Мақсаты:</w:t>
            </w:r>
            <w:r w:rsidRPr="00E633C1">
              <w:rPr>
                <w:rFonts w:ascii="Times New Roman" w:hAnsi="Times New Roman"/>
                <w:color w:val="FF0000"/>
                <w:sz w:val="24"/>
                <w:szCs w:val="24"/>
                <w:lang w:val="kk-KZ" w:eastAsia="kk-KZ"/>
              </w:rPr>
              <w:t xml:space="preserve"> балалардың көңіл күйлерін түрлі эмоциялармен білдіруге үйрету.</w:t>
            </w:r>
          </w:p>
          <w:p w:rsidR="00416669" w:rsidRPr="00295684" w:rsidRDefault="00416669" w:rsidP="00DF2CCF">
            <w:pPr>
              <w:pStyle w:val="NoSpacing"/>
              <w:rPr>
                <w:b/>
                <w:sz w:val="24"/>
                <w:szCs w:val="24"/>
                <w:lang w:val="kk-KZ"/>
              </w:rPr>
            </w:pPr>
            <w:r w:rsidRPr="00295684">
              <w:rPr>
                <w:b/>
                <w:color w:val="000000"/>
                <w:sz w:val="24"/>
                <w:szCs w:val="24"/>
                <w:lang w:val="kk-KZ"/>
              </w:rPr>
              <w:t xml:space="preserve"> </w:t>
            </w:r>
          </w:p>
        </w:tc>
        <w:tc>
          <w:tcPr>
            <w:tcW w:w="835" w:type="pct"/>
          </w:tcPr>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eastAsia="ru-RU"/>
              </w:rPr>
              <w:t>Жаңылтпаш жаттау</w:t>
            </w:r>
          </w:p>
          <w:p w:rsidR="00416669" w:rsidRPr="00E633C1" w:rsidRDefault="00416669" w:rsidP="00DF2CCF">
            <w:pPr>
              <w:spacing w:after="0" w:line="240" w:lineRule="auto"/>
              <w:rPr>
                <w:rFonts w:ascii="Times New Roman" w:hAnsi="Times New Roman"/>
                <w:color w:val="FF0000"/>
                <w:sz w:val="24"/>
                <w:szCs w:val="24"/>
                <w:lang w:eastAsia="ru-RU"/>
              </w:rPr>
            </w:pPr>
            <w:r w:rsidRPr="00E633C1">
              <w:rPr>
                <w:rFonts w:ascii="Times New Roman" w:hAnsi="Times New Roman"/>
                <w:color w:val="FF0000"/>
                <w:sz w:val="24"/>
                <w:szCs w:val="24"/>
                <w:lang w:eastAsia="ru-RU"/>
              </w:rPr>
              <w:t>Шеше, шеше</w:t>
            </w:r>
          </w:p>
          <w:p w:rsidR="00416669" w:rsidRPr="00E633C1" w:rsidRDefault="00416669" w:rsidP="00DF2CCF">
            <w:pPr>
              <w:spacing w:after="0" w:line="240" w:lineRule="auto"/>
              <w:rPr>
                <w:rFonts w:ascii="Times New Roman" w:hAnsi="Times New Roman"/>
                <w:color w:val="FF0000"/>
                <w:sz w:val="24"/>
                <w:szCs w:val="24"/>
                <w:lang w:eastAsia="ru-RU"/>
              </w:rPr>
            </w:pPr>
            <w:r w:rsidRPr="00E633C1">
              <w:rPr>
                <w:rFonts w:ascii="Times New Roman" w:hAnsi="Times New Roman"/>
                <w:color w:val="FF0000"/>
                <w:sz w:val="24"/>
                <w:szCs w:val="24"/>
                <w:lang w:eastAsia="ru-RU"/>
              </w:rPr>
              <w:t>Неше кесе</w:t>
            </w:r>
          </w:p>
          <w:p w:rsidR="00416669" w:rsidRPr="00E633C1" w:rsidRDefault="00416669" w:rsidP="00DF2CCF">
            <w:pPr>
              <w:spacing w:after="0" w:line="240" w:lineRule="auto"/>
              <w:rPr>
                <w:rFonts w:ascii="Times New Roman" w:hAnsi="Times New Roman"/>
                <w:color w:val="FF0000"/>
                <w:sz w:val="24"/>
                <w:szCs w:val="24"/>
                <w:lang w:eastAsia="ru-RU"/>
              </w:rPr>
            </w:pPr>
            <w:r w:rsidRPr="00E633C1">
              <w:rPr>
                <w:rFonts w:ascii="Times New Roman" w:hAnsi="Times New Roman"/>
                <w:color w:val="FF0000"/>
                <w:sz w:val="24"/>
                <w:szCs w:val="24"/>
                <w:lang w:eastAsia="ru-RU"/>
              </w:rPr>
              <w:t>Сынды кеше</w:t>
            </w:r>
          </w:p>
          <w:p w:rsidR="00416669" w:rsidRPr="00295684" w:rsidRDefault="00416669" w:rsidP="00DF2CCF">
            <w:pPr>
              <w:pStyle w:val="NoSpacing"/>
              <w:rPr>
                <w:b/>
                <w:sz w:val="24"/>
                <w:szCs w:val="24"/>
                <w:lang w:val="kk-KZ"/>
              </w:rPr>
            </w:pPr>
          </w:p>
        </w:tc>
      </w:tr>
      <w:tr w:rsidR="00416669" w:rsidRPr="00637E45"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 xml:space="preserve">Ата-аналармен әңгімелесу, кеңес беру </w:t>
            </w:r>
          </w:p>
        </w:tc>
        <w:tc>
          <w:tcPr>
            <w:tcW w:w="850"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Ата-аналармен әңгіме:</w:t>
            </w:r>
          </w:p>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Балалардың тазалығы жөнінде кеңес беру</w:t>
            </w:r>
          </w:p>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p>
        </w:tc>
        <w:tc>
          <w:tcPr>
            <w:tcW w:w="812"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Ата-аналармен әңгіме:</w:t>
            </w:r>
            <w:r w:rsidRPr="00295684">
              <w:rPr>
                <w:rFonts w:ascii="Times New Roman" w:hAnsi="Times New Roman"/>
                <w:color w:val="000000"/>
                <w:sz w:val="24"/>
                <w:szCs w:val="24"/>
                <w:lang w:val="kk-KZ"/>
              </w:rPr>
              <w:t xml:space="preserve"> </w:t>
            </w:r>
            <w:r w:rsidRPr="00295684">
              <w:rPr>
                <w:rFonts w:ascii="Times New Roman" w:hAnsi="Times New Roman"/>
                <w:sz w:val="24"/>
                <w:szCs w:val="24"/>
                <w:lang w:val="kk-KZ"/>
              </w:rPr>
              <w:t>Ата- аналарға балаларын ертеңгілік жаттығуға үлгертіп алып келулерін ескерту.</w:t>
            </w:r>
          </w:p>
          <w:p w:rsidR="00416669" w:rsidRDefault="00416669" w:rsidP="00DF2CCF">
            <w:pPr>
              <w:autoSpaceDE w:val="0"/>
              <w:autoSpaceDN w:val="0"/>
              <w:adjustRightInd w:val="0"/>
              <w:spacing w:after="0" w:line="240" w:lineRule="auto"/>
              <w:ind w:firstLine="708"/>
              <w:rPr>
                <w:rFonts w:ascii="Times New Roman" w:hAnsi="Times New Roman"/>
                <w:color w:val="000000"/>
                <w:sz w:val="24"/>
                <w:szCs w:val="24"/>
                <w:lang w:val="kk-KZ"/>
              </w:rPr>
            </w:pPr>
          </w:p>
          <w:p w:rsidR="00416669" w:rsidRDefault="00416669" w:rsidP="00DF2CCF">
            <w:pPr>
              <w:autoSpaceDE w:val="0"/>
              <w:autoSpaceDN w:val="0"/>
              <w:adjustRightInd w:val="0"/>
              <w:spacing w:after="0" w:line="240" w:lineRule="auto"/>
              <w:ind w:firstLine="708"/>
              <w:rPr>
                <w:rFonts w:ascii="Times New Roman" w:hAnsi="Times New Roman"/>
                <w:color w:val="000000"/>
                <w:sz w:val="24"/>
                <w:szCs w:val="24"/>
                <w:lang w:val="kk-KZ"/>
              </w:rPr>
            </w:pPr>
          </w:p>
          <w:p w:rsidR="00416669" w:rsidRDefault="00416669" w:rsidP="00DF2CCF">
            <w:pPr>
              <w:autoSpaceDE w:val="0"/>
              <w:autoSpaceDN w:val="0"/>
              <w:adjustRightInd w:val="0"/>
              <w:spacing w:after="0" w:line="240" w:lineRule="auto"/>
              <w:ind w:firstLine="708"/>
              <w:rPr>
                <w:rFonts w:ascii="Times New Roman" w:hAnsi="Times New Roman"/>
                <w:color w:val="000000"/>
                <w:sz w:val="24"/>
                <w:szCs w:val="24"/>
                <w:lang w:val="kk-KZ"/>
              </w:rPr>
            </w:pPr>
          </w:p>
          <w:p w:rsidR="00416669" w:rsidRDefault="00416669" w:rsidP="00DF2CCF">
            <w:pPr>
              <w:autoSpaceDE w:val="0"/>
              <w:autoSpaceDN w:val="0"/>
              <w:adjustRightInd w:val="0"/>
              <w:spacing w:after="0" w:line="240" w:lineRule="auto"/>
              <w:ind w:firstLine="708"/>
              <w:rPr>
                <w:rFonts w:ascii="Times New Roman" w:hAnsi="Times New Roman"/>
                <w:color w:val="000000"/>
                <w:sz w:val="24"/>
                <w:szCs w:val="24"/>
                <w:lang w:val="kk-KZ"/>
              </w:rPr>
            </w:pPr>
          </w:p>
          <w:p w:rsidR="00416669" w:rsidRPr="00295684" w:rsidRDefault="00416669" w:rsidP="00DF2CCF">
            <w:pPr>
              <w:autoSpaceDE w:val="0"/>
              <w:autoSpaceDN w:val="0"/>
              <w:adjustRightInd w:val="0"/>
              <w:spacing w:after="0" w:line="240" w:lineRule="auto"/>
              <w:ind w:firstLine="708"/>
              <w:rPr>
                <w:rFonts w:ascii="Times New Roman" w:hAnsi="Times New Roman"/>
                <w:color w:val="000000"/>
                <w:sz w:val="24"/>
                <w:szCs w:val="24"/>
                <w:lang w:val="kk-KZ"/>
              </w:rPr>
            </w:pPr>
          </w:p>
        </w:tc>
        <w:tc>
          <w:tcPr>
            <w:tcW w:w="83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Ата-аналармен әңгіме:</w:t>
            </w:r>
          </w:p>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869"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Ата-аналармен әңгіме:</w:t>
            </w:r>
            <w:r w:rsidRPr="00295684">
              <w:rPr>
                <w:rFonts w:ascii="Times New Roman" w:hAnsi="Times New Roman"/>
                <w:color w:val="000000"/>
                <w:sz w:val="24"/>
                <w:szCs w:val="24"/>
                <w:lang w:val="kk-KZ"/>
              </w:rPr>
              <w:t xml:space="preserve"> </w:t>
            </w:r>
            <w:r w:rsidRPr="00295684">
              <w:rPr>
                <w:rFonts w:ascii="Times New Roman" w:hAnsi="Times New Roman"/>
                <w:sz w:val="24"/>
                <w:szCs w:val="24"/>
                <w:lang w:val="kk-KZ"/>
              </w:rPr>
              <w:t>Ата- аналарға балаларын ертеңгілік жаттығуға үлгертіп алып келулерін ескерту.</w:t>
            </w:r>
          </w:p>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p>
        </w:tc>
        <w:tc>
          <w:tcPr>
            <w:tcW w:w="835"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Ата-аналармен әңгіме:</w:t>
            </w:r>
            <w:r w:rsidRPr="00295684">
              <w:rPr>
                <w:rFonts w:ascii="Times New Roman" w:hAnsi="Times New Roman"/>
                <w:color w:val="000000"/>
                <w:sz w:val="24"/>
                <w:szCs w:val="24"/>
                <w:lang w:val="kk-KZ"/>
              </w:rPr>
              <w:t xml:space="preserve"> </w:t>
            </w:r>
            <w:r w:rsidRPr="00295684">
              <w:rPr>
                <w:rFonts w:ascii="Times New Roman" w:hAnsi="Times New Roman"/>
                <w:sz w:val="24"/>
                <w:szCs w:val="24"/>
                <w:lang w:val="kk-KZ"/>
              </w:rPr>
              <w:t>Ата- аналарға балаларын ертеңгілік жаттығуға үлгертіп алып келулерін ескерту.</w:t>
            </w:r>
          </w:p>
          <w:p w:rsidR="00416669" w:rsidRPr="00295684" w:rsidRDefault="00416669" w:rsidP="00DF2CCF">
            <w:pPr>
              <w:spacing w:after="0" w:line="240" w:lineRule="auto"/>
              <w:rPr>
                <w:rFonts w:ascii="Times New Roman" w:hAnsi="Times New Roman"/>
                <w:color w:val="000000"/>
                <w:sz w:val="24"/>
                <w:szCs w:val="24"/>
                <w:lang w:val="kk-KZ"/>
              </w:rPr>
            </w:pPr>
          </w:p>
        </w:tc>
      </w:tr>
      <w:tr w:rsidR="00416669" w:rsidRPr="00637E45"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50" w:type="pct"/>
          </w:tcPr>
          <w:p w:rsidR="00416669" w:rsidRPr="00295684" w:rsidRDefault="00416669" w:rsidP="00DF2CCF">
            <w:pPr>
              <w:spacing w:after="0" w:line="240" w:lineRule="auto"/>
              <w:rPr>
                <w:rFonts w:ascii="Times New Roman" w:hAnsi="Times New Roman"/>
                <w:b/>
                <w:color w:val="000000"/>
                <w:sz w:val="24"/>
                <w:szCs w:val="24"/>
                <w:lang w:val="kk-KZ"/>
              </w:rPr>
            </w:pPr>
            <w:r w:rsidRPr="00295684">
              <w:rPr>
                <w:rFonts w:ascii="Times New Roman" w:hAnsi="Times New Roman"/>
                <w:b/>
                <w:sz w:val="24"/>
                <w:szCs w:val="24"/>
                <w:lang w:val="kk-KZ"/>
              </w:rPr>
              <w:t>«Көлік»</w:t>
            </w:r>
          </w:p>
          <w:p w:rsidR="00416669" w:rsidRPr="00295684" w:rsidRDefault="00416669" w:rsidP="00DF2CCF">
            <w:pPr>
              <w:spacing w:after="0" w:line="240" w:lineRule="auto"/>
              <w:rPr>
                <w:rFonts w:ascii="Times New Roman" w:hAnsi="Times New Roman"/>
                <w:sz w:val="24"/>
                <w:szCs w:val="24"/>
                <w:lang w:val="kk-KZ"/>
              </w:rPr>
            </w:pPr>
            <w:r w:rsidRPr="00295684">
              <w:rPr>
                <w:rFonts w:ascii="Times New Roman" w:hAnsi="Times New Roman"/>
                <w:sz w:val="24"/>
                <w:szCs w:val="24"/>
                <w:lang w:val="kk-KZ"/>
              </w:rPr>
              <w:t>Мақсаты: Балаларға көлік туралы түсінік беру. Олардың қызметінің маңыздылығы туралы ұғымдарын кеңейту. Көлікті жапсыруға үйрету.</w:t>
            </w:r>
          </w:p>
          <w:p w:rsidR="00416669" w:rsidRPr="00295684" w:rsidRDefault="00416669" w:rsidP="00DF2CCF">
            <w:pPr>
              <w:spacing w:after="0" w:line="240" w:lineRule="auto"/>
              <w:rPr>
                <w:rFonts w:ascii="Times New Roman" w:hAnsi="Times New Roman"/>
                <w:b/>
                <w:color w:val="000000"/>
                <w:sz w:val="24"/>
                <w:szCs w:val="24"/>
                <w:lang w:val="kk-KZ"/>
              </w:rPr>
            </w:pPr>
          </w:p>
        </w:tc>
        <w:tc>
          <w:tcPr>
            <w:tcW w:w="812" w:type="pct"/>
          </w:tcPr>
          <w:p w:rsidR="00416669" w:rsidRPr="003D05F6"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«Айырмашылығын тап»</w:t>
            </w:r>
            <w:r w:rsidRPr="00295684">
              <w:rPr>
                <w:rFonts w:ascii="Times New Roman" w:hAnsi="Times New Roman"/>
                <w:b/>
                <w:color w:val="000000"/>
                <w:sz w:val="24"/>
                <w:szCs w:val="24"/>
                <w:lang w:val="kk-KZ"/>
              </w:rPr>
              <w:br/>
            </w:r>
            <w:r w:rsidRPr="00295684">
              <w:rPr>
                <w:rFonts w:ascii="Times New Roman" w:hAnsi="Times New Roman"/>
                <w:color w:val="000000"/>
                <w:sz w:val="24"/>
                <w:szCs w:val="24"/>
                <w:lang w:val="kk-KZ"/>
              </w:rPr>
              <w:t>Мақсаты: Балаларға екі суреттің немесе заттың айырмашылығын таба білуге.</w:t>
            </w:r>
          </w:p>
        </w:tc>
        <w:tc>
          <w:tcPr>
            <w:tcW w:w="837" w:type="pct"/>
          </w:tcPr>
          <w:p w:rsidR="00416669" w:rsidRPr="00295684" w:rsidRDefault="00416669" w:rsidP="00DF2CCF">
            <w:pPr>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«Дөңгелек және сопақша»</w:t>
            </w:r>
          </w:p>
          <w:p w:rsidR="00416669" w:rsidRPr="00295684" w:rsidRDefault="00416669" w:rsidP="00DF2CCF">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Мақсаты:</w:t>
            </w:r>
            <w:r w:rsidRPr="00295684">
              <w:rPr>
                <w:rFonts w:ascii="Times New Roman" w:hAnsi="Times New Roman"/>
                <w:b/>
                <w:color w:val="000000"/>
                <w:sz w:val="24"/>
                <w:szCs w:val="24"/>
                <w:lang w:val="kk-KZ"/>
              </w:rPr>
              <w:t xml:space="preserve"> </w:t>
            </w:r>
            <w:r w:rsidRPr="00295684">
              <w:rPr>
                <w:rFonts w:ascii="Times New Roman" w:hAnsi="Times New Roman"/>
                <w:color w:val="000000"/>
                <w:sz w:val="24"/>
                <w:szCs w:val="24"/>
                <w:lang w:val="kk-KZ"/>
              </w:rPr>
              <w:t>Геометриялық пішіндерді ажырата білуге, оларға ұқсас заттарды топтай білуге, түстерін айта білуге үйрету.</w:t>
            </w:r>
          </w:p>
          <w:p w:rsidR="00416669" w:rsidRPr="00295684" w:rsidRDefault="00416669" w:rsidP="00DF2CCF">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Суреттегі заттарды санауға, оларды сызып қосуға үйрету. Логикалық ойларын,есте сақтау қабілеттерін дамыту. Ойшылдыққа, қамқорлыққа тәрбиелеу.</w:t>
            </w:r>
          </w:p>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p>
        </w:tc>
        <w:tc>
          <w:tcPr>
            <w:tcW w:w="869" w:type="pct"/>
          </w:tcPr>
          <w:p w:rsidR="00416669" w:rsidRPr="00295684" w:rsidRDefault="00416669" w:rsidP="00DF2CCF">
            <w:pPr>
              <w:spacing w:after="0" w:line="240" w:lineRule="auto"/>
              <w:jc w:val="both"/>
              <w:rPr>
                <w:rFonts w:ascii="Times New Roman" w:hAnsi="Times New Roman"/>
                <w:b/>
                <w:color w:val="000000"/>
                <w:sz w:val="24"/>
                <w:szCs w:val="24"/>
                <w:lang w:val="kk-KZ"/>
              </w:rPr>
            </w:pPr>
            <w:r w:rsidRPr="00295684">
              <w:rPr>
                <w:rFonts w:ascii="Times New Roman" w:hAnsi="Times New Roman"/>
                <w:b/>
                <w:color w:val="000000"/>
                <w:sz w:val="24"/>
                <w:szCs w:val="24"/>
                <w:lang w:val="kk-KZ"/>
              </w:rPr>
              <w:t>«Аңдар қысқа қалай дайындалады?»</w:t>
            </w:r>
          </w:p>
          <w:p w:rsidR="00416669" w:rsidRPr="00295684" w:rsidRDefault="00416669" w:rsidP="00DF2CCF">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Мақсаты: Жануарлардың қысқа қалай дайындалатынын әңгімелеу.</w:t>
            </w:r>
          </w:p>
          <w:p w:rsidR="00416669" w:rsidRPr="00295684" w:rsidRDefault="00416669" w:rsidP="00DF2CCF">
            <w:pPr>
              <w:spacing w:after="0" w:line="240" w:lineRule="auto"/>
              <w:rPr>
                <w:rFonts w:ascii="Times New Roman" w:hAnsi="Times New Roman"/>
                <w:b/>
                <w:color w:val="000000"/>
                <w:sz w:val="24"/>
                <w:szCs w:val="24"/>
                <w:lang w:val="kk-KZ"/>
              </w:rPr>
            </w:pPr>
          </w:p>
        </w:tc>
        <w:tc>
          <w:tcPr>
            <w:tcW w:w="835" w:type="pct"/>
          </w:tcPr>
          <w:p w:rsidR="00416669" w:rsidRPr="00295684" w:rsidRDefault="00416669" w:rsidP="00DF2CCF">
            <w:pPr>
              <w:spacing w:after="0" w:line="240" w:lineRule="auto"/>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 xml:space="preserve">Моншақты тіземіз» дидактикалық ойын. </w:t>
            </w:r>
          </w:p>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b/>
                <w:color w:val="000000"/>
                <w:sz w:val="24"/>
                <w:szCs w:val="24"/>
                <w:lang w:val="kk-KZ" w:eastAsia="ru-RU"/>
              </w:rPr>
              <w:t xml:space="preserve">Мақсаты: </w:t>
            </w:r>
            <w:r w:rsidRPr="00295684">
              <w:rPr>
                <w:rFonts w:ascii="Times New Roman" w:hAnsi="Times New Roman"/>
                <w:color w:val="000000"/>
                <w:sz w:val="24"/>
                <w:szCs w:val="24"/>
                <w:lang w:val="kk-KZ" w:eastAsia="ru-RU"/>
              </w:rPr>
              <w:t xml:space="preserve">Алақанына сиятын көлемдегі сақиналарды көлденеңінен жіпке тізу арқылы қол қимылын, саусақ бұлшық етін дамыту. </w:t>
            </w:r>
          </w:p>
          <w:p w:rsidR="00416669" w:rsidRPr="00295684" w:rsidRDefault="00416669" w:rsidP="00DF2CCF">
            <w:pPr>
              <w:spacing w:after="0" w:line="240" w:lineRule="auto"/>
              <w:rPr>
                <w:rFonts w:ascii="Times New Roman" w:hAnsi="Times New Roman"/>
                <w:b/>
                <w:color w:val="000000"/>
                <w:sz w:val="24"/>
                <w:szCs w:val="24"/>
                <w:lang w:val="kk-KZ"/>
              </w:rPr>
            </w:pPr>
            <w:r w:rsidRPr="00295684">
              <w:rPr>
                <w:rFonts w:ascii="Times New Roman" w:hAnsi="Times New Roman"/>
                <w:color w:val="000000"/>
                <w:sz w:val="24"/>
                <w:szCs w:val="24"/>
                <w:lang w:val="kk-KZ" w:eastAsia="ru-RU"/>
              </w:rPr>
              <w:t xml:space="preserve"> </w:t>
            </w:r>
            <w:r w:rsidRPr="00BE1DBB">
              <w:rPr>
                <w:rFonts w:ascii="Times New Roman" w:hAnsi="Times New Roman"/>
                <w:color w:val="000000"/>
                <w:sz w:val="24"/>
                <w:szCs w:val="24"/>
                <w:lang w:val="kk-KZ" w:eastAsia="ru-RU"/>
              </w:rPr>
              <w:t xml:space="preserve">                                       </w:t>
            </w:r>
          </w:p>
        </w:tc>
      </w:tr>
      <w:tr w:rsidR="00416669" w:rsidRPr="009E50F2"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Білім беру ұйымының кестесі бойынша ұйымдастырылған іс-әрекет</w:t>
            </w:r>
          </w:p>
        </w:tc>
        <w:tc>
          <w:tcPr>
            <w:tcW w:w="850" w:type="pct"/>
          </w:tcPr>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1.Сөйлеуді дамыту</w:t>
            </w:r>
          </w:p>
          <w:p w:rsidR="00416669" w:rsidRDefault="00416669" w:rsidP="00DF2CCF">
            <w:pPr>
              <w:spacing w:after="0" w:line="240" w:lineRule="auto"/>
              <w:rPr>
                <w:rFonts w:ascii="Times New Roman" w:hAnsi="Times New Roman"/>
                <w:b/>
                <w:sz w:val="24"/>
                <w:szCs w:val="24"/>
                <w:lang w:val="kk-KZ"/>
              </w:rPr>
            </w:pPr>
            <w:r w:rsidRPr="00637E45">
              <w:rPr>
                <w:rFonts w:ascii="Times New Roman" w:hAnsi="Times New Roman"/>
                <w:b/>
                <w:sz w:val="24"/>
                <w:szCs w:val="24"/>
                <w:lang w:val="kk-KZ"/>
              </w:rPr>
              <w:t>Жайлауда</w:t>
            </w:r>
            <w:r w:rsidRPr="009E6937">
              <w:rPr>
                <w:rFonts w:ascii="Times New Roman" w:hAnsi="Times New Roman"/>
                <w:b/>
                <w:sz w:val="24"/>
                <w:szCs w:val="24"/>
                <w:lang w:val="kk-KZ"/>
              </w:rPr>
              <w:t>.</w:t>
            </w:r>
          </w:p>
          <w:p w:rsidR="00416669" w:rsidRPr="007B5FE7" w:rsidRDefault="00416669" w:rsidP="009E6937">
            <w:pPr>
              <w:pStyle w:val="TableParagraph"/>
              <w:spacing w:before="41" w:line="276" w:lineRule="auto"/>
              <w:ind w:left="0"/>
              <w:rPr>
                <w:sz w:val="24"/>
              </w:rPr>
            </w:pPr>
            <w:r w:rsidRPr="007B5FE7">
              <w:rPr>
                <w:sz w:val="24"/>
              </w:rPr>
              <w:t>Балаларға жайлау</w:t>
            </w:r>
            <w:r w:rsidRPr="007B5FE7">
              <w:rPr>
                <w:spacing w:val="1"/>
                <w:sz w:val="24"/>
              </w:rPr>
              <w:t xml:space="preserve"> </w:t>
            </w:r>
            <w:r w:rsidRPr="007B5FE7">
              <w:rPr>
                <w:sz w:val="24"/>
              </w:rPr>
              <w:t>өлеңінің</w:t>
            </w:r>
            <w:r w:rsidRPr="007B5FE7">
              <w:rPr>
                <w:spacing w:val="-57"/>
                <w:sz w:val="24"/>
              </w:rPr>
              <w:t xml:space="preserve"> </w:t>
            </w:r>
            <w:r w:rsidRPr="007B5FE7">
              <w:rPr>
                <w:sz w:val="24"/>
              </w:rPr>
              <w:t>мазмұнын түсіндіру.Балалардың</w:t>
            </w:r>
            <w:r w:rsidRPr="007B5FE7">
              <w:rPr>
                <w:spacing w:val="-2"/>
                <w:sz w:val="24"/>
              </w:rPr>
              <w:t xml:space="preserve"> </w:t>
            </w:r>
            <w:r w:rsidRPr="007B5FE7">
              <w:rPr>
                <w:sz w:val="24"/>
              </w:rPr>
              <w:t>сөздік</w:t>
            </w:r>
            <w:r w:rsidRPr="007B5FE7">
              <w:rPr>
                <w:spacing w:val="-1"/>
                <w:sz w:val="24"/>
              </w:rPr>
              <w:t xml:space="preserve"> </w:t>
            </w:r>
            <w:r w:rsidRPr="007B5FE7">
              <w:rPr>
                <w:sz w:val="24"/>
              </w:rPr>
              <w:t>қорын</w:t>
            </w:r>
            <w:r w:rsidRPr="007B5FE7">
              <w:rPr>
                <w:spacing w:val="-1"/>
                <w:sz w:val="24"/>
              </w:rPr>
              <w:t xml:space="preserve"> </w:t>
            </w:r>
            <w:r w:rsidRPr="007B5FE7">
              <w:rPr>
                <w:sz w:val="24"/>
              </w:rPr>
              <w:t>дамыту.</w:t>
            </w:r>
          </w:p>
          <w:p w:rsidR="00416669" w:rsidRPr="009E6937" w:rsidRDefault="00416669" w:rsidP="009E6937">
            <w:pPr>
              <w:spacing w:after="0" w:line="240" w:lineRule="auto"/>
              <w:rPr>
                <w:rFonts w:ascii="Times New Roman" w:hAnsi="Times New Roman"/>
                <w:b/>
                <w:color w:val="000000"/>
                <w:sz w:val="24"/>
                <w:szCs w:val="24"/>
                <w:lang w:val="kk-KZ"/>
              </w:rPr>
            </w:pPr>
            <w:r w:rsidRPr="007B5FE7">
              <w:rPr>
                <w:rFonts w:ascii="Times New Roman" w:hAnsi="Times New Roman"/>
                <w:sz w:val="24"/>
                <w:lang w:val="kk-KZ"/>
              </w:rPr>
              <w:t>Балаларды</w:t>
            </w:r>
            <w:r w:rsidRPr="007B5FE7">
              <w:rPr>
                <w:rFonts w:ascii="Times New Roman" w:hAnsi="Times New Roman"/>
                <w:spacing w:val="-5"/>
                <w:sz w:val="24"/>
                <w:lang w:val="kk-KZ"/>
              </w:rPr>
              <w:t xml:space="preserve"> </w:t>
            </w:r>
            <w:r w:rsidRPr="007B5FE7">
              <w:rPr>
                <w:rFonts w:ascii="Times New Roman" w:hAnsi="Times New Roman"/>
                <w:sz w:val="24"/>
                <w:lang w:val="kk-KZ"/>
              </w:rPr>
              <w:t>үй</w:t>
            </w:r>
            <w:r w:rsidRPr="007B5FE7">
              <w:rPr>
                <w:rFonts w:ascii="Times New Roman" w:hAnsi="Times New Roman"/>
                <w:spacing w:val="53"/>
                <w:sz w:val="24"/>
                <w:lang w:val="kk-KZ"/>
              </w:rPr>
              <w:t xml:space="preserve"> </w:t>
            </w:r>
            <w:r w:rsidRPr="007B5FE7">
              <w:rPr>
                <w:rFonts w:ascii="Times New Roman" w:hAnsi="Times New Roman"/>
                <w:sz w:val="24"/>
                <w:lang w:val="kk-KZ"/>
              </w:rPr>
              <w:t>жануарларына</w:t>
            </w:r>
            <w:r w:rsidRPr="007B5FE7">
              <w:rPr>
                <w:rFonts w:ascii="Times New Roman" w:hAnsi="Times New Roman"/>
                <w:spacing w:val="-5"/>
                <w:sz w:val="24"/>
                <w:lang w:val="kk-KZ"/>
              </w:rPr>
              <w:t xml:space="preserve"> </w:t>
            </w:r>
            <w:r w:rsidRPr="007B5FE7">
              <w:rPr>
                <w:rFonts w:ascii="Times New Roman" w:hAnsi="Times New Roman"/>
                <w:sz w:val="24"/>
                <w:lang w:val="kk-KZ"/>
              </w:rPr>
              <w:t>қамқор</w:t>
            </w:r>
            <w:r w:rsidRPr="007B5FE7">
              <w:rPr>
                <w:rFonts w:ascii="Times New Roman" w:hAnsi="Times New Roman"/>
                <w:spacing w:val="-57"/>
                <w:sz w:val="24"/>
                <w:lang w:val="kk-KZ"/>
              </w:rPr>
              <w:t xml:space="preserve"> </w:t>
            </w:r>
            <w:r w:rsidRPr="007B5FE7">
              <w:rPr>
                <w:rFonts w:ascii="Times New Roman" w:hAnsi="Times New Roman"/>
                <w:sz w:val="24"/>
                <w:lang w:val="kk-KZ"/>
              </w:rPr>
              <w:t>болуға</w:t>
            </w:r>
            <w:r w:rsidRPr="007B5FE7">
              <w:rPr>
                <w:rFonts w:ascii="Times New Roman" w:hAnsi="Times New Roman"/>
                <w:spacing w:val="-2"/>
                <w:sz w:val="24"/>
                <w:lang w:val="kk-KZ"/>
              </w:rPr>
              <w:t xml:space="preserve"> </w:t>
            </w:r>
            <w:r w:rsidRPr="007B5FE7">
              <w:rPr>
                <w:rFonts w:ascii="Times New Roman" w:hAnsi="Times New Roman"/>
                <w:sz w:val="24"/>
                <w:lang w:val="kk-KZ"/>
              </w:rPr>
              <w:t>тәрбиелеу.</w:t>
            </w:r>
          </w:p>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2.Математика негіздері</w:t>
            </w:r>
          </w:p>
          <w:p w:rsidR="00416669" w:rsidRDefault="00416669" w:rsidP="00E90578">
            <w:pPr>
              <w:pStyle w:val="Default"/>
              <w:rPr>
                <w:b/>
                <w:bCs/>
                <w:sz w:val="23"/>
                <w:szCs w:val="23"/>
                <w:lang w:val="kk-KZ"/>
              </w:rPr>
            </w:pPr>
            <w:r w:rsidRPr="00E90578">
              <w:rPr>
                <w:b/>
                <w:bCs/>
                <w:sz w:val="23"/>
                <w:szCs w:val="23"/>
              </w:rPr>
              <w:t xml:space="preserve">Кім қайда тұр? </w:t>
            </w:r>
          </w:p>
          <w:p w:rsidR="00416669" w:rsidRPr="00E90578" w:rsidRDefault="00416669" w:rsidP="00E90578">
            <w:pPr>
              <w:pStyle w:val="Default"/>
              <w:rPr>
                <w:b/>
                <w:sz w:val="23"/>
                <w:szCs w:val="23"/>
                <w:lang w:val="kk-KZ"/>
              </w:rPr>
            </w:pPr>
            <w:r w:rsidRPr="00E90578">
              <w:rPr>
                <w:sz w:val="23"/>
                <w:szCs w:val="23"/>
                <w:lang w:val="kk-KZ"/>
              </w:rPr>
              <w:t xml:space="preserve">жоғары, төмен, оң жақ, сол жақ, ортада ұғымдарымен таныстыру. Қоршаған ортада бағдарлануға (жоғары, төмен, оң жақ, сол жақ, ортада); белгілі бір затты оның орналасуын сипаттау бойынша табуға үйрету. </w:t>
            </w:r>
            <w:r w:rsidRPr="00637E45">
              <w:rPr>
                <w:sz w:val="23"/>
                <w:szCs w:val="23"/>
                <w:lang w:val="kk-KZ"/>
              </w:rPr>
              <w:t>Дербестікке баулу.</w:t>
            </w:r>
          </w:p>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3.Музыка</w:t>
            </w:r>
          </w:p>
          <w:p w:rsidR="00416669" w:rsidRDefault="00416669" w:rsidP="00DF2CCF">
            <w:pPr>
              <w:spacing w:after="0" w:line="240" w:lineRule="auto"/>
              <w:rPr>
                <w:rFonts w:ascii="Times New Roman" w:hAnsi="Times New Roman"/>
                <w:b/>
                <w:sz w:val="24"/>
                <w:szCs w:val="24"/>
                <w:lang w:val="kk-KZ"/>
              </w:rPr>
            </w:pPr>
            <w:r w:rsidRPr="00637E45">
              <w:rPr>
                <w:rFonts w:ascii="Times New Roman" w:hAnsi="Times New Roman"/>
                <w:b/>
                <w:sz w:val="24"/>
                <w:szCs w:val="24"/>
                <w:lang w:val="kk-KZ"/>
              </w:rPr>
              <w:t>Ән салып, би билейміз.</w:t>
            </w:r>
          </w:p>
          <w:p w:rsidR="00416669" w:rsidRPr="00BC5003" w:rsidRDefault="00416669" w:rsidP="00DF2CCF">
            <w:pPr>
              <w:spacing w:after="0" w:line="240" w:lineRule="auto"/>
              <w:rPr>
                <w:rFonts w:ascii="Times New Roman" w:hAnsi="Times New Roman"/>
                <w:b/>
                <w:color w:val="000000"/>
                <w:sz w:val="24"/>
                <w:szCs w:val="24"/>
                <w:lang w:val="kk-KZ"/>
              </w:rPr>
            </w:pPr>
            <w:r w:rsidRPr="00BC5003">
              <w:rPr>
                <w:rFonts w:ascii="Times New Roman" w:hAnsi="Times New Roman"/>
                <w:lang w:val="kk-KZ"/>
              </w:rPr>
              <w:t>Музыкалық дыбысталуының сипаттамасына сүйене отырып, бейненің мазмұны мен музыкалық мәнерліліктің элементтерімен байланыстыру. Қолмен әннің бағытын көрсете отырып, әуеннің жоғарғы-төменгі қозғалысын ажырату. Ән арқылы балаларды адамгершілікке, инабаттылыққа тәрбиелеу.</w:t>
            </w:r>
          </w:p>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4.Дене шынықтыру</w:t>
            </w:r>
          </w:p>
          <w:p w:rsidR="00416669" w:rsidRPr="00951269" w:rsidRDefault="00416669" w:rsidP="00DF2CCF">
            <w:pPr>
              <w:spacing w:after="0" w:line="240" w:lineRule="auto"/>
              <w:rPr>
                <w:rFonts w:ascii="Times New Roman" w:hAnsi="Times New Roman"/>
                <w:b/>
                <w:i/>
                <w:lang w:val="kk-KZ"/>
              </w:rPr>
            </w:pPr>
            <w:r w:rsidRPr="00951269">
              <w:rPr>
                <w:rFonts w:ascii="Times New Roman" w:hAnsi="Times New Roman"/>
                <w:b/>
                <w:i/>
                <w:lang w:val="kk-KZ"/>
              </w:rPr>
              <w:t>«Қазақстан халықтарының ойындары» (таза ауада</w:t>
            </w:r>
          </w:p>
          <w:p w:rsidR="00416669" w:rsidRPr="004262FB" w:rsidRDefault="00416669" w:rsidP="00951269">
            <w:pPr>
              <w:pStyle w:val="TableParagraph"/>
              <w:ind w:right="347"/>
            </w:pPr>
            <w:r w:rsidRPr="004262FB">
              <w:t>Қазақстан халықтарының ойындарын ойнай отырып, балалардың қимыл-қозғалыс тәжірибесін толықтыру. Заттарды қозғалыстағы нысанаға лақтыруды, бастапқы қалыпқа дұрыс келуді үйретуді жалғастыру. Тепе-теңдік сақтауды, негізгі қимыл түзету жаттығуларын</w:t>
            </w:r>
            <w:r w:rsidRPr="007B5FE7">
              <w:rPr>
                <w:spacing w:val="-23"/>
              </w:rPr>
              <w:t xml:space="preserve"> </w:t>
            </w:r>
            <w:r w:rsidRPr="004262FB">
              <w:t>жасауды, көзмөлшерлеуін арттырып, ептілікке, ыңғайсыз (шулы) ортада зейінін шоғырландыра білуге</w:t>
            </w:r>
            <w:r w:rsidRPr="007B5FE7">
              <w:rPr>
                <w:spacing w:val="-2"/>
              </w:rPr>
              <w:t xml:space="preserve"> </w:t>
            </w:r>
            <w:r w:rsidRPr="004262FB">
              <w:t>жаттықтыру.</w:t>
            </w:r>
          </w:p>
          <w:p w:rsidR="00416669" w:rsidRPr="00951269" w:rsidRDefault="00416669" w:rsidP="00951269">
            <w:pPr>
              <w:spacing w:after="0" w:line="240" w:lineRule="auto"/>
              <w:rPr>
                <w:rFonts w:ascii="Times New Roman" w:hAnsi="Times New Roman"/>
                <w:b/>
                <w:color w:val="000000"/>
                <w:sz w:val="24"/>
                <w:szCs w:val="24"/>
                <w:lang w:val="kk-KZ"/>
              </w:rPr>
            </w:pPr>
            <w:r w:rsidRPr="00951269">
              <w:rPr>
                <w:rFonts w:ascii="Times New Roman" w:hAnsi="Times New Roman"/>
                <w:lang w:val="kk-KZ"/>
              </w:rPr>
              <w:t>б) Ұлттық ойындарға қызығушылығын арттырып, азаматтық пен толеранттылыққа баулу.</w:t>
            </w:r>
          </w:p>
        </w:tc>
        <w:tc>
          <w:tcPr>
            <w:tcW w:w="812" w:type="pct"/>
          </w:tcPr>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1.Сауат ашу негіздері</w:t>
            </w:r>
          </w:p>
          <w:p w:rsidR="00416669" w:rsidRDefault="00416669" w:rsidP="00DF2CCF">
            <w:pPr>
              <w:spacing w:after="0" w:line="240" w:lineRule="auto"/>
              <w:rPr>
                <w:rFonts w:ascii="Times New Roman" w:hAnsi="Times New Roman"/>
                <w:b/>
                <w:sz w:val="24"/>
                <w:szCs w:val="24"/>
                <w:lang w:val="kk-KZ"/>
              </w:rPr>
            </w:pPr>
            <w:r w:rsidRPr="00D71E3A">
              <w:rPr>
                <w:rFonts w:ascii="Times New Roman" w:hAnsi="Times New Roman"/>
                <w:b/>
                <w:sz w:val="24"/>
                <w:szCs w:val="24"/>
                <w:lang w:val="kk-KZ"/>
              </w:rPr>
              <w:t>Біз нені үйрендік,нені білдік?</w:t>
            </w:r>
          </w:p>
          <w:p w:rsidR="00416669" w:rsidRPr="00D71E3A" w:rsidRDefault="00416669" w:rsidP="00DF2CCF">
            <w:pPr>
              <w:spacing w:after="0" w:line="240" w:lineRule="auto"/>
              <w:rPr>
                <w:rFonts w:ascii="Times New Roman" w:hAnsi="Times New Roman"/>
                <w:b/>
                <w:color w:val="000000"/>
                <w:sz w:val="24"/>
                <w:szCs w:val="24"/>
                <w:lang w:val="kk-KZ"/>
              </w:rPr>
            </w:pPr>
            <w:r w:rsidRPr="007B5FE7">
              <w:rPr>
                <w:rFonts w:ascii="Times New Roman" w:hAnsi="Times New Roman"/>
                <w:lang w:val="kk-KZ"/>
              </w:rPr>
              <w:t xml:space="preserve">Міндеттері: </w:t>
            </w:r>
            <w:r>
              <w:rPr>
                <w:rFonts w:ascii="Times New Roman" w:hAnsi="Times New Roman"/>
                <w:lang w:val="kk-KZ"/>
              </w:rPr>
              <w:t xml:space="preserve">                                </w:t>
            </w:r>
            <w:r w:rsidRPr="007B5FE7">
              <w:rPr>
                <w:rFonts w:ascii="Times New Roman" w:hAnsi="Times New Roman"/>
                <w:lang w:val="kk-KZ"/>
              </w:rPr>
              <w:t xml:space="preserve">1. Сөйлем құрау, дауысты дыбыстардың түрлерін анықтай отырып, буынға бөлу дағдыларын жетілдіру. 2. Сөзде түсіп қалған тиісті дыбысты табу, қандай да бір дыбысқа сөз құрау секілді тапсырмалар арқылы сөздік қорларын жаңа сөздермен толықтыру. </w:t>
            </w:r>
            <w:r>
              <w:rPr>
                <w:rFonts w:ascii="Times New Roman" w:hAnsi="Times New Roman"/>
                <w:lang w:val="kk-KZ"/>
              </w:rPr>
              <w:t xml:space="preserve">            </w:t>
            </w:r>
            <w:r w:rsidRPr="007B5FE7">
              <w:rPr>
                <w:rFonts w:ascii="Times New Roman" w:hAnsi="Times New Roman"/>
                <w:lang w:val="kk-KZ"/>
              </w:rPr>
              <w:t>3. Театрда өзін-өзі ұстау ережелерімен таныстыру арқылы мəдениетті болуға тəрбиелеу.</w:t>
            </w:r>
          </w:p>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2.Қоршаған ортамен танысу</w:t>
            </w:r>
          </w:p>
          <w:p w:rsidR="00416669" w:rsidRDefault="00416669" w:rsidP="00DF2CCF">
            <w:pPr>
              <w:spacing w:after="0" w:line="240" w:lineRule="auto"/>
              <w:rPr>
                <w:rFonts w:ascii="Times New Roman" w:hAnsi="Times New Roman"/>
                <w:b/>
                <w:lang w:val="kk-KZ"/>
              </w:rPr>
            </w:pPr>
            <w:r w:rsidRPr="00D30D88">
              <w:rPr>
                <w:rFonts w:ascii="Times New Roman" w:hAnsi="Times New Roman"/>
                <w:b/>
                <w:lang w:val="kk-KZ"/>
              </w:rPr>
              <w:t>Өсімдіктердің көбеюі.</w:t>
            </w:r>
          </w:p>
          <w:p w:rsidR="00416669" w:rsidRPr="00D30D88" w:rsidRDefault="00416669" w:rsidP="00DF2CCF">
            <w:pPr>
              <w:spacing w:after="0" w:line="240" w:lineRule="auto"/>
              <w:rPr>
                <w:rFonts w:ascii="Times New Roman" w:hAnsi="Times New Roman"/>
                <w:b/>
                <w:color w:val="000000"/>
                <w:sz w:val="24"/>
                <w:szCs w:val="24"/>
                <w:lang w:val="kk-KZ"/>
              </w:rPr>
            </w:pPr>
            <w:r w:rsidRPr="00D30D88">
              <w:rPr>
                <w:rFonts w:ascii="Times New Roman" w:hAnsi="Times New Roman"/>
                <w:lang w:val="kk-KZ"/>
              </w:rPr>
              <w:t>Өсімдіктердің өсу, даму сатыларымен таныстыру; тәжірибе жасап, одан қорытынды шығара білуге үйрету; өсімдіктің жемісі, тұқымы туралы түсініктерін қалыптастыру. Тәжірибе жасауға деген қызығушылықтарын арттыру; өсімдіктер туралы білімдерін дамыту.  Өсімдіктерге қамқор болуға тәрбиелеу.</w:t>
            </w:r>
          </w:p>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3.Қазақ тілі</w:t>
            </w:r>
          </w:p>
          <w:p w:rsidR="00416669" w:rsidRPr="003760F4" w:rsidRDefault="00416669" w:rsidP="003760F4">
            <w:pPr>
              <w:pStyle w:val="Default"/>
              <w:rPr>
                <w:b/>
                <w:sz w:val="23"/>
                <w:szCs w:val="23"/>
                <w:lang w:val="kk-KZ"/>
              </w:rPr>
            </w:pPr>
            <w:r w:rsidRPr="003760F4">
              <w:rPr>
                <w:b/>
                <w:sz w:val="23"/>
                <w:szCs w:val="23"/>
                <w:lang w:val="kk-KZ"/>
              </w:rPr>
              <w:t xml:space="preserve">Мектепке не апарамыз? </w:t>
            </w:r>
          </w:p>
          <w:p w:rsidR="00416669" w:rsidRPr="003760F4" w:rsidRDefault="00416669" w:rsidP="00DF2CCF">
            <w:pPr>
              <w:spacing w:after="0" w:line="240" w:lineRule="auto"/>
              <w:rPr>
                <w:rFonts w:ascii="Times New Roman" w:hAnsi="Times New Roman"/>
                <w:b/>
                <w:color w:val="000000"/>
                <w:sz w:val="24"/>
                <w:szCs w:val="24"/>
                <w:lang w:val="kk-KZ"/>
              </w:rPr>
            </w:pPr>
            <w:r w:rsidRPr="003760F4">
              <w:rPr>
                <w:rFonts w:ascii="Times New Roman" w:hAnsi="Times New Roman"/>
                <w:sz w:val="20"/>
                <w:szCs w:val="20"/>
                <w:lang w:val="kk-KZ"/>
              </w:rPr>
              <w:t xml:space="preserve">оқу құралдарын дұрыс атап, есте сақтау үйрету. Сөздер мен сөйлемдерді түсінуді және қолдануды үйрету. Педагогтің үлгісі бойынша шағын мәтіндер құрастыруды дағдыландыру. </w:t>
            </w:r>
            <w:r w:rsidRPr="003760F4">
              <w:rPr>
                <w:rFonts w:ascii="Times New Roman" w:hAnsi="Times New Roman"/>
                <w:b/>
                <w:bCs/>
                <w:sz w:val="20"/>
                <w:szCs w:val="20"/>
                <w:lang w:val="kk-KZ"/>
              </w:rPr>
              <w:t xml:space="preserve"> </w:t>
            </w:r>
            <w:r w:rsidRPr="003760F4">
              <w:rPr>
                <w:rFonts w:ascii="Times New Roman" w:hAnsi="Times New Roman"/>
                <w:sz w:val="20"/>
                <w:szCs w:val="20"/>
                <w:lang w:val="kk-KZ"/>
              </w:rPr>
              <w:t>жаңылтпашты қайталау, дүрыс айтуға дамыту. Сөздерді бір-бірімен байланыстырып, сөйлем құрай білу дағдыларын жетілдіру. Қазақ тіліне тән дыбыстарды ажыратуға жаттықтыру. Зат есімдерді жекеше және көпше турде қолдану дағдыларын қалыптастыру. білімге деген қызығушылықтарын арттыру</w:t>
            </w:r>
          </w:p>
          <w:p w:rsidR="00416669" w:rsidRDefault="00416669" w:rsidP="00DF2CCF">
            <w:pPr>
              <w:spacing w:after="0" w:line="240" w:lineRule="auto"/>
              <w:rPr>
                <w:rFonts w:ascii="Times New Roman" w:hAnsi="Times New Roman"/>
                <w:b/>
                <w:color w:val="000000"/>
                <w:kern w:val="24"/>
                <w:lang w:val="kk-KZ"/>
              </w:rPr>
            </w:pPr>
            <w:r>
              <w:rPr>
                <w:rFonts w:ascii="Times New Roman" w:hAnsi="Times New Roman"/>
                <w:b/>
                <w:color w:val="000000"/>
                <w:sz w:val="24"/>
                <w:szCs w:val="24"/>
                <w:lang w:val="kk-KZ"/>
              </w:rPr>
              <w:t>4.</w:t>
            </w:r>
            <w:r w:rsidRPr="007B5FE7">
              <w:rPr>
                <w:color w:val="000000"/>
                <w:kern w:val="24"/>
                <w:lang w:val="kk-KZ"/>
              </w:rPr>
              <w:t xml:space="preserve"> </w:t>
            </w:r>
            <w:r w:rsidRPr="00BC5003">
              <w:rPr>
                <w:rFonts w:ascii="Times New Roman" w:hAnsi="Times New Roman"/>
                <w:b/>
                <w:color w:val="000000"/>
                <w:kern w:val="24"/>
                <w:lang w:val="kk-KZ"/>
              </w:rPr>
              <w:t>Сурет салу</w:t>
            </w:r>
          </w:p>
          <w:p w:rsidR="00416669" w:rsidRDefault="00416669" w:rsidP="00DF2CCF">
            <w:pPr>
              <w:spacing w:after="0" w:line="240" w:lineRule="auto"/>
              <w:rPr>
                <w:rFonts w:ascii="Times New Roman" w:hAnsi="Times New Roman"/>
                <w:b/>
                <w:lang w:val="kk-KZ"/>
              </w:rPr>
            </w:pPr>
            <w:r w:rsidRPr="003760F4">
              <w:rPr>
                <w:rFonts w:ascii="Times New Roman" w:hAnsi="Times New Roman"/>
                <w:b/>
                <w:lang w:val="kk-KZ"/>
              </w:rPr>
              <w:t>Бидай масақтары (Акварель бояу)</w:t>
            </w:r>
          </w:p>
          <w:p w:rsidR="00416669" w:rsidRPr="00BC5003" w:rsidRDefault="00416669" w:rsidP="00DF2CCF">
            <w:pPr>
              <w:spacing w:after="0" w:line="240" w:lineRule="auto"/>
              <w:rPr>
                <w:rFonts w:ascii="Times New Roman" w:hAnsi="Times New Roman"/>
                <w:b/>
                <w:color w:val="000000"/>
                <w:sz w:val="24"/>
                <w:szCs w:val="24"/>
                <w:lang w:val="kk-KZ"/>
              </w:rPr>
            </w:pPr>
            <w:r w:rsidRPr="00BC5003">
              <w:rPr>
                <w:rFonts w:ascii="Times New Roman" w:hAnsi="Times New Roman"/>
                <w:lang w:val="kk-KZ"/>
              </w:rPr>
              <w:t xml:space="preserve">білімділік: балаларға </w:t>
            </w:r>
            <w:r>
              <w:rPr>
                <w:rFonts w:ascii="Times New Roman" w:hAnsi="Times New Roman"/>
                <w:lang w:val="kk-KZ"/>
              </w:rPr>
              <w:t xml:space="preserve"> </w:t>
            </w:r>
            <w:r w:rsidRPr="00BC5003">
              <w:rPr>
                <w:rFonts w:ascii="Times New Roman" w:hAnsi="Times New Roman"/>
                <w:lang w:val="kk-KZ"/>
              </w:rPr>
              <w:t xml:space="preserve">дәнді дақылдардың түрлері туралы білім беру;  дамытушылық:балалардың шығармашылық </w:t>
            </w:r>
            <w:r w:rsidRPr="007B5FE7">
              <w:rPr>
                <w:rFonts w:ascii="Times New Roman" w:hAnsi="Times New Roman"/>
                <w:lang w:val="kk-KZ"/>
              </w:rPr>
              <w:t xml:space="preserve"> </w:t>
            </w:r>
            <w:r w:rsidRPr="00BC5003">
              <w:rPr>
                <w:rFonts w:ascii="Times New Roman" w:hAnsi="Times New Roman"/>
                <w:lang w:val="kk-KZ"/>
              </w:rPr>
              <w:t>қабілетін</w:t>
            </w:r>
            <w:r w:rsidRPr="007B5FE7">
              <w:rPr>
                <w:rFonts w:ascii="Times New Roman" w:hAnsi="Times New Roman"/>
                <w:lang w:val="kk-KZ"/>
              </w:rPr>
              <w:t xml:space="preserve">  </w:t>
            </w:r>
            <w:r w:rsidRPr="00BC5003">
              <w:rPr>
                <w:rFonts w:ascii="Times New Roman" w:hAnsi="Times New Roman"/>
                <w:lang w:val="kk-KZ"/>
              </w:rPr>
              <w:t>дамыту, суреттің мазмұнын бере білуді үйрету; тәрбиелік: астықты, дәнді дақылдарды құрметтей білуге тәрбиелеу.</w:t>
            </w:r>
          </w:p>
        </w:tc>
        <w:tc>
          <w:tcPr>
            <w:tcW w:w="837" w:type="pct"/>
          </w:tcPr>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1. Көркем әдебиет</w:t>
            </w:r>
          </w:p>
          <w:p w:rsidR="00416669" w:rsidRPr="00D30D88" w:rsidRDefault="00416669" w:rsidP="00D30D88">
            <w:pPr>
              <w:autoSpaceDE w:val="0"/>
              <w:autoSpaceDN w:val="0"/>
              <w:adjustRightInd w:val="0"/>
              <w:spacing w:after="0" w:line="240" w:lineRule="auto"/>
              <w:rPr>
                <w:rFonts w:ascii="Times New Roman" w:hAnsi="Times New Roman"/>
                <w:b/>
                <w:sz w:val="24"/>
                <w:szCs w:val="24"/>
                <w:lang w:val="kk-KZ"/>
              </w:rPr>
            </w:pPr>
            <w:r w:rsidRPr="00D30D88">
              <w:rPr>
                <w:rFonts w:ascii="Times New Roman" w:hAnsi="Times New Roman"/>
                <w:b/>
                <w:sz w:val="24"/>
                <w:szCs w:val="24"/>
                <w:lang w:val="kk-KZ"/>
              </w:rPr>
              <w:t>«Алдаркөсе</w:t>
            </w:r>
          </w:p>
          <w:p w:rsidR="00416669" w:rsidRPr="00D30D88" w:rsidRDefault="00416669" w:rsidP="00D30D88">
            <w:pPr>
              <w:autoSpaceDE w:val="0"/>
              <w:autoSpaceDN w:val="0"/>
              <w:adjustRightInd w:val="0"/>
              <w:spacing w:after="0" w:line="240" w:lineRule="auto"/>
              <w:rPr>
                <w:rFonts w:ascii="Times New Roman" w:hAnsi="Times New Roman"/>
                <w:b/>
                <w:sz w:val="24"/>
                <w:szCs w:val="24"/>
                <w:lang w:val="kk-KZ"/>
              </w:rPr>
            </w:pPr>
            <w:r w:rsidRPr="00D30D88">
              <w:rPr>
                <w:rFonts w:ascii="Times New Roman" w:hAnsi="Times New Roman"/>
                <w:b/>
                <w:sz w:val="24"/>
                <w:szCs w:val="24"/>
                <w:lang w:val="kk-KZ"/>
              </w:rPr>
              <w:t>Мен Шықбермес</w:t>
            </w:r>
          </w:p>
          <w:p w:rsidR="00416669" w:rsidRPr="00D30D88" w:rsidRDefault="00416669" w:rsidP="00D30D88">
            <w:pPr>
              <w:autoSpaceDE w:val="0"/>
              <w:autoSpaceDN w:val="0"/>
              <w:adjustRightInd w:val="0"/>
              <w:spacing w:after="0" w:line="240" w:lineRule="auto"/>
              <w:rPr>
                <w:rFonts w:ascii="Times New Roman" w:hAnsi="Times New Roman"/>
                <w:b/>
                <w:sz w:val="24"/>
                <w:szCs w:val="24"/>
                <w:lang w:val="kk-KZ"/>
              </w:rPr>
            </w:pPr>
            <w:r w:rsidRPr="00D30D88">
              <w:rPr>
                <w:rFonts w:ascii="Times New Roman" w:hAnsi="Times New Roman"/>
                <w:b/>
                <w:sz w:val="24"/>
                <w:szCs w:val="24"/>
                <w:lang w:val="kk-KZ"/>
              </w:rPr>
              <w:t>Шығайбай»</w:t>
            </w:r>
          </w:p>
          <w:p w:rsidR="00416669" w:rsidRDefault="00416669" w:rsidP="00D30D88">
            <w:pPr>
              <w:spacing w:after="0" w:line="240" w:lineRule="auto"/>
              <w:rPr>
                <w:rFonts w:ascii="Times New Roman" w:hAnsi="Times New Roman"/>
                <w:b/>
                <w:sz w:val="24"/>
                <w:szCs w:val="24"/>
                <w:lang w:val="kk-KZ"/>
              </w:rPr>
            </w:pPr>
            <w:r w:rsidRPr="00D30D88">
              <w:rPr>
                <w:rFonts w:ascii="Times New Roman" w:hAnsi="Times New Roman"/>
                <w:b/>
                <w:sz w:val="24"/>
                <w:szCs w:val="24"/>
                <w:lang w:val="kk-KZ"/>
              </w:rPr>
              <w:t xml:space="preserve">Ертегісі </w:t>
            </w:r>
          </w:p>
          <w:p w:rsidR="00416669" w:rsidRPr="007B5FE7" w:rsidRDefault="00416669" w:rsidP="00D30D88">
            <w:pPr>
              <w:autoSpaceDE w:val="0"/>
              <w:autoSpaceDN w:val="0"/>
              <w:adjustRightInd w:val="0"/>
              <w:spacing w:after="0" w:line="240" w:lineRule="auto"/>
              <w:rPr>
                <w:rFonts w:ascii="Times New Roman" w:hAnsi="Times New Roman"/>
                <w:sz w:val="24"/>
                <w:szCs w:val="24"/>
                <w:lang w:val="kk-KZ"/>
              </w:rPr>
            </w:pPr>
            <w:r w:rsidRPr="00D30D88">
              <w:rPr>
                <w:rFonts w:ascii="Times New Roman" w:hAnsi="Times New Roman"/>
                <w:b/>
                <w:sz w:val="24"/>
                <w:szCs w:val="24"/>
                <w:lang w:val="kk-KZ"/>
              </w:rPr>
              <w:t xml:space="preserve"> </w:t>
            </w:r>
            <w:r w:rsidRPr="007B5FE7">
              <w:rPr>
                <w:rFonts w:ascii="Times New Roman" w:hAnsi="Times New Roman"/>
                <w:sz w:val="24"/>
                <w:szCs w:val="24"/>
                <w:lang w:val="kk-KZ"/>
              </w:rPr>
              <w:t>Балалардың театрландырылған ойындарға оң көзқарастарын қалыптастыру, таныс сюжет арқылы түрлі эмоция мен сезімді білдіру үшін дауыс күшін қолдануды үйрету, кейіпкердің ерекшеліктерін беру үшін мəнерлілік құралдарын қолдану; балаларды жағымды жəне жағымсыз</w:t>
            </w:r>
          </w:p>
          <w:p w:rsidR="00416669" w:rsidRPr="00D30D88" w:rsidRDefault="00416669" w:rsidP="00D30D88">
            <w:pPr>
              <w:spacing w:after="0" w:line="240" w:lineRule="auto"/>
              <w:rPr>
                <w:rFonts w:ascii="Times New Roman" w:hAnsi="Times New Roman"/>
                <w:b/>
                <w:color w:val="000000"/>
                <w:sz w:val="24"/>
                <w:szCs w:val="24"/>
                <w:lang w:val="kk-KZ"/>
              </w:rPr>
            </w:pPr>
            <w:r w:rsidRPr="007B5FE7">
              <w:rPr>
                <w:rFonts w:ascii="Times New Roman" w:hAnsi="Times New Roman"/>
                <w:sz w:val="24"/>
                <w:szCs w:val="24"/>
                <w:lang w:val="kk-KZ"/>
              </w:rPr>
              <w:t xml:space="preserve">кейіпкерлердің рөлін сахналай білуге баулу, адамгершілік ережелері тұрғысынан </w:t>
            </w:r>
            <w:r w:rsidRPr="007B5FE7">
              <w:rPr>
                <w:rFonts w:ascii="Times New Roman" w:hAnsi="Times New Roman"/>
                <w:lang w:val="kk-KZ"/>
              </w:rPr>
              <w:t>тəрбиелеу</w:t>
            </w:r>
          </w:p>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2.Сауат ашу негіздері</w:t>
            </w:r>
          </w:p>
          <w:p w:rsidR="00416669" w:rsidRDefault="00416669" w:rsidP="00DF2CCF">
            <w:pPr>
              <w:spacing w:after="0" w:line="240" w:lineRule="auto"/>
              <w:rPr>
                <w:rFonts w:ascii="Times New Roman" w:hAnsi="Times New Roman"/>
                <w:b/>
                <w:sz w:val="24"/>
                <w:szCs w:val="24"/>
                <w:lang w:val="kk-KZ"/>
              </w:rPr>
            </w:pPr>
            <w:r w:rsidRPr="00D71E3A">
              <w:rPr>
                <w:rFonts w:ascii="Times New Roman" w:hAnsi="Times New Roman"/>
                <w:b/>
                <w:sz w:val="24"/>
                <w:szCs w:val="24"/>
                <w:lang w:val="kk-KZ"/>
              </w:rPr>
              <w:t>Біз нені үйрендік,нені білдік?</w:t>
            </w:r>
          </w:p>
          <w:p w:rsidR="00416669" w:rsidRDefault="00416669" w:rsidP="00DF2CCF">
            <w:pPr>
              <w:spacing w:after="0" w:line="240" w:lineRule="auto"/>
              <w:rPr>
                <w:rFonts w:ascii="Times New Roman" w:hAnsi="Times New Roman"/>
                <w:lang w:val="kk-KZ"/>
              </w:rPr>
            </w:pPr>
            <w:r w:rsidRPr="007B5FE7">
              <w:rPr>
                <w:rFonts w:ascii="Times New Roman" w:hAnsi="Times New Roman"/>
                <w:lang w:val="kk-KZ"/>
              </w:rPr>
              <w:t xml:space="preserve">Міндеттері: </w:t>
            </w:r>
          </w:p>
          <w:p w:rsidR="00416669" w:rsidRPr="00D71E3A" w:rsidRDefault="00416669" w:rsidP="00DF2CCF">
            <w:pPr>
              <w:spacing w:after="0" w:line="240" w:lineRule="auto"/>
              <w:rPr>
                <w:rFonts w:ascii="Times New Roman" w:hAnsi="Times New Roman"/>
                <w:b/>
                <w:color w:val="000000"/>
                <w:sz w:val="24"/>
                <w:szCs w:val="24"/>
                <w:lang w:val="kk-KZ"/>
              </w:rPr>
            </w:pPr>
            <w:r w:rsidRPr="007B5FE7">
              <w:rPr>
                <w:rFonts w:ascii="Times New Roman" w:hAnsi="Times New Roman"/>
                <w:lang w:val="kk-KZ"/>
              </w:rPr>
              <w:t>1. Сөйлем құрау, дауысты дыбыстардың түрлерін анықтай отырып, буынға бөлу дағдыларын жетілдіру. 2. Сөзде түсіп қалған тиісті дыбысты табу, қандай да бір дыбысқа сөз құрау секілді тапсырмалар арқылы сөздік қорларын жаңа сөздермен толықтыру. 3. Театрда өзін-өзі ұстау ережелерімен таныстыру арқылы мəдениетті болуға тəрбиелеу.</w:t>
            </w:r>
          </w:p>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3.Математика негіздері</w:t>
            </w:r>
          </w:p>
          <w:p w:rsidR="00416669" w:rsidRPr="00E90578" w:rsidRDefault="00416669" w:rsidP="00E90578">
            <w:pPr>
              <w:pStyle w:val="Default"/>
              <w:rPr>
                <w:b/>
                <w:sz w:val="23"/>
                <w:szCs w:val="23"/>
                <w:lang w:val="kk-KZ"/>
              </w:rPr>
            </w:pPr>
            <w:r w:rsidRPr="00E90578">
              <w:rPr>
                <w:b/>
                <w:bCs/>
                <w:sz w:val="23"/>
                <w:szCs w:val="23"/>
                <w:lang w:val="kk-KZ"/>
              </w:rPr>
              <w:t xml:space="preserve">Кім қайда тұр? </w:t>
            </w:r>
          </w:p>
          <w:p w:rsidR="00416669" w:rsidRPr="00E90578" w:rsidRDefault="00416669" w:rsidP="00DF2CCF">
            <w:pPr>
              <w:spacing w:after="0" w:line="240" w:lineRule="auto"/>
              <w:rPr>
                <w:rFonts w:ascii="Times New Roman" w:hAnsi="Times New Roman"/>
                <w:b/>
                <w:color w:val="000000"/>
                <w:sz w:val="24"/>
                <w:szCs w:val="24"/>
                <w:lang w:val="kk-KZ"/>
              </w:rPr>
            </w:pPr>
            <w:r w:rsidRPr="00E90578">
              <w:rPr>
                <w:rFonts w:ascii="Times New Roman" w:hAnsi="Times New Roman"/>
                <w:sz w:val="23"/>
                <w:szCs w:val="23"/>
                <w:lang w:val="kk-KZ"/>
              </w:rPr>
              <w:t xml:space="preserve">жоғары, төмен, оң жақ, сол жақ, ортада ұғымдарымен таныстыру. Қоршаған ортада бағдарлануға (жоғары, төмен, оң жақ, сол жақ, ортада); белгілі бір затты оның орналасуын сипаттау бойынша табуға үйрету. </w:t>
            </w:r>
            <w:r w:rsidRPr="00637E45">
              <w:rPr>
                <w:rFonts w:ascii="Times New Roman" w:hAnsi="Times New Roman"/>
                <w:sz w:val="23"/>
                <w:szCs w:val="23"/>
                <w:lang w:val="kk-KZ"/>
              </w:rPr>
              <w:t>Дербестікке баулу.</w:t>
            </w:r>
          </w:p>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4.Дене шынықтыру</w:t>
            </w:r>
          </w:p>
          <w:p w:rsidR="00416669" w:rsidRDefault="00416669" w:rsidP="00DF2CCF">
            <w:pPr>
              <w:spacing w:after="0" w:line="240" w:lineRule="auto"/>
              <w:rPr>
                <w:rFonts w:ascii="Times New Roman" w:hAnsi="Times New Roman"/>
                <w:b/>
                <w:i/>
                <w:lang w:val="kk-KZ"/>
              </w:rPr>
            </w:pPr>
            <w:r w:rsidRPr="00637E45">
              <w:rPr>
                <w:rFonts w:ascii="Times New Roman" w:hAnsi="Times New Roman"/>
                <w:b/>
                <w:i/>
                <w:lang w:val="kk-KZ"/>
              </w:rPr>
              <w:t>Ойын ойнап өсеміз</w:t>
            </w:r>
          </w:p>
          <w:p w:rsidR="00416669" w:rsidRPr="00951269" w:rsidRDefault="00416669" w:rsidP="00DF2CCF">
            <w:pPr>
              <w:spacing w:after="0" w:line="240" w:lineRule="auto"/>
              <w:rPr>
                <w:rFonts w:ascii="Times New Roman" w:hAnsi="Times New Roman"/>
                <w:b/>
                <w:color w:val="000000"/>
                <w:sz w:val="24"/>
                <w:szCs w:val="24"/>
                <w:lang w:val="kk-KZ"/>
              </w:rPr>
            </w:pPr>
            <w:r w:rsidRPr="00951269">
              <w:rPr>
                <w:rFonts w:ascii="Times New Roman" w:hAnsi="Times New Roman"/>
                <w:lang w:val="kk-KZ"/>
              </w:rPr>
              <w:t xml:space="preserve">Допты қатарда тұрып, алысқа лақтыруды үйрету; лақтыру күштілігін арттыру; жүгірудің түрлерін техникалық дұрыс орындауға үйретуді жалғастыру; тепе-теңдік сақтау – ұзын орындықпен текшелерден аттап, денесінің бір жақ қырымен жүруге, </w:t>
            </w:r>
            <w:smartTag w:uri="urn:schemas-microsoft-com:office:smarttags" w:element="metricconverter">
              <w:smartTagPr>
                <w:attr w:name="ProductID" w:val="50 см"/>
              </w:smartTagPr>
              <w:r w:rsidRPr="00951269">
                <w:rPr>
                  <w:rFonts w:ascii="Times New Roman" w:hAnsi="Times New Roman"/>
                  <w:lang w:val="kk-KZ"/>
                </w:rPr>
                <w:t>50 см</w:t>
              </w:r>
            </w:smartTag>
            <w:r w:rsidRPr="00951269">
              <w:rPr>
                <w:rFonts w:ascii="Times New Roman" w:hAnsi="Times New Roman"/>
                <w:lang w:val="kk-KZ"/>
              </w:rPr>
              <w:t xml:space="preserve"> арақашықтықта қойылған қамшылардан екі аяқтап секіріп өтуге жаттығу.  Көзмөлшерлеуін арттырып, ептілікке, ыңғайсыз (шулы) ортада зейінін шоғырландыра білуге жаттықтыру. </w:t>
            </w:r>
            <w:r w:rsidRPr="00951269">
              <w:rPr>
                <w:rFonts w:ascii="Times New Roman" w:hAnsi="Times New Roman"/>
              </w:rPr>
              <w:t>Ойынға деген қызығушылығын арттырып, шапшаңдық пен қимыл үйлесімділігіне баулу.</w:t>
            </w:r>
          </w:p>
        </w:tc>
        <w:tc>
          <w:tcPr>
            <w:tcW w:w="869" w:type="pct"/>
          </w:tcPr>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1.Сөйлеуді дамыту</w:t>
            </w:r>
          </w:p>
          <w:p w:rsidR="00416669" w:rsidRDefault="00416669" w:rsidP="00DF2CCF">
            <w:pPr>
              <w:spacing w:after="0" w:line="240" w:lineRule="auto"/>
              <w:rPr>
                <w:rFonts w:ascii="Times New Roman" w:hAnsi="Times New Roman"/>
                <w:sz w:val="24"/>
                <w:szCs w:val="24"/>
                <w:lang w:val="kk-KZ"/>
              </w:rPr>
            </w:pPr>
            <w:r w:rsidRPr="009E6937">
              <w:rPr>
                <w:rFonts w:ascii="Times New Roman" w:hAnsi="Times New Roman"/>
                <w:b/>
                <w:sz w:val="24"/>
                <w:szCs w:val="24"/>
              </w:rPr>
              <w:t>Мен</w:t>
            </w:r>
            <w:r w:rsidRPr="009E6937">
              <w:rPr>
                <w:rFonts w:ascii="Times New Roman" w:hAnsi="Times New Roman"/>
                <w:b/>
                <w:spacing w:val="-1"/>
                <w:sz w:val="24"/>
                <w:szCs w:val="24"/>
              </w:rPr>
              <w:t xml:space="preserve"> </w:t>
            </w:r>
            <w:r w:rsidRPr="009E6937">
              <w:rPr>
                <w:rFonts w:ascii="Times New Roman" w:hAnsi="Times New Roman"/>
                <w:b/>
                <w:sz w:val="24"/>
                <w:szCs w:val="24"/>
              </w:rPr>
              <w:t>ғарышкер</w:t>
            </w:r>
            <w:r w:rsidRPr="009E6937">
              <w:rPr>
                <w:rFonts w:ascii="Times New Roman" w:hAnsi="Times New Roman"/>
                <w:b/>
                <w:spacing w:val="-1"/>
                <w:sz w:val="24"/>
                <w:szCs w:val="24"/>
              </w:rPr>
              <w:t xml:space="preserve"> </w:t>
            </w:r>
            <w:r w:rsidRPr="009E6937">
              <w:rPr>
                <w:rFonts w:ascii="Times New Roman" w:hAnsi="Times New Roman"/>
                <w:b/>
                <w:sz w:val="24"/>
                <w:szCs w:val="24"/>
              </w:rPr>
              <w:t>боламын</w:t>
            </w:r>
            <w:r w:rsidRPr="007B5FE7">
              <w:rPr>
                <w:rFonts w:ascii="Times New Roman" w:hAnsi="Times New Roman"/>
                <w:sz w:val="24"/>
                <w:szCs w:val="24"/>
                <w:lang w:val="kk-KZ"/>
              </w:rPr>
              <w:t>.</w:t>
            </w:r>
          </w:p>
          <w:p w:rsidR="00416669" w:rsidRPr="009E6937" w:rsidRDefault="00416669" w:rsidP="00DF2CCF">
            <w:pPr>
              <w:spacing w:after="0" w:line="240" w:lineRule="auto"/>
              <w:rPr>
                <w:rFonts w:ascii="Times New Roman" w:hAnsi="Times New Roman"/>
                <w:b/>
                <w:color w:val="000000"/>
                <w:sz w:val="24"/>
                <w:szCs w:val="24"/>
                <w:lang w:val="kk-KZ"/>
              </w:rPr>
            </w:pPr>
            <w:r w:rsidRPr="009E6937">
              <w:rPr>
                <w:rFonts w:ascii="Times New Roman" w:hAnsi="Times New Roman"/>
                <w:sz w:val="24"/>
                <w:lang w:val="kk-KZ"/>
              </w:rPr>
              <w:t>Дыбыстарды дұрыс</w:t>
            </w:r>
            <w:r w:rsidRPr="009E6937">
              <w:rPr>
                <w:rFonts w:ascii="Times New Roman" w:hAnsi="Times New Roman"/>
                <w:spacing w:val="-58"/>
                <w:sz w:val="24"/>
                <w:lang w:val="kk-KZ"/>
              </w:rPr>
              <w:t xml:space="preserve"> </w:t>
            </w:r>
            <w:r w:rsidRPr="009E6937">
              <w:rPr>
                <w:rFonts w:ascii="Times New Roman" w:hAnsi="Times New Roman"/>
                <w:sz w:val="24"/>
                <w:lang w:val="kk-KZ"/>
              </w:rPr>
              <w:t>дыбыстауға</w:t>
            </w:r>
            <w:r w:rsidRPr="009E6937">
              <w:rPr>
                <w:rFonts w:ascii="Times New Roman" w:hAnsi="Times New Roman"/>
                <w:spacing w:val="-2"/>
                <w:sz w:val="24"/>
                <w:lang w:val="kk-KZ"/>
              </w:rPr>
              <w:t xml:space="preserve"> </w:t>
            </w:r>
            <w:r w:rsidRPr="009E6937">
              <w:rPr>
                <w:rFonts w:ascii="Times New Roman" w:hAnsi="Times New Roman"/>
                <w:sz w:val="24"/>
                <w:lang w:val="kk-KZ"/>
              </w:rPr>
              <w:t>үйрету.Ғарышкер мамандығы туралы түсінік беру,</w:t>
            </w:r>
            <w:r w:rsidRPr="009E6937">
              <w:rPr>
                <w:rFonts w:ascii="Times New Roman" w:hAnsi="Times New Roman"/>
                <w:spacing w:val="-57"/>
                <w:sz w:val="24"/>
                <w:lang w:val="kk-KZ"/>
              </w:rPr>
              <w:t xml:space="preserve"> </w:t>
            </w:r>
            <w:r w:rsidRPr="009E6937">
              <w:rPr>
                <w:rFonts w:ascii="Times New Roman" w:hAnsi="Times New Roman"/>
                <w:sz w:val="24"/>
                <w:lang w:val="kk-KZ"/>
              </w:rPr>
              <w:t>тілдерін</w:t>
            </w:r>
            <w:r w:rsidRPr="009E6937">
              <w:rPr>
                <w:rFonts w:ascii="Times New Roman" w:hAnsi="Times New Roman"/>
                <w:spacing w:val="1"/>
                <w:sz w:val="24"/>
                <w:lang w:val="kk-KZ"/>
              </w:rPr>
              <w:t xml:space="preserve"> </w:t>
            </w:r>
            <w:r w:rsidRPr="009E6937">
              <w:rPr>
                <w:rFonts w:ascii="Times New Roman" w:hAnsi="Times New Roman"/>
                <w:sz w:val="24"/>
                <w:lang w:val="kk-KZ"/>
              </w:rPr>
              <w:t>дамыту.Еңбекқорлыққа,</w:t>
            </w:r>
            <w:r w:rsidRPr="009E6937">
              <w:rPr>
                <w:rFonts w:ascii="Times New Roman" w:hAnsi="Times New Roman"/>
                <w:spacing w:val="-2"/>
                <w:sz w:val="24"/>
                <w:lang w:val="kk-KZ"/>
              </w:rPr>
              <w:t xml:space="preserve"> </w:t>
            </w:r>
            <w:r w:rsidRPr="009E6937">
              <w:rPr>
                <w:rFonts w:ascii="Times New Roman" w:hAnsi="Times New Roman"/>
                <w:sz w:val="24"/>
                <w:lang w:val="kk-KZ"/>
              </w:rPr>
              <w:t>білімпаз</w:t>
            </w:r>
            <w:r w:rsidRPr="009E6937">
              <w:rPr>
                <w:rFonts w:ascii="Times New Roman" w:hAnsi="Times New Roman"/>
                <w:spacing w:val="-1"/>
                <w:sz w:val="24"/>
                <w:lang w:val="kk-KZ"/>
              </w:rPr>
              <w:t xml:space="preserve"> </w:t>
            </w:r>
            <w:r w:rsidRPr="009E6937">
              <w:rPr>
                <w:rFonts w:ascii="Times New Roman" w:hAnsi="Times New Roman"/>
                <w:sz w:val="24"/>
                <w:lang w:val="kk-KZ"/>
              </w:rPr>
              <w:t>болуға</w:t>
            </w:r>
            <w:r w:rsidRPr="009E6937">
              <w:rPr>
                <w:rFonts w:ascii="Times New Roman" w:hAnsi="Times New Roman"/>
                <w:spacing w:val="-3"/>
                <w:sz w:val="24"/>
                <w:lang w:val="kk-KZ"/>
              </w:rPr>
              <w:t xml:space="preserve"> </w:t>
            </w:r>
            <w:r w:rsidRPr="009E6937">
              <w:rPr>
                <w:rFonts w:ascii="Times New Roman" w:hAnsi="Times New Roman"/>
                <w:sz w:val="24"/>
                <w:lang w:val="kk-KZ"/>
              </w:rPr>
              <w:t>тәрбиелеу.</w:t>
            </w:r>
          </w:p>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2.Математика негіздері</w:t>
            </w:r>
          </w:p>
          <w:p w:rsidR="00416669" w:rsidRDefault="00416669" w:rsidP="00DF2CCF">
            <w:pPr>
              <w:spacing w:after="0" w:line="240" w:lineRule="auto"/>
              <w:rPr>
                <w:rFonts w:ascii="Times New Roman" w:hAnsi="Times New Roman"/>
                <w:b/>
                <w:bCs/>
                <w:sz w:val="23"/>
                <w:szCs w:val="23"/>
                <w:lang w:val="kk-KZ"/>
              </w:rPr>
            </w:pPr>
            <w:r w:rsidRPr="00637E45">
              <w:rPr>
                <w:rFonts w:ascii="Times New Roman" w:hAnsi="Times New Roman"/>
                <w:b/>
                <w:bCs/>
                <w:sz w:val="23"/>
                <w:szCs w:val="23"/>
                <w:lang w:val="kk-KZ"/>
              </w:rPr>
              <w:t>Қағаз бетінде бағдарлау</w:t>
            </w:r>
          </w:p>
          <w:p w:rsidR="00416669" w:rsidRPr="00E90578" w:rsidRDefault="00416669" w:rsidP="00DF2CCF">
            <w:pPr>
              <w:spacing w:after="0" w:line="240" w:lineRule="auto"/>
              <w:rPr>
                <w:rFonts w:ascii="Times New Roman" w:hAnsi="Times New Roman"/>
                <w:b/>
                <w:color w:val="000000"/>
                <w:sz w:val="24"/>
                <w:szCs w:val="24"/>
                <w:lang w:val="kk-KZ"/>
              </w:rPr>
            </w:pPr>
            <w:r w:rsidRPr="00E90578">
              <w:rPr>
                <w:rFonts w:ascii="Times New Roman" w:hAnsi="Times New Roman"/>
                <w:sz w:val="23"/>
                <w:szCs w:val="23"/>
                <w:lang w:val="kk-KZ"/>
              </w:rPr>
              <w:t xml:space="preserve">қағаз бетінде (жоғары, төмен, оң жақ, сол жақ, ортада) бағдарлауға, дәптер бетінде белгілі бір суретті табуға үйрету. </w:t>
            </w:r>
            <w:r w:rsidRPr="00637E45">
              <w:rPr>
                <w:rFonts w:ascii="Times New Roman" w:hAnsi="Times New Roman"/>
                <w:sz w:val="23"/>
                <w:szCs w:val="23"/>
                <w:lang w:val="kk-KZ"/>
              </w:rPr>
              <w:t>Зейінді, жадты және сөйлеу дағдысын дамыту. Дербестікке баулу.</w:t>
            </w:r>
          </w:p>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3.Музыка</w:t>
            </w:r>
          </w:p>
          <w:p w:rsidR="00416669" w:rsidRDefault="00416669" w:rsidP="00DF2CCF">
            <w:pPr>
              <w:spacing w:after="0" w:line="240" w:lineRule="auto"/>
              <w:rPr>
                <w:rFonts w:ascii="Times New Roman" w:hAnsi="Times New Roman"/>
                <w:b/>
                <w:sz w:val="24"/>
                <w:szCs w:val="24"/>
                <w:lang w:val="kk-KZ"/>
              </w:rPr>
            </w:pPr>
            <w:r w:rsidRPr="00BC5003">
              <w:rPr>
                <w:rFonts w:ascii="Times New Roman" w:hAnsi="Times New Roman"/>
                <w:b/>
                <w:sz w:val="24"/>
                <w:szCs w:val="24"/>
                <w:lang w:val="kk-KZ"/>
              </w:rPr>
              <w:t xml:space="preserve">Музыка </w:t>
            </w:r>
            <w:r w:rsidRPr="00BC5003">
              <w:rPr>
                <w:rFonts w:ascii="Times New Roman" w:hAnsi="Times New Roman"/>
                <w:b/>
                <w:spacing w:val="-3"/>
                <w:sz w:val="24"/>
                <w:szCs w:val="24"/>
                <w:lang w:val="kk-KZ"/>
              </w:rPr>
              <w:t xml:space="preserve">әлеміне </w:t>
            </w:r>
            <w:r w:rsidRPr="00BC5003">
              <w:rPr>
                <w:rFonts w:ascii="Times New Roman" w:hAnsi="Times New Roman"/>
                <w:b/>
                <w:sz w:val="24"/>
                <w:szCs w:val="24"/>
                <w:lang w:val="kk-KZ"/>
              </w:rPr>
              <w:t>саяхат.</w:t>
            </w:r>
          </w:p>
          <w:p w:rsidR="00416669" w:rsidRPr="00BC5003" w:rsidRDefault="00416669" w:rsidP="00DF2CCF">
            <w:pPr>
              <w:spacing w:after="0" w:line="240" w:lineRule="auto"/>
              <w:rPr>
                <w:rFonts w:ascii="Times New Roman" w:hAnsi="Times New Roman"/>
                <w:b/>
                <w:color w:val="000000"/>
                <w:sz w:val="24"/>
                <w:szCs w:val="24"/>
                <w:lang w:val="kk-KZ"/>
              </w:rPr>
            </w:pPr>
            <w:r w:rsidRPr="00BC5003">
              <w:rPr>
                <w:rFonts w:ascii="Times New Roman" w:hAnsi="Times New Roman"/>
                <w:lang w:val="kk-KZ"/>
              </w:rPr>
              <w:t xml:space="preserve">Лирикалық байсалды әуендерді қабылдап, қарқындық өзгерісін белгілеу. Фортепианоның сүйемелдеуімен немесе сүйемелдеуінсіз, жалғыз немесе топпен ән айту. Музыка сипатына сәйкес таныс би қимылдарын қолданып, би ойластыру. Жеңіл әуендерді ансамбльмен балаларға арналған музыкалық аспаптарда фортепианоның сүйемелдеуімен, уақытында қосылып айту, ырғақтық бейнесін анық бере отырып ойнауды дамыту. </w:t>
            </w:r>
            <w:r w:rsidRPr="00637E45">
              <w:rPr>
                <w:rFonts w:ascii="Times New Roman" w:hAnsi="Times New Roman"/>
                <w:lang w:val="kk-KZ"/>
              </w:rPr>
              <w:t>Балаларды ептілікке, жинақылыққа</w:t>
            </w:r>
            <w:r w:rsidRPr="00637E45">
              <w:rPr>
                <w:lang w:val="kk-KZ"/>
              </w:rPr>
              <w:t xml:space="preserve"> </w:t>
            </w:r>
            <w:r w:rsidRPr="00637E45">
              <w:rPr>
                <w:rFonts w:ascii="Times New Roman" w:hAnsi="Times New Roman"/>
                <w:lang w:val="kk-KZ"/>
              </w:rPr>
              <w:t>тәрбиелеу.</w:t>
            </w:r>
          </w:p>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4.Қазақ тілі</w:t>
            </w:r>
          </w:p>
          <w:p w:rsidR="00416669" w:rsidRDefault="00416669" w:rsidP="003760F4">
            <w:pPr>
              <w:pStyle w:val="Default"/>
              <w:rPr>
                <w:b/>
                <w:sz w:val="23"/>
                <w:szCs w:val="23"/>
                <w:lang w:val="kk-KZ"/>
              </w:rPr>
            </w:pPr>
            <w:r w:rsidRPr="00637E45">
              <w:rPr>
                <w:b/>
                <w:sz w:val="23"/>
                <w:szCs w:val="23"/>
                <w:lang w:val="kk-KZ"/>
              </w:rPr>
              <w:t>Оқушыға не керек?</w:t>
            </w:r>
          </w:p>
          <w:p w:rsidR="00416669" w:rsidRPr="003760F4" w:rsidRDefault="00416669" w:rsidP="003760F4">
            <w:pPr>
              <w:pStyle w:val="Default"/>
              <w:rPr>
                <w:b/>
                <w:sz w:val="23"/>
                <w:szCs w:val="23"/>
              </w:rPr>
            </w:pPr>
            <w:r w:rsidRPr="003760F4">
              <w:rPr>
                <w:b/>
                <w:sz w:val="23"/>
                <w:szCs w:val="23"/>
                <w:lang w:val="kk-KZ"/>
              </w:rPr>
              <w:t xml:space="preserve"> </w:t>
            </w:r>
            <w:r w:rsidRPr="003760F4">
              <w:rPr>
                <w:sz w:val="20"/>
                <w:szCs w:val="20"/>
                <w:lang w:val="kk-KZ"/>
              </w:rPr>
              <w:t xml:space="preserve">сөздерді саналы түрде есте сақтауға және дұрыс айтуға тілдерін жаттықтыру. Сөздер мен сөйлемдерді түсінуді және қолдануды үйрету. </w:t>
            </w:r>
            <w:r w:rsidRPr="003760F4">
              <w:rPr>
                <w:b/>
                <w:bCs/>
                <w:sz w:val="20"/>
                <w:szCs w:val="20"/>
                <w:lang w:val="kk-KZ"/>
              </w:rPr>
              <w:t xml:space="preserve"> </w:t>
            </w:r>
            <w:r w:rsidRPr="003760F4">
              <w:rPr>
                <w:sz w:val="20"/>
                <w:szCs w:val="20"/>
                <w:lang w:val="kk-KZ"/>
              </w:rPr>
              <w:t xml:space="preserve">сөздерді байланыстырып сөйлеуді, 2-3 сөзден сөйлем құруға жаттықтыру. </w:t>
            </w:r>
            <w:r w:rsidRPr="003760F4">
              <w:rPr>
                <w:sz w:val="20"/>
                <w:szCs w:val="20"/>
              </w:rPr>
              <w:t>Қазақ тіліне тән дыбыстарды дұрыс айтуға жаттықтыру. ұқыптылыққа тәрбиелеу</w:t>
            </w:r>
          </w:p>
          <w:p w:rsidR="00416669" w:rsidRPr="00295684" w:rsidRDefault="00416669" w:rsidP="00DF2CCF">
            <w:pPr>
              <w:spacing w:after="0" w:line="240" w:lineRule="auto"/>
              <w:rPr>
                <w:rFonts w:ascii="Times New Roman" w:hAnsi="Times New Roman"/>
                <w:color w:val="000000"/>
                <w:sz w:val="24"/>
                <w:szCs w:val="24"/>
                <w:lang w:val="kk-KZ"/>
              </w:rPr>
            </w:pPr>
          </w:p>
        </w:tc>
        <w:tc>
          <w:tcPr>
            <w:tcW w:w="835" w:type="pct"/>
          </w:tcPr>
          <w:p w:rsidR="00416669" w:rsidRDefault="00416669" w:rsidP="00DF2CCF">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1.Көркем әдебиет</w:t>
            </w:r>
          </w:p>
          <w:p w:rsidR="00416669" w:rsidRPr="00D30D88" w:rsidRDefault="00416669" w:rsidP="00D30D88">
            <w:pPr>
              <w:autoSpaceDE w:val="0"/>
              <w:autoSpaceDN w:val="0"/>
              <w:adjustRightInd w:val="0"/>
              <w:spacing w:after="0" w:line="240" w:lineRule="auto"/>
              <w:rPr>
                <w:rFonts w:ascii="Times New Roman" w:hAnsi="Times New Roman"/>
                <w:b/>
                <w:sz w:val="24"/>
                <w:szCs w:val="24"/>
                <w:lang w:val="kk-KZ"/>
              </w:rPr>
            </w:pPr>
            <w:r w:rsidRPr="00D30D88">
              <w:rPr>
                <w:rFonts w:ascii="Times New Roman" w:hAnsi="Times New Roman"/>
                <w:b/>
                <w:sz w:val="24"/>
                <w:szCs w:val="24"/>
                <w:lang w:val="kk-KZ"/>
              </w:rPr>
              <w:t>«Алдаркөсе</w:t>
            </w:r>
          </w:p>
          <w:p w:rsidR="00416669" w:rsidRPr="00D30D88" w:rsidRDefault="00416669" w:rsidP="00D30D88">
            <w:pPr>
              <w:autoSpaceDE w:val="0"/>
              <w:autoSpaceDN w:val="0"/>
              <w:adjustRightInd w:val="0"/>
              <w:spacing w:after="0" w:line="240" w:lineRule="auto"/>
              <w:rPr>
                <w:rFonts w:ascii="Times New Roman" w:hAnsi="Times New Roman"/>
                <w:b/>
                <w:sz w:val="24"/>
                <w:szCs w:val="24"/>
                <w:lang w:val="kk-KZ"/>
              </w:rPr>
            </w:pPr>
            <w:r w:rsidRPr="00D30D88">
              <w:rPr>
                <w:rFonts w:ascii="Times New Roman" w:hAnsi="Times New Roman"/>
                <w:b/>
                <w:sz w:val="24"/>
                <w:szCs w:val="24"/>
                <w:lang w:val="kk-KZ"/>
              </w:rPr>
              <w:t>Мен Шықбермес</w:t>
            </w:r>
          </w:p>
          <w:p w:rsidR="00416669" w:rsidRPr="00D30D88" w:rsidRDefault="00416669" w:rsidP="00D30D88">
            <w:pPr>
              <w:autoSpaceDE w:val="0"/>
              <w:autoSpaceDN w:val="0"/>
              <w:adjustRightInd w:val="0"/>
              <w:spacing w:after="0" w:line="240" w:lineRule="auto"/>
              <w:rPr>
                <w:rFonts w:ascii="Times New Roman" w:hAnsi="Times New Roman"/>
                <w:b/>
                <w:sz w:val="24"/>
                <w:szCs w:val="24"/>
                <w:lang w:val="kk-KZ"/>
              </w:rPr>
            </w:pPr>
            <w:r w:rsidRPr="00D30D88">
              <w:rPr>
                <w:rFonts w:ascii="Times New Roman" w:hAnsi="Times New Roman"/>
                <w:b/>
                <w:sz w:val="24"/>
                <w:szCs w:val="24"/>
                <w:lang w:val="kk-KZ"/>
              </w:rPr>
              <w:t>Шығайбай»</w:t>
            </w:r>
          </w:p>
          <w:p w:rsidR="00416669" w:rsidRDefault="00416669" w:rsidP="00D30D88">
            <w:pPr>
              <w:spacing w:after="0" w:line="240" w:lineRule="auto"/>
              <w:rPr>
                <w:rFonts w:ascii="Times New Roman" w:hAnsi="Times New Roman"/>
                <w:b/>
                <w:sz w:val="24"/>
                <w:szCs w:val="24"/>
                <w:lang w:val="kk-KZ"/>
              </w:rPr>
            </w:pPr>
            <w:r w:rsidRPr="00D30D88">
              <w:rPr>
                <w:rFonts w:ascii="Times New Roman" w:hAnsi="Times New Roman"/>
                <w:b/>
                <w:sz w:val="24"/>
                <w:szCs w:val="24"/>
                <w:lang w:val="kk-KZ"/>
              </w:rPr>
              <w:t xml:space="preserve">Ертегісі </w:t>
            </w:r>
          </w:p>
          <w:p w:rsidR="00416669" w:rsidRPr="007B5FE7" w:rsidRDefault="00416669" w:rsidP="00D30D88">
            <w:pPr>
              <w:autoSpaceDE w:val="0"/>
              <w:autoSpaceDN w:val="0"/>
              <w:adjustRightInd w:val="0"/>
              <w:spacing w:after="0" w:line="240" w:lineRule="auto"/>
              <w:rPr>
                <w:rFonts w:ascii="Times New Roman" w:hAnsi="Times New Roman"/>
                <w:sz w:val="24"/>
                <w:szCs w:val="24"/>
                <w:lang w:val="kk-KZ"/>
              </w:rPr>
            </w:pPr>
            <w:r w:rsidRPr="007B5FE7">
              <w:rPr>
                <w:rFonts w:ascii="Times New Roman" w:hAnsi="Times New Roman"/>
                <w:sz w:val="24"/>
                <w:szCs w:val="24"/>
                <w:lang w:val="kk-KZ"/>
              </w:rPr>
              <w:t>Балалардың театрландырылған ойындарға оң көзқарастарын қалыптастыру, таныс сюжет арқылы түрлі эмоция мен сезімді білдіру үшін дауыс күшін қолдануды үйрету, кейіпкердің ерекшеліктерін беру үшін мəнерлілік құралдарын қолдану; балаларды жағымды жəне жағымсыз</w:t>
            </w:r>
          </w:p>
          <w:p w:rsidR="00416669" w:rsidRPr="00D30D88" w:rsidRDefault="00416669" w:rsidP="00D30D88">
            <w:pPr>
              <w:spacing w:after="0" w:line="240" w:lineRule="auto"/>
              <w:rPr>
                <w:rFonts w:ascii="Times New Roman" w:hAnsi="Times New Roman"/>
                <w:b/>
                <w:color w:val="000000"/>
                <w:sz w:val="24"/>
                <w:szCs w:val="24"/>
                <w:lang w:val="kk-KZ"/>
              </w:rPr>
            </w:pPr>
            <w:r w:rsidRPr="007B5FE7">
              <w:rPr>
                <w:rFonts w:ascii="Times New Roman" w:hAnsi="Times New Roman"/>
                <w:sz w:val="24"/>
                <w:szCs w:val="24"/>
                <w:lang w:val="kk-KZ"/>
              </w:rPr>
              <w:t xml:space="preserve">кейіпкерлердің рөлін сахналай білуге баулу, адамгершілік ережелері тұрғысынан </w:t>
            </w:r>
            <w:r w:rsidRPr="007B5FE7">
              <w:rPr>
                <w:rFonts w:ascii="Times New Roman" w:hAnsi="Times New Roman"/>
                <w:lang w:val="kk-KZ"/>
              </w:rPr>
              <w:t>тəрбиелеу</w:t>
            </w:r>
            <w:r w:rsidRPr="00D30D88">
              <w:rPr>
                <w:rFonts w:ascii="Times New Roman" w:hAnsi="Times New Roman"/>
                <w:b/>
                <w:sz w:val="24"/>
                <w:szCs w:val="24"/>
                <w:lang w:val="kk-KZ"/>
              </w:rPr>
              <w:t xml:space="preserve"> </w:t>
            </w:r>
          </w:p>
          <w:p w:rsidR="00416669" w:rsidRDefault="00416669" w:rsidP="00DF2CCF">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2.Сауат ашу негіздері</w:t>
            </w:r>
          </w:p>
          <w:p w:rsidR="00416669" w:rsidRDefault="00416669" w:rsidP="00DF2CCF">
            <w:pPr>
              <w:spacing w:after="0" w:line="240" w:lineRule="auto"/>
              <w:rPr>
                <w:rFonts w:ascii="Times New Roman" w:hAnsi="Times New Roman"/>
                <w:b/>
                <w:sz w:val="24"/>
                <w:szCs w:val="24"/>
                <w:lang w:val="kk-KZ"/>
              </w:rPr>
            </w:pPr>
            <w:r w:rsidRPr="00D71E3A">
              <w:rPr>
                <w:rFonts w:ascii="Times New Roman" w:hAnsi="Times New Roman"/>
                <w:b/>
                <w:sz w:val="24"/>
                <w:szCs w:val="24"/>
                <w:lang w:val="kk-KZ"/>
              </w:rPr>
              <w:t>Біз нені үйрендік,нені білдік?</w:t>
            </w:r>
          </w:p>
          <w:p w:rsidR="00416669" w:rsidRDefault="00416669" w:rsidP="00DF2CCF">
            <w:pPr>
              <w:spacing w:after="0" w:line="240" w:lineRule="auto"/>
              <w:rPr>
                <w:rFonts w:ascii="Times New Roman" w:hAnsi="Times New Roman"/>
                <w:lang w:val="kk-KZ"/>
              </w:rPr>
            </w:pPr>
            <w:r w:rsidRPr="007B5FE7">
              <w:rPr>
                <w:rFonts w:ascii="Times New Roman" w:hAnsi="Times New Roman"/>
                <w:lang w:val="kk-KZ"/>
              </w:rPr>
              <w:t xml:space="preserve">Міндеттері: </w:t>
            </w:r>
          </w:p>
          <w:p w:rsidR="00416669" w:rsidRPr="00D71E3A" w:rsidRDefault="00416669" w:rsidP="00DF2CCF">
            <w:pPr>
              <w:spacing w:after="0" w:line="240" w:lineRule="auto"/>
              <w:rPr>
                <w:rFonts w:ascii="Times New Roman" w:hAnsi="Times New Roman"/>
                <w:b/>
                <w:color w:val="000000"/>
                <w:sz w:val="24"/>
                <w:szCs w:val="24"/>
                <w:lang w:val="kk-KZ"/>
              </w:rPr>
            </w:pPr>
            <w:r w:rsidRPr="007B5FE7">
              <w:rPr>
                <w:rFonts w:ascii="Times New Roman" w:hAnsi="Times New Roman"/>
                <w:lang w:val="kk-KZ"/>
              </w:rPr>
              <w:t xml:space="preserve">1. Сызбаға сəйкес сөйлем құрауға, сөздер ішінен мағынасына қарай артық сөзді таба білу дағыларын жетілдіру. 2. Буынға буын қосып, сөз құрауға жаттықтыру арқылы сөздік қорларын жаңа сөздермен толықтыру. </w:t>
            </w:r>
            <w:r w:rsidRPr="00637E45">
              <w:rPr>
                <w:rFonts w:ascii="Times New Roman" w:hAnsi="Times New Roman"/>
                <w:lang w:val="kk-KZ"/>
              </w:rPr>
              <w:t>14 3. Жолда жүру ережесін сақтап жүруге тəрбиелеу.</w:t>
            </w:r>
          </w:p>
          <w:p w:rsidR="00416669" w:rsidRDefault="00416669" w:rsidP="00DF2CCF">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3.Қоршаған ортамен танысу</w:t>
            </w:r>
          </w:p>
          <w:p w:rsidR="00416669" w:rsidRDefault="00416669" w:rsidP="00D30D88">
            <w:pPr>
              <w:pStyle w:val="Default"/>
              <w:rPr>
                <w:b/>
                <w:sz w:val="22"/>
                <w:szCs w:val="22"/>
                <w:lang w:val="kk-KZ"/>
              </w:rPr>
            </w:pPr>
            <w:r w:rsidRPr="00D71E3A">
              <w:rPr>
                <w:b/>
                <w:sz w:val="22"/>
                <w:szCs w:val="22"/>
                <w:lang w:val="kk-KZ"/>
              </w:rPr>
              <w:t>Жантақ қайда өседі?</w:t>
            </w:r>
          </w:p>
          <w:p w:rsidR="00416669" w:rsidRPr="00637E45" w:rsidRDefault="00416669" w:rsidP="00D30D88">
            <w:pPr>
              <w:pStyle w:val="Default"/>
              <w:rPr>
                <w:b/>
                <w:sz w:val="22"/>
                <w:szCs w:val="22"/>
                <w:lang w:val="kk-KZ"/>
              </w:rPr>
            </w:pPr>
            <w:r w:rsidRPr="00D30D88">
              <w:rPr>
                <w:sz w:val="22"/>
                <w:szCs w:val="22"/>
                <w:lang w:val="kk-KZ"/>
              </w:rPr>
              <w:t xml:space="preserve">Балалардың бойында түрлі өсімдіктердің өсетін жері (далалық, шабындық, орман, егіс алқабы, бақша жəне т.б.), аймақтың ерекшелігіне қарай өсетін: жантақ, сексеуіл, бетеге, құм акациясы, ебелек (қаңбақ), жүзгін сынды өсімдіктер туралы түсінік қалыптастыру.  Тəжірибелік жұмысқа деген қызығушылығын арттыру, бақылау нəтижелерін салыстыру, талдау жəне қорытынды жасау қабілетін күшейту. </w:t>
            </w:r>
            <w:r w:rsidRPr="00637E45">
              <w:rPr>
                <w:sz w:val="22"/>
                <w:szCs w:val="22"/>
                <w:lang w:val="kk-KZ"/>
              </w:rPr>
              <w:t>Туған өлкені сүйе білуге тəрбиелеу</w:t>
            </w:r>
            <w:r w:rsidRPr="00637E45">
              <w:rPr>
                <w:b/>
                <w:sz w:val="22"/>
                <w:szCs w:val="22"/>
                <w:lang w:val="kk-KZ"/>
              </w:rPr>
              <w:t xml:space="preserve"> </w:t>
            </w:r>
          </w:p>
          <w:p w:rsidR="00416669" w:rsidRDefault="00416669" w:rsidP="00DF2CCF">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4.Дене шынықтыру</w:t>
            </w:r>
          </w:p>
          <w:p w:rsidR="00416669" w:rsidRDefault="00416669" w:rsidP="00DF2CCF">
            <w:pPr>
              <w:spacing w:after="0" w:line="240" w:lineRule="auto"/>
              <w:rPr>
                <w:rFonts w:ascii="Times New Roman" w:hAnsi="Times New Roman"/>
                <w:b/>
                <w:i/>
                <w:lang w:val="kk-KZ"/>
              </w:rPr>
            </w:pPr>
            <w:r w:rsidRPr="007B5FE7">
              <w:rPr>
                <w:rFonts w:ascii="Times New Roman" w:hAnsi="Times New Roman"/>
                <w:lang w:val="kk-KZ"/>
              </w:rPr>
              <w:t xml:space="preserve"> </w:t>
            </w:r>
            <w:r w:rsidRPr="00637E45">
              <w:rPr>
                <w:rFonts w:ascii="Times New Roman" w:hAnsi="Times New Roman"/>
                <w:i/>
                <w:lang w:val="kk-KZ"/>
              </w:rPr>
              <w:t xml:space="preserve"> </w:t>
            </w:r>
            <w:r w:rsidRPr="00637E45">
              <w:rPr>
                <w:rFonts w:ascii="Times New Roman" w:hAnsi="Times New Roman"/>
                <w:b/>
                <w:i/>
                <w:lang w:val="kk-KZ"/>
              </w:rPr>
              <w:t>Аңшылар</w:t>
            </w:r>
          </w:p>
          <w:p w:rsidR="00416669" w:rsidRPr="004262FB" w:rsidRDefault="00416669" w:rsidP="00951269">
            <w:pPr>
              <w:pStyle w:val="TableParagraph"/>
            </w:pPr>
            <w:r w:rsidRPr="004262FB">
              <w:t>Тік нысанаға заттарды лақтырып, тура ортасына тигізу; түрлі қимылдарды қосып орындауға жаттықтыру. Допты қатарда тұрып, басынан асырып, алысқа лақтыруға үйрету; лақтыру күштілігін арттыру; жүгірудің</w:t>
            </w:r>
          </w:p>
          <w:p w:rsidR="00416669" w:rsidRPr="004262FB" w:rsidRDefault="00416669" w:rsidP="00951269">
            <w:pPr>
              <w:pStyle w:val="TableParagraph"/>
              <w:ind w:right="105"/>
            </w:pPr>
            <w:r w:rsidRPr="004262FB">
              <w:t xml:space="preserve">түрлерін техникалық дұрыс орындауға үйретуді жалғастыру; тепе-теңдік сақтау – ұзын орындықпен текшелерден аттап, бір жақ жанымен жүруге, </w:t>
            </w:r>
            <w:smartTag w:uri="urn:schemas-microsoft-com:office:smarttags" w:element="metricconverter">
              <w:smartTagPr>
                <w:attr w:name="ProductID" w:val="50 см"/>
              </w:smartTagPr>
              <w:r w:rsidRPr="004262FB">
                <w:t>50 см</w:t>
              </w:r>
            </w:smartTag>
            <w:r w:rsidRPr="004262FB">
              <w:t xml:space="preserve"> арақашықтықта қойылған қамшылардан екі аяқтап секіріп өтуге жаттығу. Көзмөлшерлеуін арттырып, ептілікке, ыңғайсыз (шулы) ортада зейінін шоғырландыра білуге жаттықтыру. Ойындарға қызығушылығын арттырып, шапшаңдық пен қимыл</w:t>
            </w:r>
          </w:p>
          <w:p w:rsidR="00416669" w:rsidRPr="00951269" w:rsidRDefault="00416669" w:rsidP="00951269">
            <w:pPr>
              <w:spacing w:after="0" w:line="240" w:lineRule="auto"/>
              <w:rPr>
                <w:rFonts w:ascii="Times New Roman" w:hAnsi="Times New Roman"/>
                <w:b/>
                <w:color w:val="000000"/>
                <w:sz w:val="24"/>
                <w:szCs w:val="24"/>
                <w:lang w:val="kk-KZ"/>
              </w:rPr>
            </w:pPr>
            <w:r w:rsidRPr="00951269">
              <w:rPr>
                <w:rFonts w:ascii="Times New Roman" w:hAnsi="Times New Roman"/>
              </w:rPr>
              <w:t>үйлесімділігіне баулу.</w:t>
            </w:r>
          </w:p>
        </w:tc>
      </w:tr>
      <w:tr w:rsidR="00416669" w:rsidRPr="00637E45"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50" w:type="pct"/>
          </w:tcPr>
          <w:p w:rsidR="00416669" w:rsidRPr="00E633C1" w:rsidRDefault="00416669" w:rsidP="00DF2CCF">
            <w:pPr>
              <w:spacing w:after="0" w:line="240" w:lineRule="auto"/>
              <w:rPr>
                <w:rFonts w:ascii="Times New Roman" w:hAnsi="Times New Roman"/>
                <w:bCs/>
                <w:color w:val="FF0000"/>
                <w:sz w:val="24"/>
                <w:szCs w:val="24"/>
                <w:lang w:val="kk-KZ" w:eastAsia="ru-RU"/>
              </w:rPr>
            </w:pPr>
            <w:r w:rsidRPr="00E633C1">
              <w:rPr>
                <w:rFonts w:ascii="Times New Roman" w:hAnsi="Times New Roman"/>
                <w:b/>
                <w:bCs/>
                <w:color w:val="FF0000"/>
                <w:sz w:val="24"/>
                <w:szCs w:val="24"/>
                <w:lang w:val="kk-KZ" w:eastAsia="ru-RU"/>
              </w:rPr>
              <w:t>«Сол жақта – оң жақта»</w:t>
            </w:r>
            <w:r w:rsidRPr="00E633C1">
              <w:rPr>
                <w:rFonts w:ascii="Times New Roman" w:hAnsi="Times New Roman"/>
                <w:bCs/>
                <w:color w:val="FF0000"/>
                <w:sz w:val="24"/>
                <w:szCs w:val="24"/>
                <w:lang w:val="kk-KZ" w:eastAsia="ru-RU"/>
              </w:rPr>
              <w:t xml:space="preserve"> </w:t>
            </w:r>
          </w:p>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Cs/>
                <w:color w:val="FF0000"/>
                <w:sz w:val="24"/>
                <w:szCs w:val="24"/>
                <w:lang w:val="kk-KZ" w:eastAsia="ru-RU"/>
              </w:rPr>
              <w:t xml:space="preserve">Мақсаты: Қағаз парағының оң жағын және  </w:t>
            </w:r>
            <w:r w:rsidRPr="00E633C1">
              <w:rPr>
                <w:rFonts w:ascii="Times New Roman" w:hAnsi="Times New Roman"/>
                <w:color w:val="FF0000"/>
                <w:sz w:val="24"/>
                <w:szCs w:val="24"/>
                <w:lang w:val="kk-KZ" w:eastAsia="ru-RU"/>
              </w:rPr>
              <w:t>сол жағын ажырата білу және  кеңістікті бағдарлай білуін  (оң жақта-сол жақта), жетілдіру, есте сақтау қабілеттерін арттыру.</w:t>
            </w:r>
          </w:p>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p>
        </w:tc>
        <w:tc>
          <w:tcPr>
            <w:tcW w:w="812" w:type="pct"/>
          </w:tcPr>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Танымдық-қимылды ойын:</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«Аңдар жүрісі»</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b/>
                <w:color w:val="FF0000"/>
                <w:sz w:val="24"/>
                <w:szCs w:val="24"/>
                <w:lang w:val="kk-KZ"/>
              </w:rPr>
              <w:t xml:space="preserve">Мақсаты: </w:t>
            </w:r>
            <w:r w:rsidRPr="00E633C1">
              <w:rPr>
                <w:rFonts w:ascii="Times New Roman" w:hAnsi="Times New Roman"/>
                <w:color w:val="FF0000"/>
                <w:sz w:val="24"/>
                <w:szCs w:val="24"/>
                <w:lang w:val="kk-KZ"/>
              </w:rPr>
              <w:t>Балалар аңдардың жүрісін салып, санай алады.</w:t>
            </w:r>
          </w:p>
          <w:p w:rsidR="00416669" w:rsidRPr="00295684" w:rsidRDefault="00416669" w:rsidP="00DF2CCF">
            <w:pPr>
              <w:spacing w:after="0" w:line="240" w:lineRule="auto"/>
              <w:rPr>
                <w:rFonts w:ascii="Times New Roman" w:hAnsi="Times New Roman"/>
                <w:b/>
                <w:color w:val="000000"/>
                <w:sz w:val="24"/>
                <w:szCs w:val="24"/>
                <w:lang w:val="kk-KZ"/>
              </w:rPr>
            </w:pPr>
          </w:p>
        </w:tc>
        <w:tc>
          <w:tcPr>
            <w:tcW w:w="837" w:type="pct"/>
          </w:tcPr>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 xml:space="preserve">Суреттік боямалар </w:t>
            </w:r>
          </w:p>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«Кім, қайда өмір сүреді»</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Мақсаты: Балалар суретті таза бояп, туған жеріндегі жан-жануарлардың мекендерімен таныса алады.</w:t>
            </w:r>
          </w:p>
          <w:p w:rsidR="00416669" w:rsidRPr="00295684" w:rsidRDefault="00416669" w:rsidP="00DF2CCF">
            <w:pPr>
              <w:spacing w:after="0" w:line="240" w:lineRule="auto"/>
              <w:rPr>
                <w:rFonts w:ascii="Times New Roman" w:hAnsi="Times New Roman"/>
                <w:b/>
                <w:sz w:val="24"/>
                <w:szCs w:val="24"/>
                <w:lang w:val="kk-KZ"/>
              </w:rPr>
            </w:pPr>
          </w:p>
        </w:tc>
        <w:tc>
          <w:tcPr>
            <w:tcW w:w="869" w:type="pct"/>
          </w:tcPr>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 xml:space="preserve"> «Қолғап»</w:t>
            </w:r>
          </w:p>
          <w:p w:rsidR="00416669" w:rsidRPr="00E633C1" w:rsidRDefault="00416669" w:rsidP="00DF2CCF">
            <w:pPr>
              <w:autoSpaceDE w:val="0"/>
              <w:autoSpaceDN w:val="0"/>
              <w:adjustRightInd w:val="0"/>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Мақсаты:</w:t>
            </w:r>
            <w:r w:rsidRPr="00E633C1">
              <w:rPr>
                <w:rFonts w:ascii="Times New Roman" w:hAnsi="Times New Roman"/>
                <w:b/>
                <w:color w:val="FF0000"/>
                <w:sz w:val="24"/>
                <w:szCs w:val="24"/>
                <w:lang w:val="kk-KZ"/>
              </w:rPr>
              <w:t xml:space="preserve"> </w:t>
            </w:r>
            <w:r w:rsidRPr="00E633C1">
              <w:rPr>
                <w:rFonts w:ascii="Times New Roman" w:hAnsi="Times New Roman"/>
                <w:color w:val="FF0000"/>
                <w:sz w:val="24"/>
                <w:szCs w:val="24"/>
                <w:lang w:val="kk-KZ"/>
              </w:rPr>
              <w:t xml:space="preserve">Қазақ халқының ұлттық киімдері мен заттары </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туралы білімдерін кеңейту. Ою-өрнекті қолдана отырып қолғапты сәндеуге үйрету.</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Эстетикалық талғамдарын дамыту, тиянақтылық пен ұқыптылыққа тәрбиелеу.</w:t>
            </w:r>
          </w:p>
          <w:p w:rsidR="00416669" w:rsidRPr="00295684" w:rsidRDefault="00416669" w:rsidP="00DF2CCF">
            <w:pPr>
              <w:spacing w:after="0" w:line="240" w:lineRule="auto"/>
              <w:rPr>
                <w:rFonts w:ascii="Times New Roman" w:hAnsi="Times New Roman"/>
                <w:color w:val="000000"/>
                <w:sz w:val="24"/>
                <w:szCs w:val="24"/>
                <w:lang w:val="kk-KZ"/>
              </w:rPr>
            </w:pPr>
          </w:p>
        </w:tc>
        <w:tc>
          <w:tcPr>
            <w:tcW w:w="835" w:type="pct"/>
          </w:tcPr>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«Аққала соққан бала»</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Мақсаты: Балаларға қыс мезгілінде аққала соғып ойнайтындығын түсіндіру. Аққаланы мүсіндеуге үйрету.</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Ермексазбен жұмыс жасау дағдыларын қалптастыру. Саусақ моторикасын дамыту.</w:t>
            </w:r>
          </w:p>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p>
        </w:tc>
      </w:tr>
      <w:tr w:rsidR="00416669" w:rsidRPr="00295684"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Балалармен жеке жұмыс</w:t>
            </w:r>
          </w:p>
        </w:tc>
        <w:tc>
          <w:tcPr>
            <w:tcW w:w="850" w:type="pct"/>
          </w:tcPr>
          <w:p w:rsidR="00416669" w:rsidRPr="00295684" w:rsidRDefault="00416669" w:rsidP="00DF2CCF">
            <w:pPr>
              <w:spacing w:after="0" w:line="240" w:lineRule="auto"/>
              <w:ind w:right="-108"/>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Мақал-мәтел.</w:t>
            </w:r>
          </w:p>
          <w:p w:rsidR="00416669" w:rsidRPr="00295684" w:rsidRDefault="00416669" w:rsidP="00DF2CCF">
            <w:pPr>
              <w:spacing w:after="0" w:line="240" w:lineRule="auto"/>
              <w:ind w:right="-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Отан елдің анасы,</w:t>
            </w:r>
          </w:p>
          <w:p w:rsidR="00416669" w:rsidRPr="00295684" w:rsidRDefault="00416669" w:rsidP="00DF2CCF">
            <w:pPr>
              <w:spacing w:after="0" w:line="240" w:lineRule="auto"/>
              <w:ind w:right="-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Ел ердің анасы.</w:t>
            </w:r>
          </w:p>
          <w:p w:rsidR="00416669" w:rsidRPr="00295684" w:rsidRDefault="00416669" w:rsidP="00DF2CCF">
            <w:pPr>
              <w:spacing w:after="0" w:line="240" w:lineRule="auto"/>
              <w:ind w:right="-108"/>
              <w:rPr>
                <w:rFonts w:ascii="Times New Roman" w:hAnsi="Times New Roman"/>
                <w:color w:val="000000"/>
                <w:sz w:val="24"/>
                <w:szCs w:val="24"/>
                <w:lang w:val="kk-KZ" w:eastAsia="ru-RU"/>
              </w:rPr>
            </w:pPr>
            <w:r w:rsidRPr="00295684">
              <w:rPr>
                <w:rFonts w:ascii="Times New Roman" w:hAnsi="Times New Roman"/>
                <w:b/>
                <w:color w:val="000000"/>
                <w:sz w:val="24"/>
                <w:szCs w:val="24"/>
                <w:lang w:val="kk-KZ" w:eastAsia="ru-RU"/>
              </w:rPr>
              <w:t>«Қуыршақпен  танысайық»</w:t>
            </w:r>
            <w:r w:rsidRPr="00295684">
              <w:rPr>
                <w:rFonts w:ascii="Times New Roman" w:hAnsi="Times New Roman"/>
                <w:color w:val="000000"/>
                <w:sz w:val="24"/>
                <w:szCs w:val="24"/>
                <w:lang w:val="kk-KZ" w:eastAsia="ru-RU"/>
              </w:rPr>
              <w:t xml:space="preserve"> Дидактикалық ойын </w:t>
            </w:r>
          </w:p>
          <w:p w:rsidR="00416669" w:rsidRPr="00295684" w:rsidRDefault="00416669" w:rsidP="00DF2CCF">
            <w:pPr>
              <w:spacing w:after="0" w:line="240" w:lineRule="auto"/>
              <w:ind w:right="-108"/>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Мақсаты:</w:t>
            </w:r>
          </w:p>
          <w:p w:rsidR="00416669" w:rsidRPr="00295684" w:rsidRDefault="00416669" w:rsidP="00DF2CCF">
            <w:pPr>
              <w:spacing w:after="0" w:line="240" w:lineRule="auto"/>
              <w:ind w:left="-108" w:right="-108" w:firstLine="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балаларды дене бөліктерін көрсетіп атай білуге үйрету</w:t>
            </w:r>
          </w:p>
          <w:p w:rsidR="00416669" w:rsidRPr="00295684" w:rsidRDefault="00416669" w:rsidP="00DF2CCF">
            <w:pPr>
              <w:spacing w:after="0" w:line="240" w:lineRule="auto"/>
              <w:ind w:left="-108" w:right="-108" w:firstLine="108"/>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Ертегі оқу. Суретпен жұмыс</w:t>
            </w:r>
          </w:p>
        </w:tc>
        <w:tc>
          <w:tcPr>
            <w:tcW w:w="812" w:type="pct"/>
          </w:tcPr>
          <w:p w:rsidR="00416669" w:rsidRPr="00295684" w:rsidRDefault="00416669" w:rsidP="00DF2CCF">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 xml:space="preserve"> «Түстес сақинаны тап» дидактикалық ойын:</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қызыл,   сары, жасыл, көкке боялған біртекті заттарды табуға үйретуді жалғастыру.</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Суретке қарап отырып әңгіме құрастыру.                         </w:t>
            </w:r>
          </w:p>
        </w:tc>
        <w:tc>
          <w:tcPr>
            <w:tcW w:w="837" w:type="pct"/>
          </w:tcPr>
          <w:p w:rsidR="00416669" w:rsidRPr="00295684" w:rsidRDefault="00416669" w:rsidP="00DF2CCF">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Жаңылтпаш жаттау.</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Доп теп, дөптеп.</w:t>
            </w:r>
          </w:p>
          <w:p w:rsidR="00416669" w:rsidRPr="00295684" w:rsidRDefault="00416669" w:rsidP="00DF2CCF">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«Түстес ыдысқа сал»  дидактикалық ойын:</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түрлі-түсті тастарды теріп алып, түстес ыдысқа салу арқылы саусақ  қимылын жетілдіру, бір-бірімен байланысты тура және кері әрекеттерді орындауға үйрету.</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Сиқырлы қарындаштар. Түрлі түсті қарындаштармен сурет бояту, түстердің атауын атау.</w:t>
            </w:r>
          </w:p>
          <w:p w:rsidR="00416669" w:rsidRPr="00295684" w:rsidRDefault="00416669" w:rsidP="00DF2CCF">
            <w:pPr>
              <w:spacing w:after="0" w:line="240" w:lineRule="auto"/>
              <w:rPr>
                <w:rFonts w:ascii="Times New Roman" w:hAnsi="Times New Roman"/>
                <w:color w:val="000000"/>
                <w:sz w:val="24"/>
                <w:szCs w:val="24"/>
                <w:lang w:eastAsia="ru-RU"/>
              </w:rPr>
            </w:pPr>
          </w:p>
        </w:tc>
        <w:tc>
          <w:tcPr>
            <w:tcW w:w="869" w:type="pct"/>
          </w:tcPr>
          <w:p w:rsidR="00416669" w:rsidRPr="00295684" w:rsidRDefault="00416669" w:rsidP="00DF2CCF">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Мақал- мәтел.</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Отан отбасынан басталады.</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«Мені қайтала»</w:t>
            </w:r>
            <w:r w:rsidRPr="00295684">
              <w:rPr>
                <w:rFonts w:ascii="Times New Roman" w:hAnsi="Times New Roman"/>
                <w:color w:val="000000"/>
                <w:sz w:val="24"/>
                <w:szCs w:val="24"/>
                <w:lang w:eastAsia="ru-RU"/>
              </w:rPr>
              <w:t xml:space="preserve"> дидактикалық ойын                 </w:t>
            </w:r>
          </w:p>
          <w:p w:rsidR="00416669" w:rsidRPr="00295684" w:rsidRDefault="00416669" w:rsidP="00DF2CCF">
            <w:pPr>
              <w:spacing w:after="0" w:line="240" w:lineRule="auto"/>
              <w:ind w:left="-108" w:right="-108" w:firstLine="108"/>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Мақсаты:</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 xml:space="preserve">ересектердің    сөзін қайталай отырып, сөздік қорын молайту, тілін жаттықтыру.                  </w:t>
            </w: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Қылқаламмен жұмыс. Қылқаламды ұстап суретті бояуға үйрету</w:t>
            </w:r>
          </w:p>
        </w:tc>
        <w:tc>
          <w:tcPr>
            <w:tcW w:w="835" w:type="pct"/>
          </w:tcPr>
          <w:p w:rsidR="00416669" w:rsidRPr="00295684" w:rsidRDefault="00416669" w:rsidP="00DF2CCF">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Мақал- мәтел.</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Күш- білімде, білім- кітапта.</w:t>
            </w:r>
          </w:p>
          <w:p w:rsidR="00416669" w:rsidRPr="00295684" w:rsidRDefault="00416669" w:rsidP="00DF2CCF">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 xml:space="preserve">Моншақты тіземіз» дидактикалық ойын. </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 xml:space="preserve">Алақанына сиятын көлемдегі сақиналарды көлденеңінен жіпке тізу арқылы қол қимылын, саусақ бұлшық етін дамыту.                                             </w:t>
            </w: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w:t>
            </w:r>
            <w:r w:rsidRPr="00295684">
              <w:rPr>
                <w:rFonts w:ascii="Times New Roman" w:hAnsi="Times New Roman"/>
                <w:color w:val="000000"/>
                <w:sz w:val="24"/>
                <w:szCs w:val="24"/>
                <w:lang w:val="kk-KZ" w:eastAsia="ru-RU"/>
              </w:rPr>
              <w:t xml:space="preserve"> </w:t>
            </w:r>
            <w:r w:rsidRPr="00295684">
              <w:rPr>
                <w:rFonts w:ascii="Times New Roman" w:hAnsi="Times New Roman"/>
                <w:color w:val="000000"/>
                <w:sz w:val="24"/>
                <w:szCs w:val="24"/>
                <w:lang w:eastAsia="ru-RU"/>
              </w:rPr>
              <w:t xml:space="preserve">Үш бөліктен тұратын суреттерді құрастыру.                   </w:t>
            </w:r>
          </w:p>
        </w:tc>
      </w:tr>
      <w:tr w:rsidR="00416669" w:rsidRPr="00637E45"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Серуенге дайындық</w:t>
            </w:r>
          </w:p>
        </w:tc>
        <w:tc>
          <w:tcPr>
            <w:tcW w:w="850" w:type="pct"/>
          </w:tcPr>
          <w:p w:rsidR="00416669" w:rsidRPr="00295684" w:rsidRDefault="00416669" w:rsidP="00DF2CCF">
            <w:pPr>
              <w:spacing w:after="0" w:line="240" w:lineRule="auto"/>
              <w:rPr>
                <w:rFonts w:ascii="Times New Roman" w:hAnsi="Times New Roman"/>
                <w:color w:val="000000"/>
                <w:sz w:val="24"/>
                <w:szCs w:val="24"/>
                <w:lang w:val="kk-KZ"/>
              </w:rPr>
            </w:pPr>
            <w:r w:rsidRPr="00295684">
              <w:rPr>
                <w:rFonts w:ascii="Times New Roman" w:hAnsi="Times New Roman"/>
                <w:bCs/>
                <w:color w:val="000000"/>
                <w:sz w:val="24"/>
                <w:szCs w:val="24"/>
                <w:lang w:val="kk-KZ" w:eastAsia="ru-RU"/>
              </w:rPr>
              <w:t>Балалардың киіну реттілігін бақылау.</w:t>
            </w:r>
          </w:p>
        </w:tc>
        <w:tc>
          <w:tcPr>
            <w:tcW w:w="812"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c>
          <w:tcPr>
            <w:tcW w:w="837"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Балалармен жеке әңгімелесу.</w:t>
            </w:r>
          </w:p>
        </w:tc>
        <w:tc>
          <w:tcPr>
            <w:tcW w:w="869"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c>
          <w:tcPr>
            <w:tcW w:w="835"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r>
      <w:tr w:rsidR="00416669" w:rsidRPr="00637E45"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үйге қайтуы</w:t>
            </w:r>
          </w:p>
        </w:tc>
        <w:tc>
          <w:tcPr>
            <w:tcW w:w="850" w:type="pct"/>
          </w:tcPr>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 xml:space="preserve">Ата-аналарға кеңес: </w:t>
            </w:r>
          </w:p>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«Балаңызды сөйлеуге үйрету үшін  үй жағдайында не істей аласыз?».</w:t>
            </w:r>
          </w:p>
        </w:tc>
        <w:tc>
          <w:tcPr>
            <w:tcW w:w="812" w:type="pct"/>
          </w:tcPr>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Психологтың  кеңесі: «Балаңыз балабақшаға келгісі келмей жыласа не істер едіңіз»</w:t>
            </w:r>
          </w:p>
        </w:tc>
        <w:tc>
          <w:tcPr>
            <w:tcW w:w="837" w:type="pct"/>
          </w:tcPr>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Ата-анаға:</w:t>
            </w:r>
          </w:p>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«Балаңызды киіндірген кезде киімдердің түстерін айтып отырасыз ба?</w:t>
            </w:r>
          </w:p>
        </w:tc>
        <w:tc>
          <w:tcPr>
            <w:tcW w:w="869" w:type="pct"/>
          </w:tcPr>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Кеңес:</w:t>
            </w:r>
          </w:p>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 xml:space="preserve"> «Үйде балаңыздың өзіне-өзі қызмет көрсетуіне қандай жағдай жасайсыз?».</w:t>
            </w:r>
          </w:p>
        </w:tc>
        <w:tc>
          <w:tcPr>
            <w:tcW w:w="835" w:type="pct"/>
          </w:tcPr>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Ата-анаға:</w:t>
            </w:r>
          </w:p>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«Демалыс күндері балаңызбен ойнайсыз ба?</w:t>
            </w:r>
          </w:p>
        </w:tc>
      </w:tr>
    </w:tbl>
    <w:p w:rsidR="00416669" w:rsidRPr="007B3D80" w:rsidRDefault="00416669" w:rsidP="001C143E">
      <w:pP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Циклограмма</w:t>
      </w:r>
    </w:p>
    <w:p w:rsidR="00416669" w:rsidRDefault="00416669" w:rsidP="001C143E">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(24 – 28 сәуір,2023жыл)</w:t>
      </w:r>
    </w:p>
    <w:p w:rsidR="00416669" w:rsidRPr="001D12B6" w:rsidRDefault="00416669" w:rsidP="001C143E">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Мектепалды даярлық сыныбы</w:t>
      </w:r>
    </w:p>
    <w:p w:rsidR="00416669" w:rsidRPr="00E633C1" w:rsidRDefault="00416669" w:rsidP="001C143E">
      <w:pPr>
        <w:rPr>
          <w:rFonts w:ascii="Times New Roman" w:hAnsi="Times New Roman"/>
          <w:b/>
          <w:sz w:val="24"/>
          <w:szCs w:val="24"/>
          <w:lang w:val="kk-KZ"/>
        </w:rPr>
      </w:pPr>
      <w:r w:rsidRPr="006C1BB3">
        <w:rPr>
          <w:rFonts w:ascii="Times New Roman" w:hAnsi="Times New Roman"/>
          <w:b/>
          <w:sz w:val="24"/>
          <w:szCs w:val="24"/>
          <w:lang w:val="kk-KZ"/>
        </w:rPr>
        <w:t>Тексерілді:</w:t>
      </w:r>
    </w:p>
    <w:tbl>
      <w:tblPr>
        <w:tblW w:w="53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18"/>
        <w:gridCol w:w="2701"/>
        <w:gridCol w:w="2399"/>
        <w:gridCol w:w="2399"/>
        <w:gridCol w:w="2530"/>
        <w:gridCol w:w="2431"/>
      </w:tblGrid>
      <w:tr w:rsidR="00416669" w:rsidRPr="00295684"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bCs/>
                <w:sz w:val="24"/>
                <w:szCs w:val="24"/>
                <w:lang w:val="kk-KZ"/>
              </w:rPr>
            </w:pPr>
            <w:r w:rsidRPr="00295684">
              <w:rPr>
                <w:rFonts w:ascii="Times New Roman" w:hAnsi="Times New Roman"/>
                <w:b/>
                <w:bCs/>
                <w:color w:val="000000"/>
                <w:sz w:val="24"/>
                <w:szCs w:val="24"/>
                <w:lang w:val="kk-KZ"/>
              </w:rPr>
              <w:t>Күн тәртібінің үлгісі</w:t>
            </w:r>
          </w:p>
        </w:tc>
        <w:tc>
          <w:tcPr>
            <w:tcW w:w="850" w:type="pct"/>
          </w:tcPr>
          <w:p w:rsidR="00416669"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Дүйсен</w:t>
            </w:r>
            <w:r>
              <w:rPr>
                <w:rFonts w:ascii="Times New Roman" w:hAnsi="Times New Roman"/>
                <w:b/>
                <w:bCs/>
                <w:color w:val="000000"/>
                <w:sz w:val="24"/>
                <w:szCs w:val="24"/>
                <w:lang w:val="kk-KZ"/>
              </w:rPr>
              <w:t>бі</w:t>
            </w:r>
          </w:p>
          <w:p w:rsidR="00416669" w:rsidRPr="00583B24"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24.04.2023</w:t>
            </w:r>
          </w:p>
        </w:tc>
        <w:tc>
          <w:tcPr>
            <w:tcW w:w="812" w:type="pct"/>
          </w:tcPr>
          <w:p w:rsidR="00416669"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Сейс</w:t>
            </w:r>
            <w:r>
              <w:rPr>
                <w:rFonts w:ascii="Times New Roman" w:hAnsi="Times New Roman"/>
                <w:b/>
                <w:bCs/>
                <w:color w:val="000000"/>
                <w:sz w:val="24"/>
                <w:szCs w:val="24"/>
                <w:lang w:val="kk-KZ"/>
              </w:rPr>
              <w:t>енбі</w:t>
            </w:r>
          </w:p>
          <w:p w:rsidR="00416669" w:rsidRPr="00583B24"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25.04.2023</w:t>
            </w:r>
          </w:p>
        </w:tc>
        <w:tc>
          <w:tcPr>
            <w:tcW w:w="837" w:type="pct"/>
          </w:tcPr>
          <w:p w:rsidR="00416669"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Сәрсе</w:t>
            </w:r>
            <w:r>
              <w:rPr>
                <w:rFonts w:ascii="Times New Roman" w:hAnsi="Times New Roman"/>
                <w:b/>
                <w:bCs/>
                <w:color w:val="000000"/>
                <w:sz w:val="24"/>
                <w:szCs w:val="24"/>
                <w:lang w:val="kk-KZ"/>
              </w:rPr>
              <w:t>нбі</w:t>
            </w:r>
          </w:p>
          <w:p w:rsidR="00416669" w:rsidRPr="00295684"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26.04.2023</w:t>
            </w:r>
          </w:p>
          <w:p w:rsidR="00416669" w:rsidRPr="00295684" w:rsidRDefault="00416669" w:rsidP="00DF2CCF">
            <w:pPr>
              <w:autoSpaceDE w:val="0"/>
              <w:autoSpaceDN w:val="0"/>
              <w:adjustRightInd w:val="0"/>
              <w:spacing w:after="0" w:line="240" w:lineRule="auto"/>
              <w:rPr>
                <w:rFonts w:ascii="Times New Roman" w:hAnsi="Times New Roman"/>
                <w:b/>
                <w:bCs/>
                <w:sz w:val="24"/>
                <w:szCs w:val="24"/>
                <w:lang w:val="kk-KZ"/>
              </w:rPr>
            </w:pPr>
          </w:p>
        </w:tc>
        <w:tc>
          <w:tcPr>
            <w:tcW w:w="869" w:type="pct"/>
          </w:tcPr>
          <w:p w:rsidR="00416669"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Бейсен</w:t>
            </w:r>
            <w:r>
              <w:rPr>
                <w:rFonts w:ascii="Times New Roman" w:hAnsi="Times New Roman"/>
                <w:b/>
                <w:bCs/>
                <w:color w:val="000000"/>
                <w:sz w:val="24"/>
                <w:szCs w:val="24"/>
                <w:lang w:val="kk-KZ"/>
              </w:rPr>
              <w:t>бі</w:t>
            </w:r>
          </w:p>
          <w:p w:rsidR="00416669" w:rsidRPr="00583B24"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27.04.2023</w:t>
            </w:r>
          </w:p>
        </w:tc>
        <w:tc>
          <w:tcPr>
            <w:tcW w:w="835" w:type="pct"/>
          </w:tcPr>
          <w:p w:rsidR="00416669"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Жұма</w:t>
            </w:r>
          </w:p>
          <w:p w:rsidR="00416669" w:rsidRPr="00295684" w:rsidRDefault="00416669" w:rsidP="00DF2CCF">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28.04.2023</w:t>
            </w:r>
          </w:p>
          <w:p w:rsidR="00416669" w:rsidRPr="00295684" w:rsidRDefault="00416669" w:rsidP="00DF2CCF">
            <w:pPr>
              <w:autoSpaceDE w:val="0"/>
              <w:autoSpaceDN w:val="0"/>
              <w:adjustRightInd w:val="0"/>
              <w:spacing w:after="0" w:line="240" w:lineRule="auto"/>
              <w:rPr>
                <w:rFonts w:ascii="Times New Roman" w:hAnsi="Times New Roman"/>
                <w:b/>
                <w:bCs/>
                <w:sz w:val="24"/>
                <w:szCs w:val="24"/>
                <w:lang w:val="kk-KZ"/>
              </w:rPr>
            </w:pPr>
          </w:p>
        </w:tc>
      </w:tr>
      <w:tr w:rsidR="00416669" w:rsidRPr="00295684" w:rsidTr="00DF2CCF">
        <w:trPr>
          <w:trHeight w:val="4831"/>
        </w:trPr>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 қабылдау</w:t>
            </w:r>
          </w:p>
        </w:tc>
        <w:tc>
          <w:tcPr>
            <w:tcW w:w="850" w:type="pct"/>
          </w:tcPr>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 xml:space="preserve">Балаларды жақсы көңіл күймен қарсы алу. </w:t>
            </w:r>
          </w:p>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Дидактикалық  ойын:</w:t>
            </w:r>
          </w:p>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bCs/>
                <w:color w:val="FF0000"/>
                <w:sz w:val="24"/>
                <w:szCs w:val="24"/>
                <w:lang w:val="kk-KZ"/>
              </w:rPr>
              <w:t xml:space="preserve">«Не жетпейді?» </w:t>
            </w:r>
          </w:p>
          <w:p w:rsidR="00416669" w:rsidRPr="0043345C" w:rsidRDefault="00416669" w:rsidP="00DF2CCF">
            <w:pPr>
              <w:spacing w:after="0" w:line="240" w:lineRule="auto"/>
              <w:rPr>
                <w:rFonts w:ascii="Times New Roman" w:hAnsi="Times New Roman"/>
                <w:color w:val="FF0000"/>
                <w:sz w:val="24"/>
                <w:szCs w:val="24"/>
                <w:lang w:val="kk-KZ" w:eastAsia="ru-RU"/>
              </w:rPr>
            </w:pPr>
            <w:r w:rsidRPr="00E633C1">
              <w:rPr>
                <w:rFonts w:ascii="Times New Roman" w:hAnsi="Times New Roman"/>
                <w:color w:val="FF0000"/>
                <w:sz w:val="24"/>
                <w:szCs w:val="24"/>
                <w:lang w:val="kk-KZ" w:eastAsia="ru-RU"/>
              </w:rPr>
              <w:t>Мақсаты: Жиһаздың бір бөлшегі жетпейтін  суреттерді көрсететіп, себебін, қалай күту керектігін түсіндіру.</w:t>
            </w:r>
          </w:p>
        </w:tc>
        <w:tc>
          <w:tcPr>
            <w:tcW w:w="812" w:type="pct"/>
          </w:tcPr>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b/>
                <w:color w:val="FF0000"/>
                <w:sz w:val="24"/>
                <w:szCs w:val="24"/>
                <w:lang w:val="kk-KZ" w:eastAsia="ru-RU"/>
              </w:rPr>
              <w:t xml:space="preserve"> «Жұбын тап» ойын   </w:t>
            </w:r>
            <w:r w:rsidRPr="00E633C1">
              <w:rPr>
                <w:rFonts w:ascii="Times New Roman" w:hAnsi="Times New Roman"/>
                <w:color w:val="FF0000"/>
                <w:sz w:val="24"/>
                <w:szCs w:val="24"/>
                <w:lang w:val="kk-KZ" w:eastAsia="ru-RU"/>
              </w:rPr>
              <w:t>Үстел  үсті ұйымшылдықпен, шығармашылықпен ойлана ойнай білуге үйрену.</w:t>
            </w:r>
          </w:p>
          <w:p w:rsidR="00416669" w:rsidRPr="00295684" w:rsidRDefault="00416669" w:rsidP="00DF2CCF">
            <w:pPr>
              <w:pStyle w:val="NoSpacing"/>
              <w:rPr>
                <w:b/>
                <w:color w:val="000000"/>
                <w:sz w:val="24"/>
                <w:szCs w:val="24"/>
                <w:lang w:val="kk-KZ"/>
              </w:rPr>
            </w:pPr>
          </w:p>
        </w:tc>
        <w:tc>
          <w:tcPr>
            <w:tcW w:w="837" w:type="pct"/>
          </w:tcPr>
          <w:p w:rsidR="00416669" w:rsidRPr="00E633C1" w:rsidRDefault="00416669" w:rsidP="00DF2CCF">
            <w:pPr>
              <w:spacing w:after="0" w:line="240" w:lineRule="auto"/>
              <w:ind w:right="-79"/>
              <w:rPr>
                <w:rFonts w:ascii="Times New Roman" w:hAnsi="Times New Roman"/>
                <w:b/>
                <w:color w:val="FF0000"/>
                <w:sz w:val="24"/>
                <w:szCs w:val="24"/>
                <w:lang w:val="kk-KZ" w:eastAsia="ru-RU"/>
              </w:rPr>
            </w:pPr>
            <w:r w:rsidRPr="00E633C1">
              <w:rPr>
                <w:rFonts w:ascii="Times New Roman" w:hAnsi="Times New Roman"/>
                <w:b/>
                <w:color w:val="FF0000"/>
                <w:sz w:val="24"/>
                <w:szCs w:val="24"/>
                <w:lang w:val="kk-KZ" w:eastAsia="ru-RU"/>
              </w:rPr>
              <w:t>«Машина»</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eastAsia="ru-RU"/>
              </w:rPr>
              <w:t>Мақсаты: Айнала қоршаған ортадан көргендерін , алған әсерлерін бейнелей білуге жаттықтыру. Тіктөртбұрыш, дөңгелек пішіндерден тұратын заттық сурет салу қабілеттерін жетілдіру.</w:t>
            </w:r>
          </w:p>
          <w:p w:rsidR="00416669" w:rsidRPr="00295684" w:rsidRDefault="00416669" w:rsidP="00DF2CCF">
            <w:pPr>
              <w:spacing w:after="0" w:line="240" w:lineRule="auto"/>
              <w:rPr>
                <w:rFonts w:ascii="Times New Roman" w:hAnsi="Times New Roman"/>
                <w:b/>
                <w:color w:val="000000"/>
                <w:sz w:val="24"/>
                <w:szCs w:val="24"/>
                <w:lang w:val="kk-KZ"/>
              </w:rPr>
            </w:pPr>
          </w:p>
        </w:tc>
        <w:tc>
          <w:tcPr>
            <w:tcW w:w="869" w:type="pct"/>
          </w:tcPr>
          <w:p w:rsidR="00416669" w:rsidRPr="00E633C1" w:rsidRDefault="00416669" w:rsidP="00DF2CCF">
            <w:pPr>
              <w:spacing w:after="0" w:line="240" w:lineRule="auto"/>
              <w:rPr>
                <w:rFonts w:ascii="Times New Roman" w:hAnsi="Times New Roman"/>
                <w:color w:val="FF0000"/>
                <w:sz w:val="24"/>
                <w:szCs w:val="24"/>
                <w:lang w:val="kk-KZ" w:eastAsia="kk-KZ"/>
              </w:rPr>
            </w:pPr>
            <w:r w:rsidRPr="00E633C1">
              <w:rPr>
                <w:rFonts w:ascii="Times New Roman" w:hAnsi="Times New Roman"/>
                <w:b/>
                <w:color w:val="FF0000"/>
                <w:sz w:val="24"/>
                <w:szCs w:val="24"/>
                <w:lang w:val="kk-KZ" w:eastAsia="kk-KZ"/>
              </w:rPr>
              <w:t>«Мимикалық жаттығу»</w:t>
            </w:r>
          </w:p>
          <w:p w:rsidR="00416669" w:rsidRPr="00E633C1" w:rsidRDefault="00416669" w:rsidP="00DF2CCF">
            <w:pPr>
              <w:spacing w:after="0" w:line="240" w:lineRule="auto"/>
              <w:rPr>
                <w:rFonts w:ascii="Times New Roman" w:hAnsi="Times New Roman"/>
                <w:color w:val="FF0000"/>
                <w:sz w:val="24"/>
                <w:szCs w:val="24"/>
                <w:lang w:val="kk-KZ" w:eastAsia="kk-KZ"/>
              </w:rPr>
            </w:pPr>
            <w:r w:rsidRPr="00E633C1">
              <w:rPr>
                <w:rFonts w:ascii="Times New Roman" w:hAnsi="Times New Roman"/>
                <w:b/>
                <w:color w:val="FF0000"/>
                <w:sz w:val="24"/>
                <w:szCs w:val="24"/>
                <w:lang w:val="kk-KZ" w:eastAsia="kk-KZ"/>
              </w:rPr>
              <w:t>Мақсаты:</w:t>
            </w:r>
            <w:r w:rsidRPr="00E633C1">
              <w:rPr>
                <w:rFonts w:ascii="Times New Roman" w:hAnsi="Times New Roman"/>
                <w:color w:val="FF0000"/>
                <w:sz w:val="24"/>
                <w:szCs w:val="24"/>
                <w:lang w:val="kk-KZ" w:eastAsia="kk-KZ"/>
              </w:rPr>
              <w:t xml:space="preserve"> балалардың көңіл күйлерін түрлі эмоциялармен білдіруге үйрету.</w:t>
            </w:r>
          </w:p>
          <w:p w:rsidR="00416669" w:rsidRPr="00295684" w:rsidRDefault="00416669" w:rsidP="00DF2CCF">
            <w:pPr>
              <w:pStyle w:val="NoSpacing"/>
              <w:rPr>
                <w:b/>
                <w:sz w:val="24"/>
                <w:szCs w:val="24"/>
                <w:lang w:val="kk-KZ"/>
              </w:rPr>
            </w:pPr>
            <w:r w:rsidRPr="00295684">
              <w:rPr>
                <w:b/>
                <w:color w:val="000000"/>
                <w:sz w:val="24"/>
                <w:szCs w:val="24"/>
                <w:lang w:val="kk-KZ"/>
              </w:rPr>
              <w:t xml:space="preserve"> </w:t>
            </w:r>
          </w:p>
        </w:tc>
        <w:tc>
          <w:tcPr>
            <w:tcW w:w="835" w:type="pct"/>
          </w:tcPr>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eastAsia="ru-RU"/>
              </w:rPr>
              <w:t>Жаңылтпаш жаттау</w:t>
            </w:r>
          </w:p>
          <w:p w:rsidR="00416669" w:rsidRPr="00E633C1" w:rsidRDefault="00416669" w:rsidP="00DF2CCF">
            <w:pPr>
              <w:spacing w:after="0" w:line="240" w:lineRule="auto"/>
              <w:rPr>
                <w:rFonts w:ascii="Times New Roman" w:hAnsi="Times New Roman"/>
                <w:color w:val="FF0000"/>
                <w:sz w:val="24"/>
                <w:szCs w:val="24"/>
                <w:lang w:eastAsia="ru-RU"/>
              </w:rPr>
            </w:pPr>
            <w:r w:rsidRPr="00E633C1">
              <w:rPr>
                <w:rFonts w:ascii="Times New Roman" w:hAnsi="Times New Roman"/>
                <w:color w:val="FF0000"/>
                <w:sz w:val="24"/>
                <w:szCs w:val="24"/>
                <w:lang w:eastAsia="ru-RU"/>
              </w:rPr>
              <w:t>Шеше, шеше</w:t>
            </w:r>
          </w:p>
          <w:p w:rsidR="00416669" w:rsidRPr="00E633C1" w:rsidRDefault="00416669" w:rsidP="00DF2CCF">
            <w:pPr>
              <w:spacing w:after="0" w:line="240" w:lineRule="auto"/>
              <w:rPr>
                <w:rFonts w:ascii="Times New Roman" w:hAnsi="Times New Roman"/>
                <w:color w:val="FF0000"/>
                <w:sz w:val="24"/>
                <w:szCs w:val="24"/>
                <w:lang w:eastAsia="ru-RU"/>
              </w:rPr>
            </w:pPr>
            <w:r w:rsidRPr="00E633C1">
              <w:rPr>
                <w:rFonts w:ascii="Times New Roman" w:hAnsi="Times New Roman"/>
                <w:color w:val="FF0000"/>
                <w:sz w:val="24"/>
                <w:szCs w:val="24"/>
                <w:lang w:eastAsia="ru-RU"/>
              </w:rPr>
              <w:t>Неше кесе</w:t>
            </w:r>
          </w:p>
          <w:p w:rsidR="00416669" w:rsidRPr="00E633C1" w:rsidRDefault="00416669" w:rsidP="00DF2CCF">
            <w:pPr>
              <w:spacing w:after="0" w:line="240" w:lineRule="auto"/>
              <w:rPr>
                <w:rFonts w:ascii="Times New Roman" w:hAnsi="Times New Roman"/>
                <w:color w:val="FF0000"/>
                <w:sz w:val="24"/>
                <w:szCs w:val="24"/>
                <w:lang w:eastAsia="ru-RU"/>
              </w:rPr>
            </w:pPr>
            <w:r w:rsidRPr="00E633C1">
              <w:rPr>
                <w:rFonts w:ascii="Times New Roman" w:hAnsi="Times New Roman"/>
                <w:color w:val="FF0000"/>
                <w:sz w:val="24"/>
                <w:szCs w:val="24"/>
                <w:lang w:eastAsia="ru-RU"/>
              </w:rPr>
              <w:t>Сынды кеше</w:t>
            </w:r>
          </w:p>
          <w:p w:rsidR="00416669" w:rsidRPr="00295684" w:rsidRDefault="00416669" w:rsidP="00DF2CCF">
            <w:pPr>
              <w:pStyle w:val="NoSpacing"/>
              <w:rPr>
                <w:b/>
                <w:sz w:val="24"/>
                <w:szCs w:val="24"/>
                <w:lang w:val="kk-KZ"/>
              </w:rPr>
            </w:pPr>
          </w:p>
        </w:tc>
      </w:tr>
      <w:tr w:rsidR="00416669" w:rsidRPr="00637E45"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 xml:space="preserve">Ата-аналармен әңгімелесу, кеңес беру </w:t>
            </w:r>
          </w:p>
        </w:tc>
        <w:tc>
          <w:tcPr>
            <w:tcW w:w="850"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Ата-аналармен әңгіме:</w:t>
            </w:r>
          </w:p>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Балалардың тазалығы жөнінде кеңес беру</w:t>
            </w:r>
          </w:p>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p>
        </w:tc>
        <w:tc>
          <w:tcPr>
            <w:tcW w:w="812"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Ата-аналармен әңгіме:</w:t>
            </w:r>
            <w:r w:rsidRPr="00295684">
              <w:rPr>
                <w:rFonts w:ascii="Times New Roman" w:hAnsi="Times New Roman"/>
                <w:color w:val="000000"/>
                <w:sz w:val="24"/>
                <w:szCs w:val="24"/>
                <w:lang w:val="kk-KZ"/>
              </w:rPr>
              <w:t xml:space="preserve"> </w:t>
            </w:r>
            <w:r w:rsidRPr="00295684">
              <w:rPr>
                <w:rFonts w:ascii="Times New Roman" w:hAnsi="Times New Roman"/>
                <w:sz w:val="24"/>
                <w:szCs w:val="24"/>
                <w:lang w:val="kk-KZ"/>
              </w:rPr>
              <w:t>Ата- аналарға балаларын ертеңгілік жаттығуға үлгертіп алып келулерін ескерту.</w:t>
            </w:r>
          </w:p>
          <w:p w:rsidR="00416669" w:rsidRDefault="00416669" w:rsidP="00DF2CCF">
            <w:pPr>
              <w:autoSpaceDE w:val="0"/>
              <w:autoSpaceDN w:val="0"/>
              <w:adjustRightInd w:val="0"/>
              <w:spacing w:after="0" w:line="240" w:lineRule="auto"/>
              <w:ind w:firstLine="708"/>
              <w:rPr>
                <w:rFonts w:ascii="Times New Roman" w:hAnsi="Times New Roman"/>
                <w:color w:val="000000"/>
                <w:sz w:val="24"/>
                <w:szCs w:val="24"/>
                <w:lang w:val="kk-KZ"/>
              </w:rPr>
            </w:pPr>
          </w:p>
          <w:p w:rsidR="00416669" w:rsidRDefault="00416669" w:rsidP="00DF2CCF">
            <w:pPr>
              <w:autoSpaceDE w:val="0"/>
              <w:autoSpaceDN w:val="0"/>
              <w:adjustRightInd w:val="0"/>
              <w:spacing w:after="0" w:line="240" w:lineRule="auto"/>
              <w:ind w:firstLine="708"/>
              <w:rPr>
                <w:rFonts w:ascii="Times New Roman" w:hAnsi="Times New Roman"/>
                <w:color w:val="000000"/>
                <w:sz w:val="24"/>
                <w:szCs w:val="24"/>
                <w:lang w:val="kk-KZ"/>
              </w:rPr>
            </w:pPr>
          </w:p>
          <w:p w:rsidR="00416669" w:rsidRDefault="00416669" w:rsidP="00DF2CCF">
            <w:pPr>
              <w:autoSpaceDE w:val="0"/>
              <w:autoSpaceDN w:val="0"/>
              <w:adjustRightInd w:val="0"/>
              <w:spacing w:after="0" w:line="240" w:lineRule="auto"/>
              <w:ind w:firstLine="708"/>
              <w:rPr>
                <w:rFonts w:ascii="Times New Roman" w:hAnsi="Times New Roman"/>
                <w:color w:val="000000"/>
                <w:sz w:val="24"/>
                <w:szCs w:val="24"/>
                <w:lang w:val="kk-KZ"/>
              </w:rPr>
            </w:pPr>
          </w:p>
          <w:p w:rsidR="00416669" w:rsidRDefault="00416669" w:rsidP="00DF2CCF">
            <w:pPr>
              <w:autoSpaceDE w:val="0"/>
              <w:autoSpaceDN w:val="0"/>
              <w:adjustRightInd w:val="0"/>
              <w:spacing w:after="0" w:line="240" w:lineRule="auto"/>
              <w:ind w:firstLine="708"/>
              <w:rPr>
                <w:rFonts w:ascii="Times New Roman" w:hAnsi="Times New Roman"/>
                <w:color w:val="000000"/>
                <w:sz w:val="24"/>
                <w:szCs w:val="24"/>
                <w:lang w:val="kk-KZ"/>
              </w:rPr>
            </w:pPr>
          </w:p>
          <w:p w:rsidR="00416669" w:rsidRPr="00295684" w:rsidRDefault="00416669" w:rsidP="00DF2CCF">
            <w:pPr>
              <w:autoSpaceDE w:val="0"/>
              <w:autoSpaceDN w:val="0"/>
              <w:adjustRightInd w:val="0"/>
              <w:spacing w:after="0" w:line="240" w:lineRule="auto"/>
              <w:ind w:firstLine="708"/>
              <w:rPr>
                <w:rFonts w:ascii="Times New Roman" w:hAnsi="Times New Roman"/>
                <w:color w:val="000000"/>
                <w:sz w:val="24"/>
                <w:szCs w:val="24"/>
                <w:lang w:val="kk-KZ"/>
              </w:rPr>
            </w:pPr>
          </w:p>
        </w:tc>
        <w:tc>
          <w:tcPr>
            <w:tcW w:w="83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Ата-аналармен әңгіме:</w:t>
            </w:r>
          </w:p>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869"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Ата-аналармен әңгіме:</w:t>
            </w:r>
            <w:r w:rsidRPr="00295684">
              <w:rPr>
                <w:rFonts w:ascii="Times New Roman" w:hAnsi="Times New Roman"/>
                <w:color w:val="000000"/>
                <w:sz w:val="24"/>
                <w:szCs w:val="24"/>
                <w:lang w:val="kk-KZ"/>
              </w:rPr>
              <w:t xml:space="preserve"> </w:t>
            </w:r>
            <w:r w:rsidRPr="00295684">
              <w:rPr>
                <w:rFonts w:ascii="Times New Roman" w:hAnsi="Times New Roman"/>
                <w:sz w:val="24"/>
                <w:szCs w:val="24"/>
                <w:lang w:val="kk-KZ"/>
              </w:rPr>
              <w:t>Ата- аналарға балаларын ертеңгілік жаттығуға үлгертіп алып келулерін ескерту.</w:t>
            </w:r>
          </w:p>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p>
        </w:tc>
        <w:tc>
          <w:tcPr>
            <w:tcW w:w="835"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Ата-аналармен әңгіме:</w:t>
            </w:r>
            <w:r w:rsidRPr="00295684">
              <w:rPr>
                <w:rFonts w:ascii="Times New Roman" w:hAnsi="Times New Roman"/>
                <w:color w:val="000000"/>
                <w:sz w:val="24"/>
                <w:szCs w:val="24"/>
                <w:lang w:val="kk-KZ"/>
              </w:rPr>
              <w:t xml:space="preserve"> </w:t>
            </w:r>
            <w:r w:rsidRPr="00295684">
              <w:rPr>
                <w:rFonts w:ascii="Times New Roman" w:hAnsi="Times New Roman"/>
                <w:sz w:val="24"/>
                <w:szCs w:val="24"/>
                <w:lang w:val="kk-KZ"/>
              </w:rPr>
              <w:t>Ата- аналарға балаларын ертеңгілік жаттығуға үлгертіп алып келулерін ескерту.</w:t>
            </w:r>
          </w:p>
          <w:p w:rsidR="00416669" w:rsidRPr="00295684" w:rsidRDefault="00416669" w:rsidP="00DF2CCF">
            <w:pPr>
              <w:spacing w:after="0" w:line="240" w:lineRule="auto"/>
              <w:rPr>
                <w:rFonts w:ascii="Times New Roman" w:hAnsi="Times New Roman"/>
                <w:color w:val="000000"/>
                <w:sz w:val="24"/>
                <w:szCs w:val="24"/>
                <w:lang w:val="kk-KZ"/>
              </w:rPr>
            </w:pPr>
          </w:p>
        </w:tc>
      </w:tr>
      <w:tr w:rsidR="00416669" w:rsidRPr="00637E45"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50" w:type="pct"/>
          </w:tcPr>
          <w:p w:rsidR="00416669" w:rsidRPr="00295684" w:rsidRDefault="00416669" w:rsidP="00DF2CCF">
            <w:pPr>
              <w:spacing w:after="0" w:line="240" w:lineRule="auto"/>
              <w:rPr>
                <w:rFonts w:ascii="Times New Roman" w:hAnsi="Times New Roman"/>
                <w:b/>
                <w:color w:val="000000"/>
                <w:sz w:val="24"/>
                <w:szCs w:val="24"/>
                <w:lang w:val="kk-KZ"/>
              </w:rPr>
            </w:pPr>
            <w:r w:rsidRPr="00295684">
              <w:rPr>
                <w:rFonts w:ascii="Times New Roman" w:hAnsi="Times New Roman"/>
                <w:b/>
                <w:sz w:val="24"/>
                <w:szCs w:val="24"/>
                <w:lang w:val="kk-KZ"/>
              </w:rPr>
              <w:t>«Көлік»</w:t>
            </w:r>
          </w:p>
          <w:p w:rsidR="00416669" w:rsidRPr="00295684" w:rsidRDefault="00416669" w:rsidP="00DF2CCF">
            <w:pPr>
              <w:spacing w:after="0" w:line="240" w:lineRule="auto"/>
              <w:rPr>
                <w:rFonts w:ascii="Times New Roman" w:hAnsi="Times New Roman"/>
                <w:sz w:val="24"/>
                <w:szCs w:val="24"/>
                <w:lang w:val="kk-KZ"/>
              </w:rPr>
            </w:pPr>
            <w:r w:rsidRPr="00295684">
              <w:rPr>
                <w:rFonts w:ascii="Times New Roman" w:hAnsi="Times New Roman"/>
                <w:sz w:val="24"/>
                <w:szCs w:val="24"/>
                <w:lang w:val="kk-KZ"/>
              </w:rPr>
              <w:t>Мақсаты: Балаларға көлік туралы түсінік беру. Олардың қызметінің маңыздылығы туралы ұғымдарын кеңейту. Көлікті жапсыруға үйрету.</w:t>
            </w:r>
          </w:p>
          <w:p w:rsidR="00416669" w:rsidRPr="00295684" w:rsidRDefault="00416669" w:rsidP="00DF2CCF">
            <w:pPr>
              <w:spacing w:after="0" w:line="240" w:lineRule="auto"/>
              <w:rPr>
                <w:rFonts w:ascii="Times New Roman" w:hAnsi="Times New Roman"/>
                <w:b/>
                <w:color w:val="000000"/>
                <w:sz w:val="24"/>
                <w:szCs w:val="24"/>
                <w:lang w:val="kk-KZ"/>
              </w:rPr>
            </w:pPr>
          </w:p>
        </w:tc>
        <w:tc>
          <w:tcPr>
            <w:tcW w:w="812" w:type="pct"/>
          </w:tcPr>
          <w:p w:rsidR="00416669" w:rsidRPr="003D05F6"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«Айырмашылығын тап»</w:t>
            </w:r>
            <w:r w:rsidRPr="00295684">
              <w:rPr>
                <w:rFonts w:ascii="Times New Roman" w:hAnsi="Times New Roman"/>
                <w:b/>
                <w:color w:val="000000"/>
                <w:sz w:val="24"/>
                <w:szCs w:val="24"/>
                <w:lang w:val="kk-KZ"/>
              </w:rPr>
              <w:br/>
            </w:r>
            <w:r w:rsidRPr="00295684">
              <w:rPr>
                <w:rFonts w:ascii="Times New Roman" w:hAnsi="Times New Roman"/>
                <w:color w:val="000000"/>
                <w:sz w:val="24"/>
                <w:szCs w:val="24"/>
                <w:lang w:val="kk-KZ"/>
              </w:rPr>
              <w:t>Мақсаты: Балаларға екі суреттің немесе заттың айырмашылығын таба білуге.</w:t>
            </w:r>
          </w:p>
        </w:tc>
        <w:tc>
          <w:tcPr>
            <w:tcW w:w="837" w:type="pct"/>
          </w:tcPr>
          <w:p w:rsidR="00416669" w:rsidRPr="00295684" w:rsidRDefault="00416669" w:rsidP="00DF2CCF">
            <w:pPr>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«Дөңгелек және сопақша»</w:t>
            </w:r>
          </w:p>
          <w:p w:rsidR="00416669" w:rsidRPr="00295684" w:rsidRDefault="00416669" w:rsidP="00DF2CCF">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Мақсаты:</w:t>
            </w:r>
            <w:r w:rsidRPr="00295684">
              <w:rPr>
                <w:rFonts w:ascii="Times New Roman" w:hAnsi="Times New Roman"/>
                <w:b/>
                <w:color w:val="000000"/>
                <w:sz w:val="24"/>
                <w:szCs w:val="24"/>
                <w:lang w:val="kk-KZ"/>
              </w:rPr>
              <w:t xml:space="preserve"> </w:t>
            </w:r>
            <w:r w:rsidRPr="00295684">
              <w:rPr>
                <w:rFonts w:ascii="Times New Roman" w:hAnsi="Times New Roman"/>
                <w:color w:val="000000"/>
                <w:sz w:val="24"/>
                <w:szCs w:val="24"/>
                <w:lang w:val="kk-KZ"/>
              </w:rPr>
              <w:t>Геометриялық пішіндерді ажырата білуге, оларға ұқсас заттарды топтай білуге, түстерін айта білуге үйрету.</w:t>
            </w:r>
          </w:p>
          <w:p w:rsidR="00416669" w:rsidRPr="00295684" w:rsidRDefault="00416669" w:rsidP="00DF2CCF">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Суреттегі заттарды санауға, оларды сызып қосуға үйрету. Логикалық ойларын,есте сақтау қабілеттерін дамыту. Ойшылдыққа, қамқорлыққа тәрбиелеу.</w:t>
            </w:r>
          </w:p>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p>
        </w:tc>
        <w:tc>
          <w:tcPr>
            <w:tcW w:w="869" w:type="pct"/>
          </w:tcPr>
          <w:p w:rsidR="00416669" w:rsidRPr="00295684" w:rsidRDefault="00416669" w:rsidP="00DF2CCF">
            <w:pPr>
              <w:spacing w:after="0" w:line="240" w:lineRule="auto"/>
              <w:jc w:val="both"/>
              <w:rPr>
                <w:rFonts w:ascii="Times New Roman" w:hAnsi="Times New Roman"/>
                <w:b/>
                <w:color w:val="000000"/>
                <w:sz w:val="24"/>
                <w:szCs w:val="24"/>
                <w:lang w:val="kk-KZ"/>
              </w:rPr>
            </w:pPr>
            <w:r w:rsidRPr="00295684">
              <w:rPr>
                <w:rFonts w:ascii="Times New Roman" w:hAnsi="Times New Roman"/>
                <w:b/>
                <w:color w:val="000000"/>
                <w:sz w:val="24"/>
                <w:szCs w:val="24"/>
                <w:lang w:val="kk-KZ"/>
              </w:rPr>
              <w:t>«Аңдар қысқа қалай дайындалады?»</w:t>
            </w:r>
          </w:p>
          <w:p w:rsidR="00416669" w:rsidRPr="00295684" w:rsidRDefault="00416669" w:rsidP="00DF2CCF">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Мақсаты: Жануарлардың қысқа қалай дайындалатынын әңгімелеу.</w:t>
            </w:r>
          </w:p>
          <w:p w:rsidR="00416669" w:rsidRPr="00295684" w:rsidRDefault="00416669" w:rsidP="00DF2CCF">
            <w:pPr>
              <w:spacing w:after="0" w:line="240" w:lineRule="auto"/>
              <w:rPr>
                <w:rFonts w:ascii="Times New Roman" w:hAnsi="Times New Roman"/>
                <w:b/>
                <w:color w:val="000000"/>
                <w:sz w:val="24"/>
                <w:szCs w:val="24"/>
                <w:lang w:val="kk-KZ"/>
              </w:rPr>
            </w:pPr>
          </w:p>
        </w:tc>
        <w:tc>
          <w:tcPr>
            <w:tcW w:w="835" w:type="pct"/>
          </w:tcPr>
          <w:p w:rsidR="00416669" w:rsidRPr="00295684" w:rsidRDefault="00416669" w:rsidP="00DF2CCF">
            <w:pPr>
              <w:spacing w:after="0" w:line="240" w:lineRule="auto"/>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 xml:space="preserve">Моншақты тіземіз» дидактикалық ойын. </w:t>
            </w:r>
          </w:p>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b/>
                <w:color w:val="000000"/>
                <w:sz w:val="24"/>
                <w:szCs w:val="24"/>
                <w:lang w:val="kk-KZ" w:eastAsia="ru-RU"/>
              </w:rPr>
              <w:t xml:space="preserve">Мақсаты: </w:t>
            </w:r>
            <w:r w:rsidRPr="00295684">
              <w:rPr>
                <w:rFonts w:ascii="Times New Roman" w:hAnsi="Times New Roman"/>
                <w:color w:val="000000"/>
                <w:sz w:val="24"/>
                <w:szCs w:val="24"/>
                <w:lang w:val="kk-KZ" w:eastAsia="ru-RU"/>
              </w:rPr>
              <w:t xml:space="preserve">Алақанына сиятын көлемдегі сақиналарды көлденеңінен жіпке тізу арқылы қол қимылын, саусақ бұлшық етін дамыту. </w:t>
            </w:r>
          </w:p>
          <w:p w:rsidR="00416669" w:rsidRPr="00295684" w:rsidRDefault="00416669" w:rsidP="00DF2CCF">
            <w:pPr>
              <w:spacing w:after="0" w:line="240" w:lineRule="auto"/>
              <w:rPr>
                <w:rFonts w:ascii="Times New Roman" w:hAnsi="Times New Roman"/>
                <w:b/>
                <w:color w:val="000000"/>
                <w:sz w:val="24"/>
                <w:szCs w:val="24"/>
                <w:lang w:val="kk-KZ"/>
              </w:rPr>
            </w:pPr>
            <w:r w:rsidRPr="00295684">
              <w:rPr>
                <w:rFonts w:ascii="Times New Roman" w:hAnsi="Times New Roman"/>
                <w:color w:val="000000"/>
                <w:sz w:val="24"/>
                <w:szCs w:val="24"/>
                <w:lang w:val="kk-KZ" w:eastAsia="ru-RU"/>
              </w:rPr>
              <w:t xml:space="preserve"> </w:t>
            </w:r>
            <w:r w:rsidRPr="00BE1DBB">
              <w:rPr>
                <w:rFonts w:ascii="Times New Roman" w:hAnsi="Times New Roman"/>
                <w:color w:val="000000"/>
                <w:sz w:val="24"/>
                <w:szCs w:val="24"/>
                <w:lang w:val="kk-KZ" w:eastAsia="ru-RU"/>
              </w:rPr>
              <w:t xml:space="preserve">                                       </w:t>
            </w:r>
          </w:p>
        </w:tc>
      </w:tr>
      <w:tr w:rsidR="00416669" w:rsidRPr="00637E45"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Білім беру ұйымының кестесі бойынша ұйымдастырылған іс-әрекет</w:t>
            </w:r>
          </w:p>
        </w:tc>
        <w:tc>
          <w:tcPr>
            <w:tcW w:w="850" w:type="pct"/>
          </w:tcPr>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1.Сөйлеуді дамыту</w:t>
            </w:r>
          </w:p>
          <w:p w:rsidR="00416669" w:rsidRDefault="00416669" w:rsidP="00DF2CCF">
            <w:pPr>
              <w:spacing w:after="0" w:line="240" w:lineRule="auto"/>
              <w:rPr>
                <w:rFonts w:ascii="Times New Roman" w:hAnsi="Times New Roman"/>
                <w:b/>
                <w:sz w:val="24"/>
                <w:szCs w:val="24"/>
                <w:lang w:val="kk-KZ"/>
              </w:rPr>
            </w:pPr>
            <w:r w:rsidRPr="00CF442B">
              <w:rPr>
                <w:rFonts w:ascii="Times New Roman" w:hAnsi="Times New Roman"/>
                <w:b/>
                <w:sz w:val="24"/>
                <w:szCs w:val="24"/>
              </w:rPr>
              <w:t>Мен</w:t>
            </w:r>
            <w:r w:rsidRPr="00CF442B">
              <w:rPr>
                <w:rFonts w:ascii="Times New Roman" w:hAnsi="Times New Roman"/>
                <w:b/>
                <w:spacing w:val="-1"/>
                <w:sz w:val="24"/>
                <w:szCs w:val="24"/>
              </w:rPr>
              <w:t xml:space="preserve"> </w:t>
            </w:r>
            <w:r w:rsidRPr="00CF442B">
              <w:rPr>
                <w:rFonts w:ascii="Times New Roman" w:hAnsi="Times New Roman"/>
                <w:b/>
                <w:sz w:val="24"/>
                <w:szCs w:val="24"/>
              </w:rPr>
              <w:t>ғарышкер</w:t>
            </w:r>
            <w:r w:rsidRPr="00CF442B">
              <w:rPr>
                <w:rFonts w:ascii="Times New Roman" w:hAnsi="Times New Roman"/>
                <w:b/>
                <w:spacing w:val="-1"/>
                <w:sz w:val="24"/>
                <w:szCs w:val="24"/>
              </w:rPr>
              <w:t xml:space="preserve"> </w:t>
            </w:r>
            <w:r w:rsidRPr="00CF442B">
              <w:rPr>
                <w:rFonts w:ascii="Times New Roman" w:hAnsi="Times New Roman"/>
                <w:b/>
                <w:sz w:val="24"/>
                <w:szCs w:val="24"/>
              </w:rPr>
              <w:t>боламын</w:t>
            </w:r>
            <w:r w:rsidRPr="00CF442B">
              <w:rPr>
                <w:rFonts w:ascii="Times New Roman" w:hAnsi="Times New Roman"/>
                <w:b/>
                <w:sz w:val="24"/>
                <w:szCs w:val="24"/>
                <w:lang w:val="kk-KZ"/>
              </w:rPr>
              <w:t>.</w:t>
            </w:r>
          </w:p>
          <w:p w:rsidR="00416669" w:rsidRPr="00CF442B" w:rsidRDefault="00416669" w:rsidP="00DF2CCF">
            <w:pPr>
              <w:spacing w:after="0" w:line="240" w:lineRule="auto"/>
              <w:rPr>
                <w:rFonts w:ascii="Times New Roman" w:hAnsi="Times New Roman"/>
                <w:b/>
                <w:color w:val="000000"/>
                <w:sz w:val="24"/>
                <w:szCs w:val="24"/>
                <w:lang w:val="kk-KZ"/>
              </w:rPr>
            </w:pPr>
            <w:r w:rsidRPr="00CF442B">
              <w:rPr>
                <w:rFonts w:ascii="Times New Roman" w:hAnsi="Times New Roman"/>
                <w:b/>
                <w:sz w:val="24"/>
                <w:lang w:val="kk-KZ"/>
              </w:rPr>
              <w:t>Дыбыстарды дұрыс</w:t>
            </w:r>
            <w:r w:rsidRPr="00CF442B">
              <w:rPr>
                <w:rFonts w:ascii="Times New Roman" w:hAnsi="Times New Roman"/>
                <w:b/>
                <w:spacing w:val="-58"/>
                <w:sz w:val="24"/>
                <w:lang w:val="kk-KZ"/>
              </w:rPr>
              <w:t xml:space="preserve"> </w:t>
            </w:r>
            <w:r w:rsidRPr="00CF442B">
              <w:rPr>
                <w:rFonts w:ascii="Times New Roman" w:hAnsi="Times New Roman"/>
                <w:b/>
                <w:sz w:val="24"/>
                <w:lang w:val="kk-KZ"/>
              </w:rPr>
              <w:t>дыбыстауға</w:t>
            </w:r>
            <w:r w:rsidRPr="00CF442B">
              <w:rPr>
                <w:rFonts w:ascii="Times New Roman" w:hAnsi="Times New Roman"/>
                <w:spacing w:val="-2"/>
                <w:sz w:val="24"/>
                <w:lang w:val="kk-KZ"/>
              </w:rPr>
              <w:t xml:space="preserve"> </w:t>
            </w:r>
            <w:r w:rsidRPr="00CF442B">
              <w:rPr>
                <w:rFonts w:ascii="Times New Roman" w:hAnsi="Times New Roman"/>
                <w:sz w:val="24"/>
                <w:lang w:val="kk-KZ"/>
              </w:rPr>
              <w:t>үйрету.Ғарышкер мамандығы туралы түсінік беру,</w:t>
            </w:r>
            <w:r w:rsidRPr="00CF442B">
              <w:rPr>
                <w:rFonts w:ascii="Times New Roman" w:hAnsi="Times New Roman"/>
                <w:spacing w:val="-57"/>
                <w:sz w:val="24"/>
                <w:lang w:val="kk-KZ"/>
              </w:rPr>
              <w:t xml:space="preserve"> </w:t>
            </w:r>
            <w:r w:rsidRPr="00CF442B">
              <w:rPr>
                <w:rFonts w:ascii="Times New Roman" w:hAnsi="Times New Roman"/>
                <w:sz w:val="24"/>
                <w:lang w:val="kk-KZ"/>
              </w:rPr>
              <w:t>тілдерін</w:t>
            </w:r>
            <w:r w:rsidRPr="00CF442B">
              <w:rPr>
                <w:rFonts w:ascii="Times New Roman" w:hAnsi="Times New Roman"/>
                <w:spacing w:val="1"/>
                <w:sz w:val="24"/>
                <w:lang w:val="kk-KZ"/>
              </w:rPr>
              <w:t xml:space="preserve"> </w:t>
            </w:r>
            <w:r w:rsidRPr="00CF442B">
              <w:rPr>
                <w:rFonts w:ascii="Times New Roman" w:hAnsi="Times New Roman"/>
                <w:sz w:val="24"/>
                <w:lang w:val="kk-KZ"/>
              </w:rPr>
              <w:t>дамыту.Еңбекқорлыққа,</w:t>
            </w:r>
            <w:r w:rsidRPr="00CF442B">
              <w:rPr>
                <w:rFonts w:ascii="Times New Roman" w:hAnsi="Times New Roman"/>
                <w:spacing w:val="-2"/>
                <w:sz w:val="24"/>
                <w:lang w:val="kk-KZ"/>
              </w:rPr>
              <w:t xml:space="preserve"> </w:t>
            </w:r>
            <w:r w:rsidRPr="00CF442B">
              <w:rPr>
                <w:rFonts w:ascii="Times New Roman" w:hAnsi="Times New Roman"/>
                <w:sz w:val="24"/>
                <w:lang w:val="kk-KZ"/>
              </w:rPr>
              <w:t>білімпаз</w:t>
            </w:r>
            <w:r w:rsidRPr="00CF442B">
              <w:rPr>
                <w:rFonts w:ascii="Times New Roman" w:hAnsi="Times New Roman"/>
                <w:spacing w:val="-1"/>
                <w:sz w:val="24"/>
                <w:lang w:val="kk-KZ"/>
              </w:rPr>
              <w:t xml:space="preserve"> </w:t>
            </w:r>
            <w:r w:rsidRPr="00CF442B">
              <w:rPr>
                <w:rFonts w:ascii="Times New Roman" w:hAnsi="Times New Roman"/>
                <w:sz w:val="24"/>
                <w:lang w:val="kk-KZ"/>
              </w:rPr>
              <w:t>болуға</w:t>
            </w:r>
            <w:r w:rsidRPr="00CF442B">
              <w:rPr>
                <w:rFonts w:ascii="Times New Roman" w:hAnsi="Times New Roman"/>
                <w:spacing w:val="-3"/>
                <w:sz w:val="24"/>
                <w:lang w:val="kk-KZ"/>
              </w:rPr>
              <w:t xml:space="preserve"> </w:t>
            </w:r>
            <w:r w:rsidRPr="00CF442B">
              <w:rPr>
                <w:rFonts w:ascii="Times New Roman" w:hAnsi="Times New Roman"/>
                <w:sz w:val="24"/>
                <w:lang w:val="kk-KZ"/>
              </w:rPr>
              <w:t>тәрбиелеу.</w:t>
            </w:r>
          </w:p>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2.Математика негіздері</w:t>
            </w:r>
          </w:p>
          <w:p w:rsidR="00416669" w:rsidRDefault="00416669" w:rsidP="00DF2CCF">
            <w:pPr>
              <w:spacing w:after="0" w:line="240" w:lineRule="auto"/>
              <w:rPr>
                <w:rFonts w:ascii="Times New Roman" w:hAnsi="Times New Roman"/>
                <w:b/>
                <w:bCs/>
                <w:sz w:val="23"/>
                <w:szCs w:val="23"/>
                <w:lang w:val="kk-KZ"/>
              </w:rPr>
            </w:pPr>
            <w:r w:rsidRPr="00637E45">
              <w:rPr>
                <w:rFonts w:ascii="Times New Roman" w:hAnsi="Times New Roman"/>
                <w:b/>
                <w:bCs/>
                <w:sz w:val="23"/>
                <w:szCs w:val="23"/>
                <w:lang w:val="kk-KZ"/>
              </w:rPr>
              <w:t>Қағаз бетінде бағдарлау</w:t>
            </w:r>
          </w:p>
          <w:p w:rsidR="00416669" w:rsidRPr="00E04F8C" w:rsidRDefault="00416669" w:rsidP="00DF2CCF">
            <w:pPr>
              <w:spacing w:after="0" w:line="240" w:lineRule="auto"/>
              <w:rPr>
                <w:rFonts w:ascii="Times New Roman" w:hAnsi="Times New Roman"/>
                <w:b/>
                <w:color w:val="000000"/>
                <w:sz w:val="24"/>
                <w:szCs w:val="24"/>
                <w:lang w:val="kk-KZ"/>
              </w:rPr>
            </w:pPr>
            <w:r w:rsidRPr="00E04F8C">
              <w:rPr>
                <w:rFonts w:ascii="Times New Roman" w:hAnsi="Times New Roman"/>
                <w:sz w:val="23"/>
                <w:szCs w:val="23"/>
                <w:lang w:val="kk-KZ"/>
              </w:rPr>
              <w:t xml:space="preserve">қағаз бетінде (жоғары, төмен, оң жақ, сол жақ, ортада) бағдарлауға, дәптер бетінде белгілі бір суретті табуға үйрету. </w:t>
            </w:r>
            <w:r w:rsidRPr="00637E45">
              <w:rPr>
                <w:rFonts w:ascii="Times New Roman" w:hAnsi="Times New Roman"/>
                <w:sz w:val="23"/>
                <w:szCs w:val="23"/>
                <w:lang w:val="kk-KZ"/>
              </w:rPr>
              <w:t>Зейінді, жадты және сөйлеу дағдысын дамыту. Дербестікке баулу.</w:t>
            </w:r>
          </w:p>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3.Музыка</w:t>
            </w:r>
          </w:p>
          <w:p w:rsidR="00416669" w:rsidRDefault="00416669" w:rsidP="00DF2CCF">
            <w:pPr>
              <w:spacing w:after="0" w:line="240" w:lineRule="auto"/>
              <w:rPr>
                <w:rFonts w:ascii="Times New Roman" w:hAnsi="Times New Roman"/>
                <w:b/>
                <w:sz w:val="24"/>
                <w:szCs w:val="24"/>
                <w:lang w:val="kk-KZ"/>
              </w:rPr>
            </w:pPr>
            <w:r w:rsidRPr="00637E45">
              <w:rPr>
                <w:rFonts w:ascii="Times New Roman" w:hAnsi="Times New Roman"/>
                <w:b/>
                <w:sz w:val="24"/>
                <w:szCs w:val="24"/>
                <w:lang w:val="kk-KZ"/>
              </w:rPr>
              <w:t xml:space="preserve">Музыка </w:t>
            </w:r>
            <w:r w:rsidRPr="00637E45">
              <w:rPr>
                <w:rFonts w:ascii="Times New Roman" w:hAnsi="Times New Roman"/>
                <w:b/>
                <w:spacing w:val="-3"/>
                <w:sz w:val="24"/>
                <w:szCs w:val="24"/>
                <w:lang w:val="kk-KZ"/>
              </w:rPr>
              <w:t xml:space="preserve">әлеміне </w:t>
            </w:r>
            <w:r w:rsidRPr="00637E45">
              <w:rPr>
                <w:rFonts w:ascii="Times New Roman" w:hAnsi="Times New Roman"/>
                <w:b/>
                <w:sz w:val="24"/>
                <w:szCs w:val="24"/>
                <w:lang w:val="kk-KZ"/>
              </w:rPr>
              <w:t>саяхат</w:t>
            </w:r>
          </w:p>
          <w:p w:rsidR="00416669" w:rsidRPr="00DC52DF" w:rsidRDefault="00416669" w:rsidP="00DF2CCF">
            <w:pPr>
              <w:spacing w:after="0" w:line="240" w:lineRule="auto"/>
              <w:rPr>
                <w:rFonts w:ascii="Times New Roman" w:hAnsi="Times New Roman"/>
                <w:b/>
                <w:color w:val="000000"/>
                <w:sz w:val="24"/>
                <w:szCs w:val="24"/>
                <w:lang w:val="kk-KZ"/>
              </w:rPr>
            </w:pPr>
            <w:r w:rsidRPr="00DC52DF">
              <w:rPr>
                <w:rFonts w:ascii="Times New Roman" w:hAnsi="Times New Roman"/>
                <w:lang w:val="kk-KZ"/>
              </w:rPr>
              <w:t xml:space="preserve">Лирикалық байсалды әуендерді қабылдап, қарқындық өзгерісін белгілеу. Фортепианоның сүйемелдеуімен немесе сүйемелдеуінсіз, жалғыз немесе топпен ән айту. Музыка сипатына сәйкес таныс би қимылдарын қолданып, би ойластыру. Жеңіл әуендерді ансамбльмен балаларға арналған музыкалық аспаптарда фортепианоның сүйемелдеуімен, уақытында қосылып айту, ырғақтық бейнесін анық бере отырып ойнауды дамыту. </w:t>
            </w:r>
            <w:r w:rsidRPr="00637E45">
              <w:rPr>
                <w:rFonts w:ascii="Times New Roman" w:hAnsi="Times New Roman"/>
                <w:lang w:val="kk-KZ"/>
              </w:rPr>
              <w:t>Балаларды ептілікке, жинақылыққа тәрбиелеу.</w:t>
            </w:r>
          </w:p>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4.Дене шынықтыру</w:t>
            </w:r>
          </w:p>
          <w:p w:rsidR="00416669" w:rsidRDefault="00416669" w:rsidP="00DF2CCF">
            <w:pPr>
              <w:spacing w:after="0" w:line="240" w:lineRule="auto"/>
              <w:rPr>
                <w:rFonts w:ascii="Times New Roman" w:hAnsi="Times New Roman"/>
                <w:b/>
                <w:i/>
                <w:lang w:val="kk-KZ"/>
              </w:rPr>
            </w:pPr>
            <w:r w:rsidRPr="00637E45">
              <w:rPr>
                <w:rFonts w:ascii="Times New Roman" w:hAnsi="Times New Roman"/>
                <w:b/>
                <w:i/>
                <w:lang w:val="kk-KZ"/>
              </w:rPr>
              <w:t>Футбол ойнап шыныға түс</w:t>
            </w:r>
          </w:p>
          <w:p w:rsidR="00416669" w:rsidRPr="004262FB" w:rsidRDefault="00416669" w:rsidP="00E42A1E">
            <w:pPr>
              <w:pStyle w:val="TableParagraph"/>
            </w:pPr>
            <w:r w:rsidRPr="004262FB">
              <w:t>Балаларды алған білім-біліктерін қолдана отырып салауатты өмір салтын ұстануға баулу.</w:t>
            </w:r>
          </w:p>
          <w:p w:rsidR="00416669" w:rsidRPr="00E42A1E" w:rsidRDefault="00416669" w:rsidP="00E42A1E">
            <w:pPr>
              <w:pStyle w:val="TableParagraph"/>
              <w:ind w:right="556"/>
            </w:pPr>
            <w:r w:rsidRPr="004262FB">
              <w:t xml:space="preserve">Жұппен футбол ойыны элементтерін орындауға үйретуді жалғастыру. Допты біркелкі қайталап ақырын теуіп, табанымен тоқтату, нысанаға дәл бағыттау дағдыларын </w:t>
            </w:r>
            <w:r w:rsidRPr="00E42A1E">
              <w:t>жалғастыру.</w:t>
            </w:r>
          </w:p>
          <w:p w:rsidR="00416669" w:rsidRPr="00E42A1E" w:rsidRDefault="00416669" w:rsidP="00E42A1E">
            <w:pPr>
              <w:spacing w:after="0" w:line="240" w:lineRule="auto"/>
              <w:rPr>
                <w:rFonts w:ascii="Times New Roman" w:hAnsi="Times New Roman"/>
                <w:b/>
                <w:color w:val="000000"/>
                <w:sz w:val="24"/>
                <w:szCs w:val="24"/>
                <w:lang w:val="kk-KZ"/>
              </w:rPr>
            </w:pPr>
            <w:r w:rsidRPr="00E42A1E">
              <w:rPr>
                <w:rFonts w:ascii="Times New Roman" w:hAnsi="Times New Roman"/>
                <w:lang w:val="kk-KZ"/>
              </w:rPr>
              <w:t xml:space="preserve"> Ойын ережелеріне сай тізбекке, шеңберге, қатарға тұру дағдыларын жалғастыру. Тік ось бойымен құрсауды айналдыруды, саусақ бұлшық еттерін дамыту. Кеңістікті бағдарлай білу, төзімділігін, реакция шапшаңдығын дамыту. Бір- біріне деген сыйластығын, келісімділігі мен толеранттылыққа, салауатты өмір салтына тәрбиелеу.</w:t>
            </w:r>
          </w:p>
        </w:tc>
        <w:tc>
          <w:tcPr>
            <w:tcW w:w="812" w:type="pct"/>
          </w:tcPr>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1.Сауат ашу негіздері</w:t>
            </w:r>
          </w:p>
          <w:p w:rsidR="00416669" w:rsidRDefault="00416669" w:rsidP="00DF2CCF">
            <w:pPr>
              <w:spacing w:after="0" w:line="240" w:lineRule="auto"/>
              <w:rPr>
                <w:rFonts w:ascii="Times New Roman" w:hAnsi="Times New Roman"/>
                <w:b/>
                <w:sz w:val="24"/>
                <w:szCs w:val="24"/>
                <w:lang w:val="kk-KZ"/>
              </w:rPr>
            </w:pPr>
            <w:r w:rsidRPr="00C66BCA">
              <w:rPr>
                <w:rFonts w:ascii="Times New Roman" w:hAnsi="Times New Roman"/>
                <w:b/>
                <w:sz w:val="24"/>
                <w:szCs w:val="24"/>
                <w:lang w:val="kk-KZ"/>
              </w:rPr>
              <w:t>Біз нені үйрендік,нені білдік?</w:t>
            </w:r>
          </w:p>
          <w:p w:rsidR="00416669" w:rsidRPr="00C66BCA" w:rsidRDefault="00416669" w:rsidP="00DF2CCF">
            <w:pPr>
              <w:spacing w:after="0" w:line="240" w:lineRule="auto"/>
              <w:rPr>
                <w:rFonts w:ascii="Times New Roman" w:hAnsi="Times New Roman"/>
                <w:b/>
                <w:color w:val="000000"/>
                <w:sz w:val="24"/>
                <w:szCs w:val="24"/>
                <w:lang w:val="kk-KZ"/>
              </w:rPr>
            </w:pPr>
            <w:r w:rsidRPr="007B5FE7">
              <w:rPr>
                <w:rFonts w:ascii="Times New Roman" w:hAnsi="Times New Roman"/>
                <w:lang w:val="kk-KZ"/>
              </w:rPr>
              <w:t xml:space="preserve">Міндеттері: </w:t>
            </w:r>
            <w:r>
              <w:rPr>
                <w:rFonts w:ascii="Times New Roman" w:hAnsi="Times New Roman"/>
                <w:lang w:val="kk-KZ"/>
              </w:rPr>
              <w:t xml:space="preserve">                        </w:t>
            </w:r>
            <w:r w:rsidRPr="007B5FE7">
              <w:rPr>
                <w:rFonts w:ascii="Times New Roman" w:hAnsi="Times New Roman"/>
                <w:lang w:val="kk-KZ"/>
              </w:rPr>
              <w:t xml:space="preserve">1. Сызбаға сəйкес сөйлем құрауға, сөздер ішінен мағынасына қарай артық сөзді таба білу дағыларын жетілдіру. 2. Буынға буын қосып, сөз құрауға жаттықтыру арқылы сөздік қорларын жаңа сөздермен толықтыру. </w:t>
            </w:r>
            <w:r w:rsidRPr="00637E45">
              <w:rPr>
                <w:rFonts w:ascii="Times New Roman" w:hAnsi="Times New Roman"/>
                <w:lang w:val="kk-KZ"/>
              </w:rPr>
              <w:t>14 3. Жолда жүру ережесін сақтап жүруге тəрбиелеу.</w:t>
            </w:r>
          </w:p>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2.Қоршаған ортамен танысу</w:t>
            </w:r>
          </w:p>
          <w:p w:rsidR="00416669" w:rsidRDefault="00416669" w:rsidP="00CF442B">
            <w:pPr>
              <w:pStyle w:val="Default"/>
              <w:rPr>
                <w:b/>
                <w:sz w:val="22"/>
                <w:szCs w:val="22"/>
                <w:lang w:val="kk-KZ"/>
              </w:rPr>
            </w:pPr>
            <w:r w:rsidRPr="00E04F8C">
              <w:rPr>
                <w:b/>
                <w:sz w:val="22"/>
                <w:szCs w:val="22"/>
                <w:lang w:val="kk-KZ"/>
              </w:rPr>
              <w:t>Қандай өсімдіктердің емдік қасиеті бар?</w:t>
            </w:r>
          </w:p>
          <w:p w:rsidR="00416669" w:rsidRPr="00E04F8C" w:rsidRDefault="00416669" w:rsidP="00CF442B">
            <w:pPr>
              <w:pStyle w:val="Default"/>
              <w:rPr>
                <w:b/>
                <w:sz w:val="22"/>
                <w:szCs w:val="22"/>
                <w:lang w:val="kk-KZ"/>
              </w:rPr>
            </w:pPr>
            <w:r w:rsidRPr="00E04F8C">
              <w:rPr>
                <w:b/>
                <w:sz w:val="22"/>
                <w:szCs w:val="22"/>
                <w:lang w:val="kk-KZ"/>
              </w:rPr>
              <w:t xml:space="preserve"> </w:t>
            </w:r>
            <w:r w:rsidRPr="007B5FE7">
              <w:rPr>
                <w:sz w:val="22"/>
                <w:szCs w:val="22"/>
                <w:lang w:val="kk-KZ"/>
              </w:rPr>
              <w:t xml:space="preserve">Балалардың бойында дəрілік өсімдіктердің кейбір түрлері жəне олардың емдік қасиеттері туралы түсінік қалыптастыру; гүлдейтін шөптесін өсімдіктердің өздеріне тəн белгілеріне қарай атын атап, тану қабілетін дамыту.  Зейінін, көзбен көргенін есте сақтау қабілетін жəне сөздік-логикалық жадын, ойлау қабілетін дамыту. </w:t>
            </w:r>
            <w:r w:rsidRPr="00637E45">
              <w:rPr>
                <w:sz w:val="22"/>
                <w:szCs w:val="22"/>
                <w:lang w:val="kk-KZ"/>
              </w:rPr>
              <w:t>Зерттеушілік мəдениетке тəрбиелеу</w:t>
            </w:r>
          </w:p>
          <w:p w:rsidR="00416669" w:rsidRDefault="00416669" w:rsidP="00DF2CCF">
            <w:pPr>
              <w:spacing w:after="0" w:line="240" w:lineRule="auto"/>
              <w:rPr>
                <w:rFonts w:ascii="Times New Roman" w:hAnsi="Times New Roman"/>
                <w:b/>
                <w:color w:val="000000"/>
                <w:sz w:val="24"/>
                <w:szCs w:val="24"/>
                <w:lang w:val="kk-KZ"/>
              </w:rPr>
            </w:pPr>
          </w:p>
          <w:p w:rsidR="00416669" w:rsidRDefault="00416669" w:rsidP="00DF2CCF">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3.Қазақ тілі</w:t>
            </w:r>
          </w:p>
          <w:p w:rsidR="00416669" w:rsidRDefault="00416669" w:rsidP="00C66BCA">
            <w:pPr>
              <w:pStyle w:val="Default"/>
              <w:rPr>
                <w:b/>
                <w:sz w:val="23"/>
                <w:szCs w:val="23"/>
                <w:lang w:val="kk-KZ"/>
              </w:rPr>
            </w:pPr>
            <w:r w:rsidRPr="00637E45">
              <w:rPr>
                <w:b/>
                <w:sz w:val="23"/>
                <w:szCs w:val="23"/>
                <w:lang w:val="kk-KZ"/>
              </w:rPr>
              <w:t xml:space="preserve">Дыбыстар әлемі </w:t>
            </w:r>
          </w:p>
          <w:p w:rsidR="00416669" w:rsidRPr="00C66BCA" w:rsidRDefault="00416669" w:rsidP="00C66BCA">
            <w:pPr>
              <w:pStyle w:val="Default"/>
              <w:rPr>
                <w:b/>
                <w:sz w:val="23"/>
                <w:szCs w:val="23"/>
                <w:lang w:val="kk-KZ"/>
              </w:rPr>
            </w:pPr>
            <w:r w:rsidRPr="00C66BCA">
              <w:rPr>
                <w:sz w:val="20"/>
                <w:szCs w:val="20"/>
                <w:lang w:val="kk-KZ"/>
              </w:rPr>
              <w:t xml:space="preserve">сөздер мен сөйлемдерді түсінуді және қолдануды үйрету. Қазақ тіліне тән дыбыстарды ажырата алу дағдыларын нығайту. есту, тілдік және артикуляциялық аппаратты, яғни сөзді анық, дұрыс айта білу дағдыларын дамыту. </w:t>
            </w:r>
            <w:r w:rsidRPr="00C66BCA">
              <w:rPr>
                <w:b/>
                <w:bCs/>
                <w:sz w:val="20"/>
                <w:szCs w:val="20"/>
                <w:lang w:val="kk-KZ"/>
              </w:rPr>
              <w:t xml:space="preserve"> </w:t>
            </w:r>
            <w:r w:rsidRPr="00637E45">
              <w:rPr>
                <w:sz w:val="20"/>
                <w:szCs w:val="20"/>
                <w:lang w:val="kk-KZ"/>
              </w:rPr>
              <w:t>мәдениетті сөйлеуге тәрбиелеу</w:t>
            </w:r>
          </w:p>
          <w:p w:rsidR="00416669" w:rsidRDefault="00416669" w:rsidP="00DF2CCF">
            <w:pPr>
              <w:spacing w:after="0" w:line="240" w:lineRule="auto"/>
              <w:rPr>
                <w:rFonts w:ascii="Times New Roman" w:hAnsi="Times New Roman"/>
                <w:b/>
                <w:color w:val="000000"/>
                <w:sz w:val="24"/>
                <w:szCs w:val="24"/>
                <w:lang w:val="kk-KZ"/>
              </w:rPr>
            </w:pPr>
          </w:p>
          <w:p w:rsidR="00416669" w:rsidRDefault="00416669" w:rsidP="00DF2CCF">
            <w:pPr>
              <w:spacing w:after="0" w:line="240" w:lineRule="auto"/>
              <w:rPr>
                <w:rFonts w:ascii="Times New Roman" w:hAnsi="Times New Roman"/>
                <w:b/>
                <w:color w:val="000000"/>
                <w:kern w:val="24"/>
                <w:lang w:val="kk-KZ"/>
              </w:rPr>
            </w:pPr>
            <w:r>
              <w:rPr>
                <w:rFonts w:ascii="Times New Roman" w:hAnsi="Times New Roman"/>
                <w:b/>
                <w:color w:val="000000"/>
                <w:sz w:val="24"/>
                <w:szCs w:val="24"/>
                <w:lang w:val="kk-KZ"/>
              </w:rPr>
              <w:t>4.</w:t>
            </w:r>
            <w:r w:rsidRPr="007B5FE7">
              <w:rPr>
                <w:color w:val="000000"/>
                <w:kern w:val="24"/>
                <w:lang w:val="kk-KZ"/>
              </w:rPr>
              <w:t xml:space="preserve"> </w:t>
            </w:r>
            <w:r w:rsidRPr="00DC52DF">
              <w:rPr>
                <w:rFonts w:ascii="Times New Roman" w:hAnsi="Times New Roman"/>
                <w:b/>
                <w:color w:val="000000"/>
                <w:kern w:val="24"/>
                <w:lang w:val="kk-KZ"/>
              </w:rPr>
              <w:t>Мүсіндеу</w:t>
            </w:r>
          </w:p>
          <w:p w:rsidR="00416669" w:rsidRDefault="00416669" w:rsidP="00DC52DF">
            <w:pPr>
              <w:pStyle w:val="Default"/>
              <w:rPr>
                <w:b/>
                <w:sz w:val="22"/>
                <w:szCs w:val="22"/>
                <w:lang w:val="kk-KZ"/>
              </w:rPr>
            </w:pPr>
            <w:r w:rsidRPr="00637E45">
              <w:rPr>
                <w:b/>
                <w:sz w:val="22"/>
                <w:szCs w:val="22"/>
                <w:lang w:val="kk-KZ"/>
              </w:rPr>
              <w:t xml:space="preserve">Қоян бауырсақты кездестірді </w:t>
            </w:r>
          </w:p>
          <w:p w:rsidR="00416669" w:rsidRDefault="00416669" w:rsidP="00DC52DF">
            <w:pPr>
              <w:pStyle w:val="Default"/>
              <w:jc w:val="both"/>
              <w:rPr>
                <w:sz w:val="22"/>
                <w:szCs w:val="22"/>
                <w:lang w:val="kk-KZ"/>
              </w:rPr>
            </w:pPr>
            <w:r w:rsidRPr="00DC52DF">
              <w:rPr>
                <w:iCs/>
                <w:sz w:val="22"/>
                <w:szCs w:val="22"/>
                <w:lang w:val="kk-KZ"/>
              </w:rPr>
              <w:t>білімдік:</w:t>
            </w:r>
            <w:r w:rsidRPr="00DC52DF">
              <w:rPr>
                <w:sz w:val="22"/>
                <w:szCs w:val="22"/>
                <w:lang w:val="kk-KZ"/>
              </w:rPr>
              <w:t xml:space="preserve">балаларды елестету </w:t>
            </w:r>
          </w:p>
          <w:p w:rsidR="00416669" w:rsidRDefault="00416669" w:rsidP="00DC52DF">
            <w:pPr>
              <w:pStyle w:val="Default"/>
              <w:jc w:val="both"/>
              <w:rPr>
                <w:sz w:val="22"/>
                <w:szCs w:val="22"/>
                <w:lang w:val="kk-KZ"/>
              </w:rPr>
            </w:pPr>
            <w:r w:rsidRPr="00DC52DF">
              <w:rPr>
                <w:sz w:val="22"/>
                <w:szCs w:val="22"/>
                <w:lang w:val="kk-KZ"/>
              </w:rPr>
              <w:t xml:space="preserve">арқылы </w:t>
            </w:r>
          </w:p>
          <w:p w:rsidR="00416669" w:rsidRDefault="00416669" w:rsidP="00DC52DF">
            <w:pPr>
              <w:pStyle w:val="Default"/>
              <w:jc w:val="both"/>
              <w:rPr>
                <w:sz w:val="22"/>
                <w:szCs w:val="22"/>
                <w:lang w:val="kk-KZ"/>
              </w:rPr>
            </w:pPr>
            <w:r w:rsidRPr="00DC52DF">
              <w:rPr>
                <w:sz w:val="22"/>
                <w:szCs w:val="22"/>
                <w:lang w:val="kk-KZ"/>
              </w:rPr>
              <w:t xml:space="preserve">таныс </w:t>
            </w:r>
          </w:p>
          <w:p w:rsidR="00416669" w:rsidRDefault="00416669" w:rsidP="00DC52DF">
            <w:pPr>
              <w:pStyle w:val="Default"/>
              <w:jc w:val="both"/>
              <w:rPr>
                <w:sz w:val="22"/>
                <w:szCs w:val="22"/>
                <w:lang w:val="kk-KZ"/>
              </w:rPr>
            </w:pPr>
            <w:r w:rsidRPr="00DC52DF">
              <w:rPr>
                <w:sz w:val="22"/>
                <w:szCs w:val="22"/>
                <w:lang w:val="kk-KZ"/>
              </w:rPr>
              <w:t xml:space="preserve">бейненің </w:t>
            </w:r>
          </w:p>
          <w:p w:rsidR="00416669" w:rsidRDefault="00416669" w:rsidP="00DC52DF">
            <w:pPr>
              <w:pStyle w:val="Default"/>
              <w:jc w:val="both"/>
              <w:rPr>
                <w:sz w:val="22"/>
                <w:szCs w:val="22"/>
                <w:lang w:val="kk-KZ"/>
              </w:rPr>
            </w:pPr>
            <w:r w:rsidRPr="00DC52DF">
              <w:rPr>
                <w:sz w:val="22"/>
                <w:szCs w:val="22"/>
                <w:lang w:val="kk-KZ"/>
              </w:rPr>
              <w:t xml:space="preserve">мүсінін </w:t>
            </w:r>
          </w:p>
          <w:p w:rsidR="00416669" w:rsidRDefault="00416669" w:rsidP="00DC52DF">
            <w:pPr>
              <w:pStyle w:val="Default"/>
              <w:jc w:val="both"/>
              <w:rPr>
                <w:sz w:val="22"/>
                <w:szCs w:val="22"/>
                <w:lang w:val="kk-KZ"/>
              </w:rPr>
            </w:pPr>
            <w:r w:rsidRPr="00DC52DF">
              <w:rPr>
                <w:sz w:val="22"/>
                <w:szCs w:val="22"/>
                <w:lang w:val="kk-KZ"/>
              </w:rPr>
              <w:t xml:space="preserve">жасау </w:t>
            </w:r>
          </w:p>
          <w:p w:rsidR="00416669" w:rsidRPr="00DC52DF" w:rsidRDefault="00416669" w:rsidP="00DC52DF">
            <w:pPr>
              <w:pStyle w:val="Default"/>
              <w:jc w:val="both"/>
              <w:rPr>
                <w:sz w:val="22"/>
                <w:szCs w:val="22"/>
                <w:lang w:val="kk-KZ"/>
              </w:rPr>
            </w:pPr>
            <w:r w:rsidRPr="00DC52DF">
              <w:rPr>
                <w:sz w:val="22"/>
                <w:szCs w:val="22"/>
                <w:lang w:val="kk-KZ"/>
              </w:rPr>
              <w:t xml:space="preserve">іскерліктерін жетілдіру; </w:t>
            </w:r>
          </w:p>
          <w:p w:rsidR="00416669" w:rsidRDefault="00416669" w:rsidP="00DC52DF">
            <w:pPr>
              <w:pStyle w:val="Default"/>
              <w:jc w:val="both"/>
              <w:rPr>
                <w:sz w:val="22"/>
                <w:szCs w:val="22"/>
                <w:lang w:val="kk-KZ"/>
              </w:rPr>
            </w:pPr>
            <w:r w:rsidRPr="00DC52DF">
              <w:rPr>
                <w:iCs/>
                <w:sz w:val="22"/>
                <w:szCs w:val="22"/>
                <w:lang w:val="kk-KZ"/>
              </w:rPr>
              <w:t xml:space="preserve">бамытушылық: </w:t>
            </w:r>
            <w:r w:rsidRPr="00DC52DF">
              <w:rPr>
                <w:sz w:val="22"/>
                <w:szCs w:val="22"/>
                <w:lang w:val="kk-KZ"/>
              </w:rPr>
              <w:t xml:space="preserve">балалардың шығармашылық қабілеттерін, </w:t>
            </w:r>
          </w:p>
          <w:p w:rsidR="00416669" w:rsidRDefault="00416669" w:rsidP="00DC52DF">
            <w:pPr>
              <w:pStyle w:val="Default"/>
              <w:jc w:val="both"/>
              <w:rPr>
                <w:sz w:val="22"/>
                <w:szCs w:val="22"/>
                <w:lang w:val="kk-KZ"/>
              </w:rPr>
            </w:pPr>
            <w:r w:rsidRPr="00DC52DF">
              <w:rPr>
                <w:sz w:val="22"/>
                <w:szCs w:val="22"/>
                <w:lang w:val="kk-KZ"/>
              </w:rPr>
              <w:t xml:space="preserve">сөйлеу </w:t>
            </w:r>
          </w:p>
          <w:p w:rsidR="00416669" w:rsidRPr="00DC52DF" w:rsidRDefault="00416669" w:rsidP="00DC52DF">
            <w:pPr>
              <w:pStyle w:val="Default"/>
              <w:jc w:val="both"/>
              <w:rPr>
                <w:sz w:val="22"/>
                <w:szCs w:val="22"/>
                <w:lang w:val="kk-KZ"/>
              </w:rPr>
            </w:pPr>
            <w:r w:rsidRPr="00DC52DF">
              <w:rPr>
                <w:sz w:val="22"/>
                <w:szCs w:val="22"/>
                <w:lang w:val="kk-KZ"/>
              </w:rPr>
              <w:t xml:space="preserve">тілдерін дамыту; </w:t>
            </w:r>
          </w:p>
          <w:p w:rsidR="00416669" w:rsidRPr="00DC52DF" w:rsidRDefault="00416669" w:rsidP="00DC52DF">
            <w:pPr>
              <w:pStyle w:val="Default"/>
              <w:rPr>
                <w:b/>
                <w:sz w:val="22"/>
                <w:szCs w:val="22"/>
                <w:lang w:val="kk-KZ"/>
              </w:rPr>
            </w:pPr>
            <w:r w:rsidRPr="00637E45">
              <w:rPr>
                <w:iCs/>
                <w:lang w:val="kk-KZ"/>
              </w:rPr>
              <w:t xml:space="preserve">тәрбиелік: </w:t>
            </w:r>
            <w:r w:rsidRPr="00637E45">
              <w:rPr>
                <w:lang w:val="kk-KZ"/>
              </w:rPr>
              <w:t>әсемдікті сезіне білуге, сүйіспеншілікке, ұқыптылыққа тәрбиелеу</w:t>
            </w:r>
          </w:p>
          <w:p w:rsidR="00416669" w:rsidRPr="00295684" w:rsidRDefault="00416669" w:rsidP="00DF2CCF">
            <w:pPr>
              <w:spacing w:after="0" w:line="240" w:lineRule="auto"/>
              <w:rPr>
                <w:rFonts w:ascii="Times New Roman" w:hAnsi="Times New Roman"/>
                <w:b/>
                <w:color w:val="000000"/>
                <w:sz w:val="24"/>
                <w:szCs w:val="24"/>
                <w:lang w:val="kk-KZ"/>
              </w:rPr>
            </w:pPr>
          </w:p>
        </w:tc>
        <w:tc>
          <w:tcPr>
            <w:tcW w:w="837" w:type="pct"/>
          </w:tcPr>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1. Көркем әдебиет</w:t>
            </w:r>
          </w:p>
          <w:p w:rsidR="00416669" w:rsidRPr="00E04F8C" w:rsidRDefault="00416669" w:rsidP="00E04F8C">
            <w:pPr>
              <w:pStyle w:val="Default"/>
              <w:rPr>
                <w:b/>
                <w:sz w:val="23"/>
                <w:szCs w:val="23"/>
                <w:lang w:val="kk-KZ"/>
              </w:rPr>
            </w:pPr>
            <w:r w:rsidRPr="00E04F8C">
              <w:rPr>
                <w:b/>
                <w:bCs/>
                <w:sz w:val="23"/>
                <w:szCs w:val="23"/>
                <w:lang w:val="kk-KZ"/>
              </w:rPr>
              <w:t xml:space="preserve">Жеңіс күні </w:t>
            </w:r>
          </w:p>
          <w:p w:rsidR="00416669" w:rsidRPr="00E04F8C" w:rsidRDefault="00416669" w:rsidP="00E04F8C">
            <w:pPr>
              <w:pStyle w:val="Default"/>
              <w:rPr>
                <w:b/>
                <w:sz w:val="23"/>
                <w:szCs w:val="23"/>
                <w:lang w:val="kk-KZ"/>
              </w:rPr>
            </w:pPr>
            <w:r w:rsidRPr="00E04F8C">
              <w:rPr>
                <w:b/>
                <w:bCs/>
                <w:sz w:val="23"/>
                <w:szCs w:val="23"/>
                <w:lang w:val="kk-KZ"/>
              </w:rPr>
              <w:t xml:space="preserve">(өлеңді жаттау) </w:t>
            </w:r>
          </w:p>
          <w:p w:rsidR="00416669" w:rsidRDefault="00416669" w:rsidP="00E04F8C">
            <w:pPr>
              <w:spacing w:after="0" w:line="240" w:lineRule="auto"/>
              <w:rPr>
                <w:rFonts w:ascii="Times New Roman" w:hAnsi="Times New Roman"/>
                <w:b/>
                <w:bCs/>
                <w:sz w:val="23"/>
                <w:szCs w:val="23"/>
                <w:lang w:val="kk-KZ"/>
              </w:rPr>
            </w:pPr>
            <w:r w:rsidRPr="00E04F8C">
              <w:rPr>
                <w:rFonts w:ascii="Times New Roman" w:hAnsi="Times New Roman"/>
                <w:b/>
                <w:bCs/>
                <w:sz w:val="23"/>
                <w:szCs w:val="23"/>
                <w:lang w:val="kk-KZ"/>
              </w:rPr>
              <w:t>Қайрат Жұмағалиев</w:t>
            </w:r>
          </w:p>
          <w:p w:rsidR="00416669" w:rsidRPr="00E04F8C" w:rsidRDefault="00416669" w:rsidP="00E04F8C">
            <w:pPr>
              <w:spacing w:after="0" w:line="240" w:lineRule="auto"/>
              <w:rPr>
                <w:rFonts w:ascii="Times New Roman" w:hAnsi="Times New Roman"/>
                <w:b/>
                <w:color w:val="000000"/>
                <w:sz w:val="24"/>
                <w:szCs w:val="24"/>
                <w:lang w:val="kk-KZ"/>
              </w:rPr>
            </w:pPr>
            <w:r w:rsidRPr="00E04F8C">
              <w:rPr>
                <w:rFonts w:ascii="Times New Roman" w:hAnsi="Times New Roman"/>
                <w:sz w:val="23"/>
                <w:szCs w:val="23"/>
                <w:lang w:val="kk-KZ"/>
              </w:rPr>
              <w:t>Өлеңді мәнерлей оқи отырып, логикалық екпінмен үзілістермен жаттату. Өлең мазмұнына деген қатынасын беруге тілдік бейнелілігін сезінуге үйрету.  Әдеби шығармалардағы қоғамдық өмір оқиғалары, мәдениеті туралы түсініктерін дамыту.  Өз елін құрметтеуге, Отанын сүюге, қорғауға тәрбиелеу.</w:t>
            </w:r>
          </w:p>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2.Сауат ашу негіздері</w:t>
            </w:r>
          </w:p>
          <w:p w:rsidR="00416669" w:rsidRDefault="00416669" w:rsidP="00DF2CCF">
            <w:pPr>
              <w:spacing w:after="0" w:line="240" w:lineRule="auto"/>
              <w:rPr>
                <w:rFonts w:ascii="Times New Roman" w:hAnsi="Times New Roman"/>
                <w:b/>
                <w:sz w:val="24"/>
                <w:szCs w:val="24"/>
                <w:lang w:val="kk-KZ"/>
              </w:rPr>
            </w:pPr>
            <w:r w:rsidRPr="00C66BCA">
              <w:rPr>
                <w:rFonts w:ascii="Times New Roman" w:hAnsi="Times New Roman"/>
                <w:b/>
                <w:sz w:val="24"/>
                <w:szCs w:val="24"/>
                <w:lang w:val="kk-KZ"/>
              </w:rPr>
              <w:t>Дыбыстық талдау</w:t>
            </w:r>
          </w:p>
          <w:p w:rsidR="00416669" w:rsidRPr="00C66BCA" w:rsidRDefault="00416669" w:rsidP="00DF2CCF">
            <w:pPr>
              <w:spacing w:after="0" w:line="240" w:lineRule="auto"/>
              <w:rPr>
                <w:rFonts w:ascii="Times New Roman" w:hAnsi="Times New Roman"/>
                <w:b/>
                <w:color w:val="000000"/>
                <w:sz w:val="24"/>
                <w:szCs w:val="24"/>
                <w:lang w:val="kk-KZ"/>
              </w:rPr>
            </w:pPr>
            <w:r w:rsidRPr="007B5FE7">
              <w:rPr>
                <w:rFonts w:ascii="Times New Roman" w:hAnsi="Times New Roman"/>
                <w:lang w:val="kk-KZ"/>
              </w:rPr>
              <w:t xml:space="preserve">Міндеттері: </w:t>
            </w:r>
            <w:r>
              <w:rPr>
                <w:rFonts w:ascii="Times New Roman" w:hAnsi="Times New Roman"/>
                <w:lang w:val="kk-KZ"/>
              </w:rPr>
              <w:t xml:space="preserve">                           </w:t>
            </w:r>
            <w:r w:rsidRPr="007B5FE7">
              <w:rPr>
                <w:rFonts w:ascii="Times New Roman" w:hAnsi="Times New Roman"/>
                <w:lang w:val="kk-KZ"/>
              </w:rPr>
              <w:t xml:space="preserve">1. Сөздердің жалпы атауын атауға, дыбыстық талдау жасауды үйретуді меңгерту. 2. Дыбыстық сызба мен оған сəйкес суретті сəйкестендіруге, сөздерді буынға бөлгізуге жаттықтыру арқылы ақыл-ойларын дамыту. </w:t>
            </w:r>
            <w:r w:rsidRPr="00637E45">
              <w:rPr>
                <w:rFonts w:ascii="Times New Roman" w:hAnsi="Times New Roman"/>
                <w:lang w:val="kk-KZ"/>
              </w:rPr>
              <w:t>3. Спортпен айналысу адам денсаулығы үшін пайдалы екенін ұғындыру</w:t>
            </w:r>
          </w:p>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3.Математика негіздері</w:t>
            </w:r>
          </w:p>
          <w:p w:rsidR="00416669" w:rsidRDefault="00416669" w:rsidP="00E04F8C">
            <w:pPr>
              <w:pStyle w:val="Default"/>
              <w:rPr>
                <w:b/>
                <w:bCs/>
                <w:sz w:val="23"/>
                <w:szCs w:val="23"/>
                <w:lang w:val="kk-KZ"/>
              </w:rPr>
            </w:pPr>
            <w:r w:rsidRPr="00E04F8C">
              <w:rPr>
                <w:b/>
                <w:bCs/>
                <w:sz w:val="23"/>
                <w:szCs w:val="23"/>
                <w:lang w:val="kk-KZ"/>
              </w:rPr>
              <w:t xml:space="preserve">Жыл мезгілдері </w:t>
            </w:r>
          </w:p>
          <w:p w:rsidR="00416669" w:rsidRPr="00E04F8C" w:rsidRDefault="00416669" w:rsidP="00E04F8C">
            <w:pPr>
              <w:pStyle w:val="Default"/>
              <w:rPr>
                <w:b/>
                <w:sz w:val="23"/>
                <w:szCs w:val="23"/>
                <w:lang w:val="kk-KZ"/>
              </w:rPr>
            </w:pPr>
            <w:r w:rsidRPr="00E04F8C">
              <w:rPr>
                <w:sz w:val="23"/>
                <w:szCs w:val="23"/>
                <w:lang w:val="kk-KZ"/>
              </w:rPr>
              <w:t xml:space="preserve">жыл мезгілдері және табиғат құбылыстары туралы ұғымдарын бекіту. Жыл мезгілдерін және ай атауларын рет-ретімен атауға үйрету. Зейінді, жадты, сөйлеу дағдысын дамыту. </w:t>
            </w:r>
            <w:r w:rsidRPr="00637E45">
              <w:rPr>
                <w:sz w:val="23"/>
                <w:szCs w:val="23"/>
                <w:lang w:val="kk-KZ"/>
              </w:rPr>
              <w:t>Дербестікке баулу</w:t>
            </w:r>
          </w:p>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4.Дене шынықтыру</w:t>
            </w:r>
          </w:p>
          <w:p w:rsidR="00416669" w:rsidRDefault="00416669" w:rsidP="00DF2CCF">
            <w:pPr>
              <w:spacing w:after="0" w:line="240" w:lineRule="auto"/>
              <w:rPr>
                <w:rFonts w:ascii="Times New Roman" w:hAnsi="Times New Roman"/>
                <w:b/>
                <w:i/>
                <w:lang w:val="kk-KZ"/>
              </w:rPr>
            </w:pPr>
            <w:r w:rsidRPr="00E04F8C">
              <w:rPr>
                <w:rFonts w:ascii="Times New Roman" w:hAnsi="Times New Roman"/>
                <w:b/>
                <w:i/>
                <w:lang w:val="kk-KZ"/>
              </w:rPr>
              <w:t>Өрмелеп үйренеміз</w:t>
            </w:r>
          </w:p>
          <w:p w:rsidR="00416669" w:rsidRPr="00E42A1E" w:rsidRDefault="00416669" w:rsidP="00DF2CCF">
            <w:pPr>
              <w:spacing w:after="0" w:line="240" w:lineRule="auto"/>
              <w:rPr>
                <w:rFonts w:ascii="Times New Roman" w:hAnsi="Times New Roman"/>
                <w:b/>
                <w:color w:val="000000"/>
                <w:sz w:val="24"/>
                <w:szCs w:val="24"/>
                <w:lang w:val="kk-KZ"/>
              </w:rPr>
            </w:pPr>
            <w:r w:rsidRPr="00E42A1E">
              <w:rPr>
                <w:rFonts w:ascii="Times New Roman" w:hAnsi="Times New Roman"/>
                <w:lang w:val="kk-KZ"/>
              </w:rPr>
              <w:t>Гимнастикалық қабырғаға әртүрлі өрмелей білуін жалғастыру; қол мен аяқтың қимыл үйлесімдігін дамыта түсу. Қолдарын екі жаққа созып, арқасын алдыға қаратып, иректеліп қойылған баумен жүру және динамикалық тепе-теңдік сақтауын дамыту. Көзмөлшерлеуін арттырып, ептілікке, ыңғайсыз (шулы)</w:t>
            </w:r>
            <w:r w:rsidRPr="00E42A1E">
              <w:rPr>
                <w:lang w:val="kk-KZ"/>
              </w:rPr>
              <w:t xml:space="preserve"> ортада зейінін </w:t>
            </w:r>
            <w:r w:rsidRPr="00E42A1E">
              <w:rPr>
                <w:rFonts w:ascii="Times New Roman" w:hAnsi="Times New Roman"/>
                <w:lang w:val="kk-KZ"/>
              </w:rPr>
              <w:t>шоғырландыра білуге жаттықтыру. Ойындарға қызығушылығын арттырып, шапшаңдық пен қимыл үйлесімділігіне, отбасымен салауатты өмір салтына құлшынуға баулу</w:t>
            </w:r>
          </w:p>
        </w:tc>
        <w:tc>
          <w:tcPr>
            <w:tcW w:w="869" w:type="pct"/>
          </w:tcPr>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1.Сөйлеуді дамыту</w:t>
            </w:r>
          </w:p>
          <w:p w:rsidR="00416669" w:rsidRDefault="00416669" w:rsidP="00DF2CCF">
            <w:pPr>
              <w:spacing w:after="0" w:line="240" w:lineRule="auto"/>
              <w:rPr>
                <w:rFonts w:ascii="Times New Roman" w:hAnsi="Times New Roman"/>
                <w:b/>
                <w:sz w:val="24"/>
                <w:szCs w:val="24"/>
                <w:lang w:val="kk-KZ"/>
              </w:rPr>
            </w:pPr>
            <w:r w:rsidRPr="00637E45">
              <w:rPr>
                <w:rFonts w:ascii="Times New Roman" w:hAnsi="Times New Roman"/>
                <w:b/>
                <w:sz w:val="24"/>
                <w:szCs w:val="24"/>
                <w:lang w:val="kk-KZ"/>
              </w:rPr>
              <w:t>Өрмекші, құмырсқа</w:t>
            </w:r>
            <w:r w:rsidRPr="00637E45">
              <w:rPr>
                <w:rFonts w:ascii="Times New Roman" w:hAnsi="Times New Roman"/>
                <w:b/>
                <w:spacing w:val="-58"/>
                <w:sz w:val="24"/>
                <w:szCs w:val="24"/>
                <w:lang w:val="kk-KZ"/>
              </w:rPr>
              <w:t xml:space="preserve"> </w:t>
            </w:r>
            <w:r w:rsidRPr="00637E45">
              <w:rPr>
                <w:rFonts w:ascii="Times New Roman" w:hAnsi="Times New Roman"/>
                <w:b/>
                <w:sz w:val="24"/>
                <w:szCs w:val="24"/>
                <w:lang w:val="kk-KZ"/>
              </w:rPr>
              <w:t>және</w:t>
            </w:r>
            <w:r w:rsidRPr="00637E45">
              <w:rPr>
                <w:rFonts w:ascii="Times New Roman" w:hAnsi="Times New Roman"/>
                <w:b/>
                <w:spacing w:val="-2"/>
                <w:sz w:val="24"/>
                <w:szCs w:val="24"/>
                <w:lang w:val="kk-KZ"/>
              </w:rPr>
              <w:t xml:space="preserve"> </w:t>
            </w:r>
            <w:r w:rsidRPr="00637E45">
              <w:rPr>
                <w:rFonts w:ascii="Times New Roman" w:hAnsi="Times New Roman"/>
                <w:b/>
                <w:sz w:val="24"/>
                <w:szCs w:val="24"/>
                <w:lang w:val="kk-KZ"/>
              </w:rPr>
              <w:t>қарлығаш</w:t>
            </w:r>
          </w:p>
          <w:p w:rsidR="00416669" w:rsidRPr="00CF442B" w:rsidRDefault="00416669" w:rsidP="00DF2CCF">
            <w:pPr>
              <w:spacing w:after="0" w:line="240" w:lineRule="auto"/>
              <w:rPr>
                <w:rFonts w:ascii="Times New Roman" w:hAnsi="Times New Roman"/>
                <w:b/>
                <w:color w:val="000000"/>
                <w:sz w:val="24"/>
                <w:szCs w:val="24"/>
                <w:lang w:val="kk-KZ"/>
              </w:rPr>
            </w:pPr>
            <w:r w:rsidRPr="00CF442B">
              <w:rPr>
                <w:rFonts w:ascii="Times New Roman" w:hAnsi="Times New Roman"/>
                <w:sz w:val="24"/>
                <w:lang w:val="kk-KZ"/>
              </w:rPr>
              <w:t>«Өрмекші, құмырсқа және</w:t>
            </w:r>
            <w:r w:rsidRPr="00CF442B">
              <w:rPr>
                <w:rFonts w:ascii="Times New Roman" w:hAnsi="Times New Roman"/>
                <w:spacing w:val="-57"/>
                <w:sz w:val="24"/>
                <w:lang w:val="kk-KZ"/>
              </w:rPr>
              <w:t xml:space="preserve"> </w:t>
            </w:r>
            <w:r w:rsidRPr="00CF442B">
              <w:rPr>
                <w:rFonts w:ascii="Times New Roman" w:hAnsi="Times New Roman"/>
                <w:sz w:val="24"/>
                <w:lang w:val="kk-KZ"/>
              </w:rPr>
              <w:t>қарлығаш» әңгімесін мазмұны бойынша</w:t>
            </w:r>
            <w:r w:rsidRPr="00CF442B">
              <w:rPr>
                <w:rFonts w:ascii="Times New Roman" w:hAnsi="Times New Roman"/>
                <w:spacing w:val="1"/>
                <w:sz w:val="24"/>
                <w:lang w:val="kk-KZ"/>
              </w:rPr>
              <w:t xml:space="preserve"> </w:t>
            </w:r>
            <w:r w:rsidRPr="00CF442B">
              <w:rPr>
                <w:rFonts w:ascii="Times New Roman" w:hAnsi="Times New Roman"/>
                <w:sz w:val="24"/>
                <w:lang w:val="kk-KZ"/>
              </w:rPr>
              <w:t>әңгімелеп айтуды</w:t>
            </w:r>
            <w:r w:rsidRPr="00CF442B">
              <w:rPr>
                <w:rFonts w:ascii="Times New Roman" w:hAnsi="Times New Roman"/>
                <w:spacing w:val="-1"/>
                <w:sz w:val="24"/>
                <w:lang w:val="kk-KZ"/>
              </w:rPr>
              <w:t xml:space="preserve"> </w:t>
            </w:r>
            <w:r w:rsidRPr="00CF442B">
              <w:rPr>
                <w:rFonts w:ascii="Times New Roman" w:hAnsi="Times New Roman"/>
                <w:sz w:val="24"/>
                <w:lang w:val="kk-KZ"/>
              </w:rPr>
              <w:t>үйрету.Әңгімені тыңдата отырып, бала қиялын</w:t>
            </w:r>
            <w:r w:rsidRPr="00CF442B">
              <w:rPr>
                <w:rFonts w:ascii="Times New Roman" w:hAnsi="Times New Roman"/>
                <w:spacing w:val="-57"/>
                <w:sz w:val="24"/>
                <w:lang w:val="kk-KZ"/>
              </w:rPr>
              <w:t xml:space="preserve"> </w:t>
            </w:r>
            <w:r w:rsidRPr="00CF442B">
              <w:rPr>
                <w:rFonts w:ascii="Times New Roman" w:hAnsi="Times New Roman"/>
                <w:sz w:val="24"/>
                <w:lang w:val="kk-KZ"/>
              </w:rPr>
              <w:t>дамыту.Балаларды</w:t>
            </w:r>
            <w:r w:rsidRPr="00CF442B">
              <w:rPr>
                <w:rFonts w:ascii="Times New Roman" w:hAnsi="Times New Roman"/>
                <w:spacing w:val="-1"/>
                <w:sz w:val="24"/>
                <w:lang w:val="kk-KZ"/>
              </w:rPr>
              <w:t xml:space="preserve"> </w:t>
            </w:r>
            <w:r w:rsidRPr="00CF442B">
              <w:rPr>
                <w:rFonts w:ascii="Times New Roman" w:hAnsi="Times New Roman"/>
                <w:sz w:val="24"/>
                <w:lang w:val="kk-KZ"/>
              </w:rPr>
              <w:t>еңбекқорлыққа</w:t>
            </w:r>
            <w:r w:rsidRPr="00CF442B">
              <w:rPr>
                <w:rFonts w:ascii="Times New Roman" w:hAnsi="Times New Roman"/>
                <w:spacing w:val="-3"/>
                <w:sz w:val="24"/>
                <w:lang w:val="kk-KZ"/>
              </w:rPr>
              <w:t xml:space="preserve"> </w:t>
            </w:r>
            <w:r w:rsidRPr="00CF442B">
              <w:rPr>
                <w:rFonts w:ascii="Times New Roman" w:hAnsi="Times New Roman"/>
                <w:sz w:val="24"/>
                <w:lang w:val="kk-KZ"/>
              </w:rPr>
              <w:t>тәрбиелеу</w:t>
            </w:r>
          </w:p>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2.Математика негіздері</w:t>
            </w:r>
          </w:p>
          <w:p w:rsidR="00416669" w:rsidRDefault="00416669" w:rsidP="00E04F8C">
            <w:pPr>
              <w:pStyle w:val="Default"/>
              <w:rPr>
                <w:b/>
                <w:bCs/>
                <w:sz w:val="23"/>
                <w:szCs w:val="23"/>
                <w:lang w:val="kk-KZ"/>
              </w:rPr>
            </w:pPr>
            <w:r w:rsidRPr="00637E45">
              <w:rPr>
                <w:b/>
                <w:bCs/>
                <w:sz w:val="23"/>
                <w:szCs w:val="23"/>
                <w:lang w:val="kk-KZ"/>
              </w:rPr>
              <w:t xml:space="preserve">Жыл мезгілдері </w:t>
            </w:r>
          </w:p>
          <w:p w:rsidR="00416669" w:rsidRPr="00E04F8C" w:rsidRDefault="00416669" w:rsidP="00E04F8C">
            <w:pPr>
              <w:pStyle w:val="Default"/>
              <w:rPr>
                <w:b/>
                <w:sz w:val="23"/>
                <w:szCs w:val="23"/>
                <w:lang w:val="kk-KZ"/>
              </w:rPr>
            </w:pPr>
            <w:r w:rsidRPr="00E04F8C">
              <w:rPr>
                <w:sz w:val="23"/>
                <w:szCs w:val="23"/>
                <w:lang w:val="kk-KZ"/>
              </w:rPr>
              <w:t xml:space="preserve">жыл мезгілдері және табиғат құбылыстары туралы ұғымдарын бекіту. Жыл мезгілдерін және ай атауларын рет-ретімен атауға үйрету. Зейінді, жадты, сөйлеу дағдысын дамыту. </w:t>
            </w:r>
            <w:r w:rsidRPr="00637E45">
              <w:rPr>
                <w:sz w:val="23"/>
                <w:szCs w:val="23"/>
                <w:lang w:val="kk-KZ"/>
              </w:rPr>
              <w:t>Дербестікке баулу</w:t>
            </w:r>
          </w:p>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3.Музыка</w:t>
            </w:r>
          </w:p>
          <w:p w:rsidR="00416669" w:rsidRDefault="00416669" w:rsidP="00DF2CCF">
            <w:pPr>
              <w:spacing w:after="0" w:line="240" w:lineRule="auto"/>
              <w:rPr>
                <w:rFonts w:ascii="Times New Roman" w:hAnsi="Times New Roman"/>
                <w:b/>
                <w:sz w:val="24"/>
                <w:szCs w:val="24"/>
                <w:lang w:val="kk-KZ"/>
              </w:rPr>
            </w:pPr>
            <w:r w:rsidRPr="00637E45">
              <w:rPr>
                <w:rFonts w:ascii="Times New Roman" w:hAnsi="Times New Roman"/>
                <w:b/>
                <w:sz w:val="24"/>
                <w:szCs w:val="24"/>
                <w:lang w:val="kk-KZ"/>
              </w:rPr>
              <w:t xml:space="preserve">Ел </w:t>
            </w:r>
            <w:r w:rsidRPr="00637E45">
              <w:rPr>
                <w:rFonts w:ascii="Times New Roman" w:hAnsi="Times New Roman"/>
                <w:b/>
                <w:spacing w:val="-3"/>
                <w:sz w:val="24"/>
                <w:szCs w:val="24"/>
                <w:lang w:val="kk-KZ"/>
              </w:rPr>
              <w:t xml:space="preserve">қорғауға </w:t>
            </w:r>
            <w:r w:rsidRPr="00637E45">
              <w:rPr>
                <w:rFonts w:ascii="Times New Roman" w:hAnsi="Times New Roman"/>
                <w:b/>
                <w:sz w:val="24"/>
                <w:szCs w:val="24"/>
                <w:lang w:val="kk-KZ"/>
              </w:rPr>
              <w:t>әзірміз.</w:t>
            </w:r>
          </w:p>
          <w:p w:rsidR="00416669" w:rsidRPr="00DC52DF" w:rsidRDefault="00416669" w:rsidP="00DF2CCF">
            <w:pPr>
              <w:spacing w:after="0" w:line="240" w:lineRule="auto"/>
              <w:rPr>
                <w:rFonts w:ascii="Times New Roman" w:hAnsi="Times New Roman"/>
                <w:b/>
                <w:color w:val="000000"/>
                <w:sz w:val="24"/>
                <w:szCs w:val="24"/>
                <w:lang w:val="kk-KZ"/>
              </w:rPr>
            </w:pPr>
            <w:r w:rsidRPr="00DC52DF">
              <w:rPr>
                <w:rFonts w:ascii="Times New Roman" w:hAnsi="Times New Roman"/>
                <w:lang w:val="kk-KZ"/>
              </w:rPr>
              <w:t xml:space="preserve">Динамикалық ерекшелікті көрсете отырып, эмоционалды түрде ән айту, тынысты дұрыс алу. Музыкаға сәйкес заттармен қозғалу. Сюжетті ойындарды сахналауға үйрету, бейнелік би қозғалыстарын қолдана отырып, әндерді сахналау. </w:t>
            </w:r>
            <w:r w:rsidRPr="00637E45">
              <w:rPr>
                <w:rFonts w:ascii="Times New Roman" w:hAnsi="Times New Roman"/>
                <w:lang w:val="kk-KZ"/>
              </w:rPr>
              <w:t>Балаларды батырлыққа, жігерлілікке тәрбиелеу</w:t>
            </w:r>
            <w:r w:rsidRPr="00637E45">
              <w:rPr>
                <w:lang w:val="kk-KZ"/>
              </w:rPr>
              <w:t>.</w:t>
            </w:r>
          </w:p>
          <w:p w:rsidR="00416669" w:rsidRDefault="00416669" w:rsidP="00DF2CCF">
            <w:pPr>
              <w:spacing w:after="0" w:line="240" w:lineRule="auto"/>
              <w:rPr>
                <w:rFonts w:ascii="Times New Roman" w:hAnsi="Times New Roman"/>
                <w:b/>
                <w:color w:val="000000"/>
                <w:sz w:val="24"/>
                <w:szCs w:val="24"/>
                <w:lang w:val="kk-KZ"/>
              </w:rPr>
            </w:pPr>
            <w:r w:rsidRPr="009E50F2">
              <w:rPr>
                <w:rFonts w:ascii="Times New Roman" w:hAnsi="Times New Roman"/>
                <w:b/>
                <w:color w:val="000000"/>
                <w:sz w:val="24"/>
                <w:szCs w:val="24"/>
                <w:lang w:val="kk-KZ"/>
              </w:rPr>
              <w:t>4.Қазақ тілі</w:t>
            </w:r>
          </w:p>
          <w:p w:rsidR="00416669" w:rsidRDefault="00416669" w:rsidP="00C66BCA">
            <w:pPr>
              <w:pStyle w:val="Default"/>
              <w:rPr>
                <w:b/>
                <w:sz w:val="23"/>
                <w:szCs w:val="23"/>
                <w:lang w:val="kk-KZ"/>
              </w:rPr>
            </w:pPr>
            <w:r w:rsidRPr="00DC52DF">
              <w:rPr>
                <w:b/>
                <w:sz w:val="23"/>
                <w:szCs w:val="23"/>
                <w:lang w:val="kk-KZ"/>
              </w:rPr>
              <w:t>Не? Кім? Қайда?</w:t>
            </w:r>
          </w:p>
          <w:p w:rsidR="00416669" w:rsidRPr="00C66BCA" w:rsidRDefault="00416669" w:rsidP="00C66BCA">
            <w:pPr>
              <w:pStyle w:val="Default"/>
              <w:rPr>
                <w:b/>
                <w:sz w:val="23"/>
                <w:szCs w:val="23"/>
              </w:rPr>
            </w:pPr>
            <w:r w:rsidRPr="00C66BCA">
              <w:rPr>
                <w:b/>
                <w:sz w:val="23"/>
                <w:szCs w:val="23"/>
                <w:lang w:val="kk-KZ"/>
              </w:rPr>
              <w:t xml:space="preserve"> </w:t>
            </w:r>
            <w:r w:rsidRPr="00C66BCA">
              <w:rPr>
                <w:sz w:val="20"/>
                <w:szCs w:val="20"/>
                <w:lang w:val="kk-KZ"/>
              </w:rPr>
              <w:t xml:space="preserve">қазақ тіліндегі сөздер мен сөйлемдерді түсініп және күнделікті өмірде қолдана білуге үйрету. Сұрақ қоюға және сұраққа толық сөйлеммен жауап беруге жаттықтыру. </w:t>
            </w:r>
            <w:r w:rsidRPr="00C66BCA">
              <w:rPr>
                <w:b/>
                <w:bCs/>
                <w:sz w:val="20"/>
                <w:szCs w:val="20"/>
                <w:lang w:val="kk-KZ"/>
              </w:rPr>
              <w:t xml:space="preserve"> </w:t>
            </w:r>
            <w:r w:rsidRPr="00C66BCA">
              <w:rPr>
                <w:sz w:val="20"/>
                <w:szCs w:val="20"/>
                <w:lang w:val="kk-KZ"/>
              </w:rPr>
              <w:t xml:space="preserve">ойлау, ауызекі сөйлеу белсенділігін арттыру. </w:t>
            </w:r>
            <w:r w:rsidRPr="007B5FE7">
              <w:rPr>
                <w:sz w:val="20"/>
                <w:szCs w:val="20"/>
              </w:rPr>
              <w:t>Қазақ тіліне тән дыбыстарды дұрыс айтуға жаттықтыру</w:t>
            </w:r>
            <w:r w:rsidRPr="007B5FE7">
              <w:rPr>
                <w:b/>
                <w:bCs/>
                <w:sz w:val="20"/>
                <w:szCs w:val="20"/>
              </w:rPr>
              <w:t xml:space="preserve"> </w:t>
            </w:r>
            <w:r w:rsidRPr="007B5FE7">
              <w:rPr>
                <w:sz w:val="20"/>
                <w:szCs w:val="20"/>
              </w:rPr>
              <w:t>білімпаздыққа тәрбиелеу</w:t>
            </w:r>
          </w:p>
          <w:p w:rsidR="00416669" w:rsidRPr="00295684" w:rsidRDefault="00416669" w:rsidP="00DF2CCF">
            <w:pPr>
              <w:spacing w:after="0" w:line="240" w:lineRule="auto"/>
              <w:rPr>
                <w:rFonts w:ascii="Times New Roman" w:hAnsi="Times New Roman"/>
                <w:color w:val="000000"/>
                <w:sz w:val="24"/>
                <w:szCs w:val="24"/>
                <w:lang w:val="kk-KZ"/>
              </w:rPr>
            </w:pPr>
          </w:p>
        </w:tc>
        <w:tc>
          <w:tcPr>
            <w:tcW w:w="835" w:type="pct"/>
          </w:tcPr>
          <w:p w:rsidR="00416669" w:rsidRDefault="00416669" w:rsidP="00DF2CCF">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1.Көркем әдебиет</w:t>
            </w:r>
          </w:p>
          <w:p w:rsidR="00416669" w:rsidRPr="00E04F8C" w:rsidRDefault="00416669" w:rsidP="00E04F8C">
            <w:pPr>
              <w:pStyle w:val="Default"/>
              <w:rPr>
                <w:b/>
                <w:sz w:val="23"/>
                <w:szCs w:val="23"/>
                <w:lang w:val="kk-KZ"/>
              </w:rPr>
            </w:pPr>
            <w:r w:rsidRPr="00E04F8C">
              <w:rPr>
                <w:b/>
                <w:bCs/>
                <w:sz w:val="23"/>
                <w:szCs w:val="23"/>
                <w:lang w:val="kk-KZ"/>
              </w:rPr>
              <w:t xml:space="preserve">Жеңіс күні </w:t>
            </w:r>
          </w:p>
          <w:p w:rsidR="00416669" w:rsidRPr="00E04F8C" w:rsidRDefault="00416669" w:rsidP="00E04F8C">
            <w:pPr>
              <w:pStyle w:val="Default"/>
              <w:rPr>
                <w:b/>
                <w:sz w:val="23"/>
                <w:szCs w:val="23"/>
                <w:lang w:val="kk-KZ"/>
              </w:rPr>
            </w:pPr>
            <w:r w:rsidRPr="00E04F8C">
              <w:rPr>
                <w:b/>
                <w:bCs/>
                <w:sz w:val="23"/>
                <w:szCs w:val="23"/>
                <w:lang w:val="kk-KZ"/>
              </w:rPr>
              <w:t xml:space="preserve">(өлеңді жаттау) </w:t>
            </w:r>
          </w:p>
          <w:p w:rsidR="00416669" w:rsidRDefault="00416669" w:rsidP="00E04F8C">
            <w:pPr>
              <w:spacing w:after="0" w:line="240" w:lineRule="auto"/>
              <w:rPr>
                <w:rFonts w:ascii="Times New Roman" w:hAnsi="Times New Roman"/>
                <w:b/>
                <w:bCs/>
                <w:sz w:val="23"/>
                <w:szCs w:val="23"/>
                <w:lang w:val="kk-KZ"/>
              </w:rPr>
            </w:pPr>
            <w:r w:rsidRPr="00E04F8C">
              <w:rPr>
                <w:rFonts w:ascii="Times New Roman" w:hAnsi="Times New Roman"/>
                <w:b/>
                <w:bCs/>
                <w:sz w:val="23"/>
                <w:szCs w:val="23"/>
                <w:lang w:val="kk-KZ"/>
              </w:rPr>
              <w:t>Қайрат Жұмағалиев</w:t>
            </w:r>
          </w:p>
          <w:p w:rsidR="00416669" w:rsidRPr="00E04F8C" w:rsidRDefault="00416669" w:rsidP="00E04F8C">
            <w:pPr>
              <w:spacing w:after="0" w:line="240" w:lineRule="auto"/>
              <w:rPr>
                <w:rFonts w:ascii="Times New Roman" w:hAnsi="Times New Roman"/>
                <w:b/>
                <w:color w:val="000000"/>
                <w:sz w:val="24"/>
                <w:szCs w:val="24"/>
                <w:lang w:val="kk-KZ"/>
              </w:rPr>
            </w:pPr>
            <w:r w:rsidRPr="00E04F8C">
              <w:rPr>
                <w:rFonts w:ascii="Times New Roman" w:hAnsi="Times New Roman"/>
                <w:sz w:val="23"/>
                <w:szCs w:val="23"/>
                <w:lang w:val="kk-KZ"/>
              </w:rPr>
              <w:t>Өлеңді мәнерлей оқи отырып, логикалық екпінмен үзілістермен жаттату. Өлең мазмұнына деген қатынасын беруге тілдік бейнелілігін сезінуге үйрету.  Әдеби шығармалардағы қоғамдық өмір оқиғалары, мәдениеті туралы түсініктерін дамыту.  Өз елін құрметтеуге, Отанын сүюге, қорғауға тәрбиелеу.</w:t>
            </w:r>
          </w:p>
          <w:p w:rsidR="00416669" w:rsidRDefault="00416669" w:rsidP="00DF2CCF">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2.Сауат ашу негіздері</w:t>
            </w:r>
          </w:p>
          <w:p w:rsidR="00416669" w:rsidRDefault="00416669" w:rsidP="00DF2CCF">
            <w:pPr>
              <w:spacing w:after="0" w:line="240" w:lineRule="auto"/>
              <w:rPr>
                <w:rFonts w:ascii="Times New Roman" w:hAnsi="Times New Roman"/>
                <w:b/>
                <w:sz w:val="24"/>
                <w:szCs w:val="24"/>
                <w:lang w:val="kk-KZ"/>
              </w:rPr>
            </w:pPr>
            <w:r w:rsidRPr="00BE04E1">
              <w:rPr>
                <w:rFonts w:ascii="Times New Roman" w:hAnsi="Times New Roman"/>
                <w:b/>
                <w:sz w:val="24"/>
                <w:szCs w:val="24"/>
                <w:lang w:val="kk-KZ"/>
              </w:rPr>
              <w:t>Біз нені үйрендік?</w:t>
            </w:r>
          </w:p>
          <w:p w:rsidR="00416669" w:rsidRPr="00BE04E1" w:rsidRDefault="00416669" w:rsidP="00DF2CCF">
            <w:pPr>
              <w:spacing w:after="0" w:line="240" w:lineRule="auto"/>
              <w:rPr>
                <w:rFonts w:ascii="Times New Roman" w:hAnsi="Times New Roman"/>
                <w:b/>
                <w:color w:val="000000"/>
                <w:sz w:val="24"/>
                <w:szCs w:val="24"/>
                <w:lang w:val="kk-KZ"/>
              </w:rPr>
            </w:pPr>
            <w:r w:rsidRPr="007B5FE7">
              <w:rPr>
                <w:rFonts w:ascii="Times New Roman" w:hAnsi="Times New Roman"/>
                <w:lang w:val="kk-KZ"/>
              </w:rPr>
              <w:t xml:space="preserve">Міндеттері: </w:t>
            </w:r>
            <w:r>
              <w:rPr>
                <w:rFonts w:ascii="Times New Roman" w:hAnsi="Times New Roman"/>
                <w:lang w:val="kk-KZ"/>
              </w:rPr>
              <w:t xml:space="preserve">                          </w:t>
            </w:r>
            <w:r w:rsidRPr="007B5FE7">
              <w:rPr>
                <w:rFonts w:ascii="Times New Roman" w:hAnsi="Times New Roman"/>
                <w:lang w:val="kk-KZ"/>
              </w:rPr>
              <w:t>1. Сөйлем құрауға, сөйлем сызбасын сызуға, берілген буыннан басталатын сөз ойлап айтуға, төрт дыбысты сөздерге дыбыстық талдау жасауды меңгерту.</w:t>
            </w:r>
            <w:r>
              <w:rPr>
                <w:rFonts w:ascii="Times New Roman" w:hAnsi="Times New Roman"/>
                <w:lang w:val="kk-KZ"/>
              </w:rPr>
              <w:t xml:space="preserve">               </w:t>
            </w:r>
            <w:r w:rsidRPr="007B5FE7">
              <w:rPr>
                <w:rFonts w:ascii="Times New Roman" w:hAnsi="Times New Roman"/>
                <w:lang w:val="kk-KZ"/>
              </w:rPr>
              <w:t xml:space="preserve"> 2. Сөздерді буынға бөлгізуге, сөздің дыбыстық сызбасын сызуға жаттықтыру арқылы есте сақтау жəне логикалық ойлауларын дамыту. </w:t>
            </w:r>
            <w:r>
              <w:rPr>
                <w:rFonts w:ascii="Times New Roman" w:hAnsi="Times New Roman"/>
                <w:lang w:val="kk-KZ"/>
              </w:rPr>
              <w:t xml:space="preserve">             </w:t>
            </w:r>
            <w:r w:rsidRPr="007B5FE7">
              <w:rPr>
                <w:rFonts w:ascii="Times New Roman" w:hAnsi="Times New Roman"/>
                <w:lang w:val="kk-KZ"/>
              </w:rPr>
              <w:t>3. Тағамның пайдасы, олардағы ағзасына қажетті дəрумендер туралы түсіндіре отырып, дұрыс тамақтанудың пайдасын ұғындыру</w:t>
            </w:r>
          </w:p>
          <w:p w:rsidR="00416669" w:rsidRDefault="00416669" w:rsidP="00DF2CCF">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3.Қоршаған ортамен танысу</w:t>
            </w:r>
          </w:p>
          <w:p w:rsidR="00416669" w:rsidRDefault="00416669" w:rsidP="00DF2CCF">
            <w:pPr>
              <w:spacing w:after="0" w:line="240" w:lineRule="auto"/>
              <w:rPr>
                <w:rFonts w:ascii="Times New Roman" w:hAnsi="Times New Roman"/>
                <w:b/>
                <w:lang w:val="kk-KZ"/>
              </w:rPr>
            </w:pPr>
            <w:r w:rsidRPr="00E04F8C">
              <w:rPr>
                <w:rFonts w:ascii="Times New Roman" w:hAnsi="Times New Roman"/>
                <w:b/>
                <w:lang w:val="kk-KZ"/>
              </w:rPr>
              <w:t>Табиғатта өзін-өзі ұстау ережелері</w:t>
            </w:r>
          </w:p>
          <w:p w:rsidR="00416669" w:rsidRPr="00E04F8C" w:rsidRDefault="00416669" w:rsidP="00DF2CCF">
            <w:pPr>
              <w:spacing w:after="0" w:line="240" w:lineRule="auto"/>
              <w:rPr>
                <w:rFonts w:ascii="Times New Roman" w:hAnsi="Times New Roman"/>
                <w:b/>
                <w:color w:val="000000"/>
                <w:sz w:val="24"/>
                <w:szCs w:val="24"/>
                <w:lang w:val="kk-KZ"/>
              </w:rPr>
            </w:pPr>
            <w:r w:rsidRPr="00E04F8C">
              <w:rPr>
                <w:rFonts w:ascii="Times New Roman" w:hAnsi="Times New Roman"/>
                <w:lang w:val="kk-KZ"/>
              </w:rPr>
              <w:t>Табиғатта өзін дұрыс ұстау ережелерін білу, оны орындау. Табиғат, оның байлығын қорғау, күту туралы түсініктерін кеңейту.  Табиғатқа деген қамқорлықтарын, сүйіспеншіліктерін тәрбиелеу</w:t>
            </w:r>
          </w:p>
          <w:p w:rsidR="00416669" w:rsidRDefault="00416669" w:rsidP="00DF2CCF">
            <w:pPr>
              <w:spacing w:after="0" w:line="240" w:lineRule="auto"/>
              <w:rPr>
                <w:rFonts w:ascii="Times New Roman" w:hAnsi="Times New Roman"/>
                <w:b/>
                <w:color w:val="000000"/>
                <w:sz w:val="24"/>
                <w:szCs w:val="24"/>
                <w:lang w:val="kk-KZ"/>
              </w:rPr>
            </w:pPr>
            <w:r w:rsidRPr="00BE1DBB">
              <w:rPr>
                <w:rFonts w:ascii="Times New Roman" w:hAnsi="Times New Roman"/>
                <w:b/>
                <w:color w:val="000000"/>
                <w:sz w:val="24"/>
                <w:szCs w:val="24"/>
                <w:lang w:val="kk-KZ"/>
              </w:rPr>
              <w:t>4.Дене шынықтыру</w:t>
            </w:r>
          </w:p>
          <w:p w:rsidR="00416669" w:rsidRDefault="00416669" w:rsidP="00DF2CCF">
            <w:pPr>
              <w:spacing w:after="0" w:line="240" w:lineRule="auto"/>
              <w:rPr>
                <w:rFonts w:ascii="Times New Roman" w:hAnsi="Times New Roman"/>
                <w:b/>
                <w:i/>
                <w:lang w:val="kk-KZ"/>
              </w:rPr>
            </w:pPr>
            <w:r w:rsidRPr="00E42A1E">
              <w:rPr>
                <w:rFonts w:ascii="Times New Roman" w:hAnsi="Times New Roman"/>
                <w:b/>
                <w:i/>
                <w:lang w:val="kk-KZ"/>
              </w:rPr>
              <w:t>Көшбасшы бол</w:t>
            </w:r>
          </w:p>
          <w:p w:rsidR="00416669" w:rsidRPr="00E42A1E" w:rsidRDefault="00416669" w:rsidP="00E42A1E">
            <w:pPr>
              <w:pStyle w:val="TableParagraph"/>
              <w:ind w:right="237"/>
              <w:jc w:val="both"/>
            </w:pPr>
            <w:r w:rsidRPr="004262FB">
              <w:t xml:space="preserve">Себетке </w:t>
            </w:r>
            <w:r>
              <w:t xml:space="preserve">                    доп                </w:t>
            </w:r>
            <w:r w:rsidRPr="004262FB">
              <w:t>лақтыру, лақ</w:t>
            </w:r>
            <w:r>
              <w:t xml:space="preserve">тыру кезінде </w:t>
            </w:r>
            <w:r w:rsidRPr="004262FB">
              <w:t>аяқты жазып барып</w:t>
            </w:r>
            <w:r w:rsidRPr="007B5FE7">
              <w:rPr>
                <w:spacing w:val="-24"/>
              </w:rPr>
              <w:t xml:space="preserve"> </w:t>
            </w:r>
            <w:r w:rsidRPr="004262FB">
              <w:t>итерілу, бастапқы қалыпқа дұрыс келуді үйретуді жалғастыру. Сызықтан-сызыққа алшақ аттап жүгіруде ауада қалықтап, жеңіл жүгіру үшін екпінмен итеріле</w:t>
            </w:r>
            <w:r w:rsidRPr="007B5FE7">
              <w:rPr>
                <w:spacing w:val="-15"/>
              </w:rPr>
              <w:t xml:space="preserve"> </w:t>
            </w:r>
            <w:r w:rsidRPr="004262FB">
              <w:t xml:space="preserve">білуді жалғастыру. Гимнастикалық қабырғаға қиғаштап </w:t>
            </w:r>
            <w:r w:rsidRPr="00E42A1E">
              <w:t>өрмелеп, сатыдан-сатыға әртүрлі аттап, қол мен аяқ қимылдарын үйлестіріп, сатыдан дұрыс ұстанып, өрмелеу</w:t>
            </w:r>
          </w:p>
          <w:p w:rsidR="00416669" w:rsidRPr="00E42A1E" w:rsidRDefault="00416669" w:rsidP="00E42A1E">
            <w:pPr>
              <w:spacing w:after="0" w:line="240" w:lineRule="auto"/>
              <w:rPr>
                <w:rFonts w:ascii="Times New Roman" w:hAnsi="Times New Roman"/>
                <w:b/>
                <w:i/>
                <w:lang w:val="kk-KZ"/>
              </w:rPr>
            </w:pPr>
            <w:r w:rsidRPr="00E42A1E">
              <w:rPr>
                <w:rFonts w:ascii="Times New Roman" w:hAnsi="Times New Roman"/>
                <w:lang w:val="kk-KZ"/>
              </w:rPr>
              <w:t>дағдыларын қалыптастыруды жалғастыру. Өзін-өзі басқару, ұстаным мен еркін қимылдау сеніміне тәрбиелеу.</w:t>
            </w:r>
          </w:p>
          <w:p w:rsidR="00416669" w:rsidRPr="00E42A1E" w:rsidRDefault="00416669" w:rsidP="00DF2CCF">
            <w:pPr>
              <w:spacing w:after="0" w:line="240" w:lineRule="auto"/>
              <w:rPr>
                <w:rFonts w:ascii="Times New Roman" w:hAnsi="Times New Roman"/>
                <w:b/>
                <w:color w:val="000000"/>
                <w:sz w:val="24"/>
                <w:szCs w:val="24"/>
                <w:lang w:val="kk-KZ"/>
              </w:rPr>
            </w:pPr>
          </w:p>
        </w:tc>
      </w:tr>
      <w:tr w:rsidR="00416669" w:rsidRPr="00637E45"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50" w:type="pct"/>
          </w:tcPr>
          <w:p w:rsidR="00416669" w:rsidRPr="00E633C1" w:rsidRDefault="00416669" w:rsidP="00DF2CCF">
            <w:pPr>
              <w:spacing w:after="0" w:line="240" w:lineRule="auto"/>
              <w:rPr>
                <w:rFonts w:ascii="Times New Roman" w:hAnsi="Times New Roman"/>
                <w:bCs/>
                <w:color w:val="FF0000"/>
                <w:sz w:val="24"/>
                <w:szCs w:val="24"/>
                <w:lang w:val="kk-KZ" w:eastAsia="ru-RU"/>
              </w:rPr>
            </w:pPr>
            <w:r w:rsidRPr="00E633C1">
              <w:rPr>
                <w:rFonts w:ascii="Times New Roman" w:hAnsi="Times New Roman"/>
                <w:b/>
                <w:bCs/>
                <w:color w:val="FF0000"/>
                <w:sz w:val="24"/>
                <w:szCs w:val="24"/>
                <w:lang w:val="kk-KZ" w:eastAsia="ru-RU"/>
              </w:rPr>
              <w:t>«Сол жақта – оң жақта»</w:t>
            </w:r>
            <w:r w:rsidRPr="00E633C1">
              <w:rPr>
                <w:rFonts w:ascii="Times New Roman" w:hAnsi="Times New Roman"/>
                <w:bCs/>
                <w:color w:val="FF0000"/>
                <w:sz w:val="24"/>
                <w:szCs w:val="24"/>
                <w:lang w:val="kk-KZ" w:eastAsia="ru-RU"/>
              </w:rPr>
              <w:t xml:space="preserve"> </w:t>
            </w:r>
          </w:p>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Cs/>
                <w:color w:val="FF0000"/>
                <w:sz w:val="24"/>
                <w:szCs w:val="24"/>
                <w:lang w:val="kk-KZ" w:eastAsia="ru-RU"/>
              </w:rPr>
              <w:t xml:space="preserve">Мақсаты: Қағаз парағының оң жағын және  </w:t>
            </w:r>
            <w:r w:rsidRPr="00E633C1">
              <w:rPr>
                <w:rFonts w:ascii="Times New Roman" w:hAnsi="Times New Roman"/>
                <w:color w:val="FF0000"/>
                <w:sz w:val="24"/>
                <w:szCs w:val="24"/>
                <w:lang w:val="kk-KZ" w:eastAsia="ru-RU"/>
              </w:rPr>
              <w:t>сол жағын ажырата білу және  кеңістікті бағдарлай білуін  (оң жақта-сол жақта), жетілдіру, есте сақтау қабілеттерін арттыру.</w:t>
            </w:r>
          </w:p>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p>
        </w:tc>
        <w:tc>
          <w:tcPr>
            <w:tcW w:w="812" w:type="pct"/>
          </w:tcPr>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Танымдық-қимылды ойын:</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«Аңдар жүрісі»</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b/>
                <w:color w:val="FF0000"/>
                <w:sz w:val="24"/>
                <w:szCs w:val="24"/>
                <w:lang w:val="kk-KZ"/>
              </w:rPr>
              <w:t xml:space="preserve">Мақсаты: </w:t>
            </w:r>
            <w:r w:rsidRPr="00E633C1">
              <w:rPr>
                <w:rFonts w:ascii="Times New Roman" w:hAnsi="Times New Roman"/>
                <w:color w:val="FF0000"/>
                <w:sz w:val="24"/>
                <w:szCs w:val="24"/>
                <w:lang w:val="kk-KZ"/>
              </w:rPr>
              <w:t>Балалар аңдардың жүрісін салып, санай алады.</w:t>
            </w:r>
          </w:p>
          <w:p w:rsidR="00416669" w:rsidRPr="00295684" w:rsidRDefault="00416669" w:rsidP="00DF2CCF">
            <w:pPr>
              <w:spacing w:after="0" w:line="240" w:lineRule="auto"/>
              <w:rPr>
                <w:rFonts w:ascii="Times New Roman" w:hAnsi="Times New Roman"/>
                <w:b/>
                <w:color w:val="000000"/>
                <w:sz w:val="24"/>
                <w:szCs w:val="24"/>
                <w:lang w:val="kk-KZ"/>
              </w:rPr>
            </w:pPr>
          </w:p>
        </w:tc>
        <w:tc>
          <w:tcPr>
            <w:tcW w:w="837" w:type="pct"/>
          </w:tcPr>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 xml:space="preserve">Суреттік боямалар </w:t>
            </w:r>
          </w:p>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«Кім, қайда өмір сүреді»</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Мақсаты: Балалар суретті таза бояп, туған жеріндегі жан-жануарлардың мекендерімен таныса алады.</w:t>
            </w:r>
          </w:p>
          <w:p w:rsidR="00416669" w:rsidRPr="00295684" w:rsidRDefault="00416669" w:rsidP="00DF2CCF">
            <w:pPr>
              <w:spacing w:after="0" w:line="240" w:lineRule="auto"/>
              <w:rPr>
                <w:rFonts w:ascii="Times New Roman" w:hAnsi="Times New Roman"/>
                <w:b/>
                <w:sz w:val="24"/>
                <w:szCs w:val="24"/>
                <w:lang w:val="kk-KZ"/>
              </w:rPr>
            </w:pPr>
          </w:p>
        </w:tc>
        <w:tc>
          <w:tcPr>
            <w:tcW w:w="869" w:type="pct"/>
          </w:tcPr>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 xml:space="preserve"> «Қолғап»</w:t>
            </w:r>
          </w:p>
          <w:p w:rsidR="00416669" w:rsidRPr="00E633C1" w:rsidRDefault="00416669" w:rsidP="00DF2CCF">
            <w:pPr>
              <w:autoSpaceDE w:val="0"/>
              <w:autoSpaceDN w:val="0"/>
              <w:adjustRightInd w:val="0"/>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Мақсаты:</w:t>
            </w:r>
            <w:r w:rsidRPr="00E633C1">
              <w:rPr>
                <w:rFonts w:ascii="Times New Roman" w:hAnsi="Times New Roman"/>
                <w:b/>
                <w:color w:val="FF0000"/>
                <w:sz w:val="24"/>
                <w:szCs w:val="24"/>
                <w:lang w:val="kk-KZ"/>
              </w:rPr>
              <w:t xml:space="preserve"> </w:t>
            </w:r>
            <w:r w:rsidRPr="00E633C1">
              <w:rPr>
                <w:rFonts w:ascii="Times New Roman" w:hAnsi="Times New Roman"/>
                <w:color w:val="FF0000"/>
                <w:sz w:val="24"/>
                <w:szCs w:val="24"/>
                <w:lang w:val="kk-KZ"/>
              </w:rPr>
              <w:t xml:space="preserve">Қазақ халқының ұлттық киімдері мен заттары </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туралы білімдерін кеңейту. Ою-өрнекті қолдана отырып қолғапты сәндеуге үйрету.</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Эстетикалық талғамдарын дамыту, тиянақтылық пен ұқыптылыққа тәрбиелеу.</w:t>
            </w:r>
          </w:p>
          <w:p w:rsidR="00416669" w:rsidRPr="00295684" w:rsidRDefault="00416669" w:rsidP="00DF2CCF">
            <w:pPr>
              <w:spacing w:after="0" w:line="240" w:lineRule="auto"/>
              <w:rPr>
                <w:rFonts w:ascii="Times New Roman" w:hAnsi="Times New Roman"/>
                <w:color w:val="000000"/>
                <w:sz w:val="24"/>
                <w:szCs w:val="24"/>
                <w:lang w:val="kk-KZ"/>
              </w:rPr>
            </w:pPr>
          </w:p>
        </w:tc>
        <w:tc>
          <w:tcPr>
            <w:tcW w:w="835" w:type="pct"/>
          </w:tcPr>
          <w:p w:rsidR="00416669" w:rsidRPr="00E633C1" w:rsidRDefault="00416669" w:rsidP="00DF2CCF">
            <w:pPr>
              <w:spacing w:after="0" w:line="240" w:lineRule="auto"/>
              <w:rPr>
                <w:rFonts w:ascii="Times New Roman" w:hAnsi="Times New Roman"/>
                <w:b/>
                <w:color w:val="FF0000"/>
                <w:sz w:val="24"/>
                <w:szCs w:val="24"/>
                <w:lang w:val="kk-KZ"/>
              </w:rPr>
            </w:pPr>
            <w:r w:rsidRPr="00E633C1">
              <w:rPr>
                <w:rFonts w:ascii="Times New Roman" w:hAnsi="Times New Roman"/>
                <w:b/>
                <w:color w:val="FF0000"/>
                <w:sz w:val="24"/>
                <w:szCs w:val="24"/>
                <w:lang w:val="kk-KZ"/>
              </w:rPr>
              <w:t>«Аққала соққан бала»</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Мақсаты: Балаларға қыс мезгілінде аққала соғып ойнайтындығын түсіндіру. Аққаланы мүсіндеуге үйрету.</w:t>
            </w:r>
          </w:p>
          <w:p w:rsidR="00416669" w:rsidRPr="00E633C1" w:rsidRDefault="00416669" w:rsidP="00DF2CCF">
            <w:pPr>
              <w:spacing w:after="0" w:line="240" w:lineRule="auto"/>
              <w:rPr>
                <w:rFonts w:ascii="Times New Roman" w:hAnsi="Times New Roman"/>
                <w:color w:val="FF0000"/>
                <w:sz w:val="24"/>
                <w:szCs w:val="24"/>
                <w:lang w:val="kk-KZ"/>
              </w:rPr>
            </w:pPr>
            <w:r w:rsidRPr="00E633C1">
              <w:rPr>
                <w:rFonts w:ascii="Times New Roman" w:hAnsi="Times New Roman"/>
                <w:color w:val="FF0000"/>
                <w:sz w:val="24"/>
                <w:szCs w:val="24"/>
                <w:lang w:val="kk-KZ"/>
              </w:rPr>
              <w:t>Ермексазбен жұмыс жасау дағдыларын қалптастыру. Саусақ моторикасын дамыту.</w:t>
            </w:r>
          </w:p>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p>
        </w:tc>
      </w:tr>
      <w:tr w:rsidR="00416669" w:rsidRPr="00295684"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Балалармен жеке жұмыс</w:t>
            </w:r>
          </w:p>
        </w:tc>
        <w:tc>
          <w:tcPr>
            <w:tcW w:w="850" w:type="pct"/>
          </w:tcPr>
          <w:p w:rsidR="00416669" w:rsidRPr="00295684" w:rsidRDefault="00416669" w:rsidP="00DF2CCF">
            <w:pPr>
              <w:spacing w:after="0" w:line="240" w:lineRule="auto"/>
              <w:ind w:right="-108"/>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Мақал-мәтел.</w:t>
            </w:r>
          </w:p>
          <w:p w:rsidR="00416669" w:rsidRPr="00295684" w:rsidRDefault="00416669" w:rsidP="00DF2CCF">
            <w:pPr>
              <w:spacing w:after="0" w:line="240" w:lineRule="auto"/>
              <w:ind w:right="-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Отан елдің анасы,</w:t>
            </w:r>
          </w:p>
          <w:p w:rsidR="00416669" w:rsidRPr="00295684" w:rsidRDefault="00416669" w:rsidP="00DF2CCF">
            <w:pPr>
              <w:spacing w:after="0" w:line="240" w:lineRule="auto"/>
              <w:ind w:right="-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Ел ердің анасы.</w:t>
            </w:r>
          </w:p>
          <w:p w:rsidR="00416669" w:rsidRPr="00295684" w:rsidRDefault="00416669" w:rsidP="00DF2CCF">
            <w:pPr>
              <w:spacing w:after="0" w:line="240" w:lineRule="auto"/>
              <w:ind w:right="-108"/>
              <w:rPr>
                <w:rFonts w:ascii="Times New Roman" w:hAnsi="Times New Roman"/>
                <w:color w:val="000000"/>
                <w:sz w:val="24"/>
                <w:szCs w:val="24"/>
                <w:lang w:val="kk-KZ" w:eastAsia="ru-RU"/>
              </w:rPr>
            </w:pPr>
            <w:r w:rsidRPr="00295684">
              <w:rPr>
                <w:rFonts w:ascii="Times New Roman" w:hAnsi="Times New Roman"/>
                <w:b/>
                <w:color w:val="000000"/>
                <w:sz w:val="24"/>
                <w:szCs w:val="24"/>
                <w:lang w:val="kk-KZ" w:eastAsia="ru-RU"/>
              </w:rPr>
              <w:t>«Қуыршақпен  танысайық»</w:t>
            </w:r>
            <w:r w:rsidRPr="00295684">
              <w:rPr>
                <w:rFonts w:ascii="Times New Roman" w:hAnsi="Times New Roman"/>
                <w:color w:val="000000"/>
                <w:sz w:val="24"/>
                <w:szCs w:val="24"/>
                <w:lang w:val="kk-KZ" w:eastAsia="ru-RU"/>
              </w:rPr>
              <w:t xml:space="preserve"> Дидактикалық ойын </w:t>
            </w:r>
          </w:p>
          <w:p w:rsidR="00416669" w:rsidRPr="00295684" w:rsidRDefault="00416669" w:rsidP="00DF2CCF">
            <w:pPr>
              <w:spacing w:after="0" w:line="240" w:lineRule="auto"/>
              <w:ind w:right="-108"/>
              <w:rPr>
                <w:rFonts w:ascii="Times New Roman" w:hAnsi="Times New Roman"/>
                <w:b/>
                <w:color w:val="000000"/>
                <w:sz w:val="24"/>
                <w:szCs w:val="24"/>
                <w:lang w:val="kk-KZ" w:eastAsia="ru-RU"/>
              </w:rPr>
            </w:pPr>
            <w:r w:rsidRPr="00295684">
              <w:rPr>
                <w:rFonts w:ascii="Times New Roman" w:hAnsi="Times New Roman"/>
                <w:b/>
                <w:color w:val="000000"/>
                <w:sz w:val="24"/>
                <w:szCs w:val="24"/>
                <w:lang w:val="kk-KZ" w:eastAsia="ru-RU"/>
              </w:rPr>
              <w:t>Мақсаты:</w:t>
            </w:r>
          </w:p>
          <w:p w:rsidR="00416669" w:rsidRPr="00295684" w:rsidRDefault="00416669" w:rsidP="00DF2CCF">
            <w:pPr>
              <w:spacing w:after="0" w:line="240" w:lineRule="auto"/>
              <w:ind w:left="-108" w:right="-108" w:firstLine="108"/>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балаларды дене бөліктерін көрсетіп атай білуге үйрету</w:t>
            </w:r>
          </w:p>
          <w:p w:rsidR="00416669" w:rsidRPr="00295684" w:rsidRDefault="00416669" w:rsidP="00DF2CCF">
            <w:pPr>
              <w:spacing w:after="0" w:line="240" w:lineRule="auto"/>
              <w:ind w:left="-108" w:right="-108" w:firstLine="108"/>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Ертегі оқу. Суретпен жұмыс</w:t>
            </w:r>
          </w:p>
        </w:tc>
        <w:tc>
          <w:tcPr>
            <w:tcW w:w="812" w:type="pct"/>
          </w:tcPr>
          <w:p w:rsidR="00416669" w:rsidRPr="00295684" w:rsidRDefault="00416669" w:rsidP="00DF2CCF">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 xml:space="preserve"> «Түстес сақинаны тап» дидактикалық ойын:</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қызыл,   сары, жасыл, көкке боялған біртекті заттарды табуға үйретуді жалғастыру.</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Суретке қарап отырып әңгіме құрастыру.                         </w:t>
            </w:r>
          </w:p>
        </w:tc>
        <w:tc>
          <w:tcPr>
            <w:tcW w:w="837" w:type="pct"/>
          </w:tcPr>
          <w:p w:rsidR="00416669" w:rsidRPr="00295684" w:rsidRDefault="00416669" w:rsidP="00DF2CCF">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Жаңылтпаш жаттау.</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Доп теп, дөптеп.</w:t>
            </w:r>
          </w:p>
          <w:p w:rsidR="00416669" w:rsidRPr="00295684" w:rsidRDefault="00416669" w:rsidP="00DF2CCF">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«Түстес ыдысқа сал»  дидактикалық ойын:</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түрлі-түсті тастарды теріп алып, түстес ыдысқа салу арқылы саусақ  қимылын жетілдіру, бір-бірімен байланысты тура және кері әрекеттерді орындауға үйрету.</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Сиқырлы қарындаштар. Түрлі түсті қарындаштармен сурет бояту, түстердің атауын атау.</w:t>
            </w:r>
          </w:p>
          <w:p w:rsidR="00416669" w:rsidRPr="00295684" w:rsidRDefault="00416669" w:rsidP="00DF2CCF">
            <w:pPr>
              <w:spacing w:after="0" w:line="240" w:lineRule="auto"/>
              <w:rPr>
                <w:rFonts w:ascii="Times New Roman" w:hAnsi="Times New Roman"/>
                <w:color w:val="000000"/>
                <w:sz w:val="24"/>
                <w:szCs w:val="24"/>
                <w:lang w:eastAsia="ru-RU"/>
              </w:rPr>
            </w:pPr>
          </w:p>
        </w:tc>
        <w:tc>
          <w:tcPr>
            <w:tcW w:w="869" w:type="pct"/>
          </w:tcPr>
          <w:p w:rsidR="00416669" w:rsidRPr="00295684" w:rsidRDefault="00416669" w:rsidP="00DF2CCF">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Мақал- мәтел.</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Отан отбасынан басталады.</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«Мені қайтала»</w:t>
            </w:r>
            <w:r w:rsidRPr="00295684">
              <w:rPr>
                <w:rFonts w:ascii="Times New Roman" w:hAnsi="Times New Roman"/>
                <w:color w:val="000000"/>
                <w:sz w:val="24"/>
                <w:szCs w:val="24"/>
                <w:lang w:eastAsia="ru-RU"/>
              </w:rPr>
              <w:t xml:space="preserve"> дидактикалық ойын                 </w:t>
            </w:r>
          </w:p>
          <w:p w:rsidR="00416669" w:rsidRPr="00295684" w:rsidRDefault="00416669" w:rsidP="00DF2CCF">
            <w:pPr>
              <w:spacing w:after="0" w:line="240" w:lineRule="auto"/>
              <w:ind w:left="-108" w:right="-108" w:firstLine="108"/>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Мақсаты:</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 xml:space="preserve">ересектердің    сөзін қайталай отырып, сөздік қорын молайту, тілін жаттықтыру.                  </w:t>
            </w: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Қылқаламмен жұмыс. Қылқаламды ұстап суретті бояуға үйрету</w:t>
            </w:r>
          </w:p>
        </w:tc>
        <w:tc>
          <w:tcPr>
            <w:tcW w:w="835" w:type="pct"/>
          </w:tcPr>
          <w:p w:rsidR="00416669" w:rsidRPr="00295684" w:rsidRDefault="00416669" w:rsidP="00DF2CCF">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Мақал- мәтел.</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color w:val="000000"/>
                <w:sz w:val="24"/>
                <w:szCs w:val="24"/>
                <w:lang w:eastAsia="ru-RU"/>
              </w:rPr>
              <w:t>Күш- білімде, білім- кітапта.</w:t>
            </w:r>
          </w:p>
          <w:p w:rsidR="00416669" w:rsidRPr="00295684" w:rsidRDefault="00416669" w:rsidP="00DF2CCF">
            <w:pPr>
              <w:spacing w:after="0" w:line="240" w:lineRule="auto"/>
              <w:rPr>
                <w:rFonts w:ascii="Times New Roman" w:hAnsi="Times New Roman"/>
                <w:b/>
                <w:color w:val="000000"/>
                <w:sz w:val="24"/>
                <w:szCs w:val="24"/>
                <w:lang w:eastAsia="ru-RU"/>
              </w:rPr>
            </w:pPr>
            <w:r w:rsidRPr="00295684">
              <w:rPr>
                <w:rFonts w:ascii="Times New Roman" w:hAnsi="Times New Roman"/>
                <w:b/>
                <w:color w:val="000000"/>
                <w:sz w:val="24"/>
                <w:szCs w:val="24"/>
                <w:lang w:eastAsia="ru-RU"/>
              </w:rPr>
              <w:t xml:space="preserve">Моншақты тіземіз» дидактикалық ойын. </w:t>
            </w:r>
          </w:p>
          <w:p w:rsidR="00416669" w:rsidRPr="00295684" w:rsidRDefault="00416669" w:rsidP="00DF2CCF">
            <w:pPr>
              <w:spacing w:after="0" w:line="240" w:lineRule="auto"/>
              <w:rPr>
                <w:rFonts w:ascii="Times New Roman" w:hAnsi="Times New Roman"/>
                <w:color w:val="000000"/>
                <w:sz w:val="24"/>
                <w:szCs w:val="24"/>
                <w:lang w:eastAsia="ru-RU"/>
              </w:rPr>
            </w:pPr>
            <w:r w:rsidRPr="00295684">
              <w:rPr>
                <w:rFonts w:ascii="Times New Roman" w:hAnsi="Times New Roman"/>
                <w:b/>
                <w:color w:val="000000"/>
                <w:sz w:val="24"/>
                <w:szCs w:val="24"/>
                <w:lang w:eastAsia="ru-RU"/>
              </w:rPr>
              <w:t xml:space="preserve">Мақсаты: </w:t>
            </w:r>
            <w:r w:rsidRPr="00295684">
              <w:rPr>
                <w:rFonts w:ascii="Times New Roman" w:hAnsi="Times New Roman"/>
                <w:color w:val="000000"/>
                <w:sz w:val="24"/>
                <w:szCs w:val="24"/>
                <w:lang w:eastAsia="ru-RU"/>
              </w:rPr>
              <w:t xml:space="preserve">Алақанына сиятын көлемдегі сақиналарды көлденеңінен жіпке тізу арқылы қол қимылын, саусақ бұлшық етін дамыту.                                             </w:t>
            </w:r>
            <w:r w:rsidRPr="00295684">
              <w:rPr>
                <w:rFonts w:ascii="Times New Roman" w:hAnsi="Times New Roman"/>
                <w:b/>
                <w:color w:val="000000"/>
                <w:sz w:val="24"/>
                <w:szCs w:val="24"/>
                <w:lang w:eastAsia="ru-RU"/>
              </w:rPr>
              <w:t>Жеке баламен жұмыс.</w:t>
            </w:r>
            <w:r w:rsidRPr="00295684">
              <w:rPr>
                <w:rFonts w:ascii="Times New Roman" w:hAnsi="Times New Roman"/>
                <w:color w:val="000000"/>
                <w:sz w:val="24"/>
                <w:szCs w:val="24"/>
                <w:lang w:eastAsia="ru-RU"/>
              </w:rPr>
              <w:t xml:space="preserve"> </w:t>
            </w:r>
            <w:r w:rsidRPr="00295684">
              <w:rPr>
                <w:rFonts w:ascii="Times New Roman" w:hAnsi="Times New Roman"/>
                <w:color w:val="000000"/>
                <w:sz w:val="24"/>
                <w:szCs w:val="24"/>
                <w:lang w:val="kk-KZ" w:eastAsia="ru-RU"/>
              </w:rPr>
              <w:t xml:space="preserve"> </w:t>
            </w:r>
            <w:r w:rsidRPr="00295684">
              <w:rPr>
                <w:rFonts w:ascii="Times New Roman" w:hAnsi="Times New Roman"/>
                <w:color w:val="000000"/>
                <w:sz w:val="24"/>
                <w:szCs w:val="24"/>
                <w:lang w:eastAsia="ru-RU"/>
              </w:rPr>
              <w:t xml:space="preserve">Үш бөліктен тұратын суреттерді құрастыру.                   </w:t>
            </w:r>
          </w:p>
        </w:tc>
      </w:tr>
      <w:tr w:rsidR="00416669" w:rsidRPr="00637E45"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Серуенге дайындық</w:t>
            </w:r>
          </w:p>
        </w:tc>
        <w:tc>
          <w:tcPr>
            <w:tcW w:w="850" w:type="pct"/>
          </w:tcPr>
          <w:p w:rsidR="00416669" w:rsidRPr="00295684" w:rsidRDefault="00416669" w:rsidP="00DF2CCF">
            <w:pPr>
              <w:spacing w:after="0" w:line="240" w:lineRule="auto"/>
              <w:rPr>
                <w:rFonts w:ascii="Times New Roman" w:hAnsi="Times New Roman"/>
                <w:color w:val="000000"/>
                <w:sz w:val="24"/>
                <w:szCs w:val="24"/>
                <w:lang w:val="kk-KZ"/>
              </w:rPr>
            </w:pPr>
            <w:r w:rsidRPr="00295684">
              <w:rPr>
                <w:rFonts w:ascii="Times New Roman" w:hAnsi="Times New Roman"/>
                <w:bCs/>
                <w:color w:val="000000"/>
                <w:sz w:val="24"/>
                <w:szCs w:val="24"/>
                <w:lang w:val="kk-KZ" w:eastAsia="ru-RU"/>
              </w:rPr>
              <w:t>Балалардың киіну реттілігін бақылау.</w:t>
            </w:r>
          </w:p>
        </w:tc>
        <w:tc>
          <w:tcPr>
            <w:tcW w:w="812"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c>
          <w:tcPr>
            <w:tcW w:w="837"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Балалармен жеке әңгімелесу.</w:t>
            </w:r>
          </w:p>
        </w:tc>
        <w:tc>
          <w:tcPr>
            <w:tcW w:w="869"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c>
          <w:tcPr>
            <w:tcW w:w="835" w:type="pct"/>
          </w:tcPr>
          <w:p w:rsidR="00416669" w:rsidRPr="00295684" w:rsidRDefault="00416669" w:rsidP="00DF2CCF">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Сыртқы киімдерін ауыстырып киюді қадағалау.</w:t>
            </w:r>
          </w:p>
        </w:tc>
      </w:tr>
      <w:tr w:rsidR="00416669" w:rsidRPr="00637E45" w:rsidTr="00DF2CCF">
        <w:tc>
          <w:tcPr>
            <w:tcW w:w="797" w:type="pct"/>
          </w:tcPr>
          <w:p w:rsidR="00416669" w:rsidRPr="00295684" w:rsidRDefault="00416669" w:rsidP="00DF2CCF">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үйге қайтуы</w:t>
            </w:r>
          </w:p>
        </w:tc>
        <w:tc>
          <w:tcPr>
            <w:tcW w:w="850" w:type="pct"/>
          </w:tcPr>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 xml:space="preserve">Ата-аналарға кеңес: </w:t>
            </w:r>
          </w:p>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«Балаңызды сөйлеуге үйрету үшін  үй жағдайында не істей аласыз?».</w:t>
            </w:r>
          </w:p>
        </w:tc>
        <w:tc>
          <w:tcPr>
            <w:tcW w:w="812" w:type="pct"/>
          </w:tcPr>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Психологтың  кеңесі: «Балаңыз балабақшаға келгісі келмей жыласа не істер едіңіз»</w:t>
            </w:r>
          </w:p>
        </w:tc>
        <w:tc>
          <w:tcPr>
            <w:tcW w:w="837" w:type="pct"/>
          </w:tcPr>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Ата-анаға:</w:t>
            </w:r>
          </w:p>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«Балаңызды киіндірген кезде киімдердің түстерін айтып отырасыз ба?</w:t>
            </w:r>
          </w:p>
        </w:tc>
        <w:tc>
          <w:tcPr>
            <w:tcW w:w="869" w:type="pct"/>
          </w:tcPr>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Кеңес:</w:t>
            </w:r>
          </w:p>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 xml:space="preserve"> «Үйде балаңыздың өзіне-өзі қызмет көрсетуіне қандай жағдай жасайсыз?».</w:t>
            </w:r>
          </w:p>
        </w:tc>
        <w:tc>
          <w:tcPr>
            <w:tcW w:w="835" w:type="pct"/>
          </w:tcPr>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Ата-анаға:</w:t>
            </w:r>
          </w:p>
          <w:p w:rsidR="00416669" w:rsidRPr="00295684" w:rsidRDefault="00416669" w:rsidP="00DF2CCF">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«Демалыс күндері балаңызбен ойнайсыз ба?</w:t>
            </w:r>
          </w:p>
        </w:tc>
      </w:tr>
    </w:tbl>
    <w:p w:rsidR="00416669" w:rsidRPr="007B3D80" w:rsidRDefault="00416669" w:rsidP="001C143E">
      <w:pP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72127E">
      <w:pPr>
        <w:spacing w:after="0" w:line="240" w:lineRule="auto"/>
        <w:jc w:val="center"/>
        <w:rPr>
          <w:rFonts w:ascii="Times New Roman" w:hAnsi="Times New Roman"/>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1C143E">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p w:rsidR="00416669" w:rsidRDefault="00416669" w:rsidP="00BB1F17">
      <w:pPr>
        <w:spacing w:after="0" w:line="240" w:lineRule="auto"/>
        <w:jc w:val="center"/>
        <w:rPr>
          <w:rFonts w:ascii="Times New Roman" w:hAnsi="Times New Roman"/>
          <w:b/>
          <w:bCs/>
          <w:sz w:val="24"/>
          <w:szCs w:val="24"/>
          <w:lang w:val="kk-KZ"/>
        </w:rPr>
      </w:pPr>
    </w:p>
    <w:sectPr w:rsidR="00416669" w:rsidSect="00A87C63">
      <w:pgSz w:w="15840" w:h="12240" w:orient="landscape"/>
      <w:pgMar w:top="426" w:right="1134" w:bottom="850" w:left="1134" w:header="720" w:footer="720" w:gutter="0"/>
      <w:cols w:space="720"/>
      <w:noEndnote/>
      <w:rtlGutter/>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entury Schoolbook">
    <w:altName w:val="Century"/>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42BFB"/>
    <w:rsid w:val="0000276B"/>
    <w:rsid w:val="00004859"/>
    <w:rsid w:val="000247C7"/>
    <w:rsid w:val="00024BA2"/>
    <w:rsid w:val="00026CEE"/>
    <w:rsid w:val="00035E25"/>
    <w:rsid w:val="00036CB3"/>
    <w:rsid w:val="0003721C"/>
    <w:rsid w:val="00042BFB"/>
    <w:rsid w:val="00052C95"/>
    <w:rsid w:val="000543A4"/>
    <w:rsid w:val="0005454D"/>
    <w:rsid w:val="00062615"/>
    <w:rsid w:val="00066327"/>
    <w:rsid w:val="0008439A"/>
    <w:rsid w:val="00084675"/>
    <w:rsid w:val="0008516B"/>
    <w:rsid w:val="000A1A57"/>
    <w:rsid w:val="000A57B9"/>
    <w:rsid w:val="000B1A6E"/>
    <w:rsid w:val="000B25B5"/>
    <w:rsid w:val="000B4C20"/>
    <w:rsid w:val="000D5588"/>
    <w:rsid w:val="000E347F"/>
    <w:rsid w:val="000E47FA"/>
    <w:rsid w:val="000E501E"/>
    <w:rsid w:val="000E799E"/>
    <w:rsid w:val="000F4F4B"/>
    <w:rsid w:val="00113B94"/>
    <w:rsid w:val="00115FB1"/>
    <w:rsid w:val="00117B26"/>
    <w:rsid w:val="00121E69"/>
    <w:rsid w:val="001232E9"/>
    <w:rsid w:val="0012553D"/>
    <w:rsid w:val="00131F6F"/>
    <w:rsid w:val="00134891"/>
    <w:rsid w:val="0013502C"/>
    <w:rsid w:val="001370BA"/>
    <w:rsid w:val="00153154"/>
    <w:rsid w:val="001533C2"/>
    <w:rsid w:val="00155E03"/>
    <w:rsid w:val="00165B44"/>
    <w:rsid w:val="00192450"/>
    <w:rsid w:val="001A44EC"/>
    <w:rsid w:val="001B26AC"/>
    <w:rsid w:val="001B649F"/>
    <w:rsid w:val="001B7B07"/>
    <w:rsid w:val="001C143E"/>
    <w:rsid w:val="001C65E7"/>
    <w:rsid w:val="001C70EB"/>
    <w:rsid w:val="001D0757"/>
    <w:rsid w:val="001D12B6"/>
    <w:rsid w:val="001E1B34"/>
    <w:rsid w:val="001E3D9E"/>
    <w:rsid w:val="001E6333"/>
    <w:rsid w:val="001F1418"/>
    <w:rsid w:val="001F1C8F"/>
    <w:rsid w:val="001F3827"/>
    <w:rsid w:val="001F3B24"/>
    <w:rsid w:val="001F4DDF"/>
    <w:rsid w:val="001F6B11"/>
    <w:rsid w:val="00202C98"/>
    <w:rsid w:val="00206C45"/>
    <w:rsid w:val="002217B2"/>
    <w:rsid w:val="002363AF"/>
    <w:rsid w:val="00237B9E"/>
    <w:rsid w:val="0024042D"/>
    <w:rsid w:val="00252015"/>
    <w:rsid w:val="00252494"/>
    <w:rsid w:val="00273E36"/>
    <w:rsid w:val="00274053"/>
    <w:rsid w:val="002749A4"/>
    <w:rsid w:val="002842F5"/>
    <w:rsid w:val="002871C5"/>
    <w:rsid w:val="00287C8D"/>
    <w:rsid w:val="00295684"/>
    <w:rsid w:val="002B47DF"/>
    <w:rsid w:val="002B6E31"/>
    <w:rsid w:val="002B7451"/>
    <w:rsid w:val="002B7F25"/>
    <w:rsid w:val="002C688E"/>
    <w:rsid w:val="002C68F8"/>
    <w:rsid w:val="002D2EFA"/>
    <w:rsid w:val="002D3508"/>
    <w:rsid w:val="002D40E4"/>
    <w:rsid w:val="002D5348"/>
    <w:rsid w:val="002E21F1"/>
    <w:rsid w:val="002E4777"/>
    <w:rsid w:val="002F2314"/>
    <w:rsid w:val="0030294E"/>
    <w:rsid w:val="00304BDC"/>
    <w:rsid w:val="0031033B"/>
    <w:rsid w:val="003160CA"/>
    <w:rsid w:val="00330AFF"/>
    <w:rsid w:val="003356C2"/>
    <w:rsid w:val="0033578A"/>
    <w:rsid w:val="0034357D"/>
    <w:rsid w:val="00347A2E"/>
    <w:rsid w:val="00360C8B"/>
    <w:rsid w:val="00362457"/>
    <w:rsid w:val="00366B99"/>
    <w:rsid w:val="00375DA3"/>
    <w:rsid w:val="003760F4"/>
    <w:rsid w:val="0038368B"/>
    <w:rsid w:val="00385737"/>
    <w:rsid w:val="00397569"/>
    <w:rsid w:val="003A4211"/>
    <w:rsid w:val="003B3F63"/>
    <w:rsid w:val="003C4694"/>
    <w:rsid w:val="003C50C6"/>
    <w:rsid w:val="003D05F6"/>
    <w:rsid w:val="003D6A90"/>
    <w:rsid w:val="003E138D"/>
    <w:rsid w:val="003E5D9B"/>
    <w:rsid w:val="003E7BC3"/>
    <w:rsid w:val="003F4BE7"/>
    <w:rsid w:val="00403C95"/>
    <w:rsid w:val="00403DFE"/>
    <w:rsid w:val="00406957"/>
    <w:rsid w:val="00414278"/>
    <w:rsid w:val="00416669"/>
    <w:rsid w:val="004262FB"/>
    <w:rsid w:val="004276B3"/>
    <w:rsid w:val="00431C0D"/>
    <w:rsid w:val="0043345C"/>
    <w:rsid w:val="0044150A"/>
    <w:rsid w:val="004424E5"/>
    <w:rsid w:val="004447F8"/>
    <w:rsid w:val="00452271"/>
    <w:rsid w:val="004535C1"/>
    <w:rsid w:val="004725F4"/>
    <w:rsid w:val="0047378B"/>
    <w:rsid w:val="00481FE1"/>
    <w:rsid w:val="00485BBD"/>
    <w:rsid w:val="00490D12"/>
    <w:rsid w:val="00492E3E"/>
    <w:rsid w:val="004A290D"/>
    <w:rsid w:val="004B329B"/>
    <w:rsid w:val="004B71B8"/>
    <w:rsid w:val="004E5BC1"/>
    <w:rsid w:val="004F5E63"/>
    <w:rsid w:val="00504A81"/>
    <w:rsid w:val="0051691C"/>
    <w:rsid w:val="005218C9"/>
    <w:rsid w:val="00521CC0"/>
    <w:rsid w:val="005234B7"/>
    <w:rsid w:val="00524ADE"/>
    <w:rsid w:val="00531322"/>
    <w:rsid w:val="00535BE7"/>
    <w:rsid w:val="0053651E"/>
    <w:rsid w:val="00543624"/>
    <w:rsid w:val="00551C7E"/>
    <w:rsid w:val="00552D67"/>
    <w:rsid w:val="005544E9"/>
    <w:rsid w:val="00561AF1"/>
    <w:rsid w:val="00562BE9"/>
    <w:rsid w:val="00565DE6"/>
    <w:rsid w:val="005700F6"/>
    <w:rsid w:val="00583B24"/>
    <w:rsid w:val="005A13C5"/>
    <w:rsid w:val="005A5026"/>
    <w:rsid w:val="005D2D2F"/>
    <w:rsid w:val="005E2E27"/>
    <w:rsid w:val="005E5AFB"/>
    <w:rsid w:val="005F3245"/>
    <w:rsid w:val="00600C1F"/>
    <w:rsid w:val="00607D22"/>
    <w:rsid w:val="00611290"/>
    <w:rsid w:val="006128CE"/>
    <w:rsid w:val="00613A26"/>
    <w:rsid w:val="00637E45"/>
    <w:rsid w:val="00641AD9"/>
    <w:rsid w:val="00645C4D"/>
    <w:rsid w:val="0065008B"/>
    <w:rsid w:val="00653A7A"/>
    <w:rsid w:val="0066581C"/>
    <w:rsid w:val="006673CA"/>
    <w:rsid w:val="0067519D"/>
    <w:rsid w:val="006856E0"/>
    <w:rsid w:val="00691B91"/>
    <w:rsid w:val="006955FD"/>
    <w:rsid w:val="00696937"/>
    <w:rsid w:val="006A2ECF"/>
    <w:rsid w:val="006A79E0"/>
    <w:rsid w:val="006C1BB3"/>
    <w:rsid w:val="006E0137"/>
    <w:rsid w:val="006E34DB"/>
    <w:rsid w:val="00704AD2"/>
    <w:rsid w:val="00714DA7"/>
    <w:rsid w:val="0071613F"/>
    <w:rsid w:val="007202EC"/>
    <w:rsid w:val="0072127E"/>
    <w:rsid w:val="00723FDE"/>
    <w:rsid w:val="00730A78"/>
    <w:rsid w:val="00735138"/>
    <w:rsid w:val="00735D42"/>
    <w:rsid w:val="0074699B"/>
    <w:rsid w:val="00747D52"/>
    <w:rsid w:val="00772338"/>
    <w:rsid w:val="00777053"/>
    <w:rsid w:val="00783D53"/>
    <w:rsid w:val="00794641"/>
    <w:rsid w:val="00794AE1"/>
    <w:rsid w:val="00794B02"/>
    <w:rsid w:val="007A0AE8"/>
    <w:rsid w:val="007A1FC0"/>
    <w:rsid w:val="007A440D"/>
    <w:rsid w:val="007A75E7"/>
    <w:rsid w:val="007B1335"/>
    <w:rsid w:val="007B3D80"/>
    <w:rsid w:val="007B5FE7"/>
    <w:rsid w:val="007B6ED4"/>
    <w:rsid w:val="007E161C"/>
    <w:rsid w:val="007E1F80"/>
    <w:rsid w:val="007E38B5"/>
    <w:rsid w:val="007E4B71"/>
    <w:rsid w:val="007E76F7"/>
    <w:rsid w:val="007F2C8B"/>
    <w:rsid w:val="007F41FE"/>
    <w:rsid w:val="00826C4E"/>
    <w:rsid w:val="0082708A"/>
    <w:rsid w:val="00833B5C"/>
    <w:rsid w:val="0084235A"/>
    <w:rsid w:val="008430D0"/>
    <w:rsid w:val="00850453"/>
    <w:rsid w:val="00853038"/>
    <w:rsid w:val="008669F9"/>
    <w:rsid w:val="0087575F"/>
    <w:rsid w:val="00875ECB"/>
    <w:rsid w:val="00876110"/>
    <w:rsid w:val="00877736"/>
    <w:rsid w:val="008829E1"/>
    <w:rsid w:val="00886A3C"/>
    <w:rsid w:val="00886D42"/>
    <w:rsid w:val="0089322A"/>
    <w:rsid w:val="0089509F"/>
    <w:rsid w:val="008971F5"/>
    <w:rsid w:val="008A0AEA"/>
    <w:rsid w:val="008A60A1"/>
    <w:rsid w:val="008B0759"/>
    <w:rsid w:val="008B33D2"/>
    <w:rsid w:val="008B437B"/>
    <w:rsid w:val="0091509C"/>
    <w:rsid w:val="009228A4"/>
    <w:rsid w:val="00925651"/>
    <w:rsid w:val="00951269"/>
    <w:rsid w:val="00952E74"/>
    <w:rsid w:val="009531F8"/>
    <w:rsid w:val="00971BF2"/>
    <w:rsid w:val="009721D6"/>
    <w:rsid w:val="00972653"/>
    <w:rsid w:val="00993EF1"/>
    <w:rsid w:val="009A0640"/>
    <w:rsid w:val="009A6E11"/>
    <w:rsid w:val="009A768A"/>
    <w:rsid w:val="009B16FC"/>
    <w:rsid w:val="009B1E8A"/>
    <w:rsid w:val="009B2A54"/>
    <w:rsid w:val="009B3541"/>
    <w:rsid w:val="009E40C7"/>
    <w:rsid w:val="009E50F2"/>
    <w:rsid w:val="009E6937"/>
    <w:rsid w:val="00A001F7"/>
    <w:rsid w:val="00A00922"/>
    <w:rsid w:val="00A024C5"/>
    <w:rsid w:val="00A04438"/>
    <w:rsid w:val="00A06F63"/>
    <w:rsid w:val="00A10B1B"/>
    <w:rsid w:val="00A24FCE"/>
    <w:rsid w:val="00A27D03"/>
    <w:rsid w:val="00A33AE3"/>
    <w:rsid w:val="00A3590D"/>
    <w:rsid w:val="00A458EE"/>
    <w:rsid w:val="00A51F23"/>
    <w:rsid w:val="00A659E7"/>
    <w:rsid w:val="00A66FD6"/>
    <w:rsid w:val="00A73403"/>
    <w:rsid w:val="00A81176"/>
    <w:rsid w:val="00A86721"/>
    <w:rsid w:val="00A87C63"/>
    <w:rsid w:val="00A90C70"/>
    <w:rsid w:val="00A95927"/>
    <w:rsid w:val="00AA1975"/>
    <w:rsid w:val="00AA233D"/>
    <w:rsid w:val="00AB05C1"/>
    <w:rsid w:val="00AD2739"/>
    <w:rsid w:val="00AD3ED7"/>
    <w:rsid w:val="00AE5B62"/>
    <w:rsid w:val="00AF3EAD"/>
    <w:rsid w:val="00B032F7"/>
    <w:rsid w:val="00B043C5"/>
    <w:rsid w:val="00B061B9"/>
    <w:rsid w:val="00B11FFC"/>
    <w:rsid w:val="00B31289"/>
    <w:rsid w:val="00B3795F"/>
    <w:rsid w:val="00B47EED"/>
    <w:rsid w:val="00B73227"/>
    <w:rsid w:val="00B7445E"/>
    <w:rsid w:val="00B74A60"/>
    <w:rsid w:val="00B7514F"/>
    <w:rsid w:val="00B81DDF"/>
    <w:rsid w:val="00B93ABE"/>
    <w:rsid w:val="00B949E1"/>
    <w:rsid w:val="00B95457"/>
    <w:rsid w:val="00B9583A"/>
    <w:rsid w:val="00BB1F17"/>
    <w:rsid w:val="00BB1F72"/>
    <w:rsid w:val="00BB780C"/>
    <w:rsid w:val="00BC5003"/>
    <w:rsid w:val="00BD6067"/>
    <w:rsid w:val="00BE04E1"/>
    <w:rsid w:val="00BE1DBB"/>
    <w:rsid w:val="00BE3AF6"/>
    <w:rsid w:val="00BE40B8"/>
    <w:rsid w:val="00BF19F0"/>
    <w:rsid w:val="00BF379A"/>
    <w:rsid w:val="00C01773"/>
    <w:rsid w:val="00C05506"/>
    <w:rsid w:val="00C06C79"/>
    <w:rsid w:val="00C12578"/>
    <w:rsid w:val="00C208D3"/>
    <w:rsid w:val="00C232F2"/>
    <w:rsid w:val="00C2532B"/>
    <w:rsid w:val="00C310A3"/>
    <w:rsid w:val="00C37365"/>
    <w:rsid w:val="00C4452A"/>
    <w:rsid w:val="00C501A8"/>
    <w:rsid w:val="00C550E8"/>
    <w:rsid w:val="00C61EFE"/>
    <w:rsid w:val="00C659F8"/>
    <w:rsid w:val="00C66BCA"/>
    <w:rsid w:val="00C7223D"/>
    <w:rsid w:val="00C77B85"/>
    <w:rsid w:val="00C87589"/>
    <w:rsid w:val="00C95F17"/>
    <w:rsid w:val="00CA76A5"/>
    <w:rsid w:val="00CB74EE"/>
    <w:rsid w:val="00CB770B"/>
    <w:rsid w:val="00CC2674"/>
    <w:rsid w:val="00CC2CEB"/>
    <w:rsid w:val="00CC56BF"/>
    <w:rsid w:val="00CD1FF7"/>
    <w:rsid w:val="00CD756C"/>
    <w:rsid w:val="00CE179E"/>
    <w:rsid w:val="00CF0FC7"/>
    <w:rsid w:val="00CF33AC"/>
    <w:rsid w:val="00CF442B"/>
    <w:rsid w:val="00CF6AAE"/>
    <w:rsid w:val="00CF7157"/>
    <w:rsid w:val="00D05039"/>
    <w:rsid w:val="00D30D88"/>
    <w:rsid w:val="00D3518F"/>
    <w:rsid w:val="00D35A14"/>
    <w:rsid w:val="00D407F5"/>
    <w:rsid w:val="00D4765A"/>
    <w:rsid w:val="00D54053"/>
    <w:rsid w:val="00D54092"/>
    <w:rsid w:val="00D5428A"/>
    <w:rsid w:val="00D66772"/>
    <w:rsid w:val="00D66867"/>
    <w:rsid w:val="00D71E3A"/>
    <w:rsid w:val="00D750F5"/>
    <w:rsid w:val="00D808AB"/>
    <w:rsid w:val="00D8133B"/>
    <w:rsid w:val="00D9127C"/>
    <w:rsid w:val="00D963B1"/>
    <w:rsid w:val="00DA5037"/>
    <w:rsid w:val="00DB1A24"/>
    <w:rsid w:val="00DB2715"/>
    <w:rsid w:val="00DB2859"/>
    <w:rsid w:val="00DB300A"/>
    <w:rsid w:val="00DB7A03"/>
    <w:rsid w:val="00DC52DF"/>
    <w:rsid w:val="00DC5C40"/>
    <w:rsid w:val="00DD133B"/>
    <w:rsid w:val="00DF1977"/>
    <w:rsid w:val="00DF2CCF"/>
    <w:rsid w:val="00E04F8C"/>
    <w:rsid w:val="00E0699F"/>
    <w:rsid w:val="00E101FA"/>
    <w:rsid w:val="00E10F73"/>
    <w:rsid w:val="00E12AE1"/>
    <w:rsid w:val="00E145E5"/>
    <w:rsid w:val="00E311BF"/>
    <w:rsid w:val="00E335E0"/>
    <w:rsid w:val="00E37C40"/>
    <w:rsid w:val="00E42A1E"/>
    <w:rsid w:val="00E53494"/>
    <w:rsid w:val="00E633C1"/>
    <w:rsid w:val="00E761F2"/>
    <w:rsid w:val="00E765BB"/>
    <w:rsid w:val="00E8413B"/>
    <w:rsid w:val="00E85271"/>
    <w:rsid w:val="00E90578"/>
    <w:rsid w:val="00E90E4F"/>
    <w:rsid w:val="00E956C1"/>
    <w:rsid w:val="00EA77E7"/>
    <w:rsid w:val="00EC40A9"/>
    <w:rsid w:val="00EC645D"/>
    <w:rsid w:val="00ED025C"/>
    <w:rsid w:val="00EE12E6"/>
    <w:rsid w:val="00EE48FC"/>
    <w:rsid w:val="00EF42FE"/>
    <w:rsid w:val="00F00D03"/>
    <w:rsid w:val="00F0750B"/>
    <w:rsid w:val="00F14AF9"/>
    <w:rsid w:val="00F14B40"/>
    <w:rsid w:val="00F25B16"/>
    <w:rsid w:val="00F2662C"/>
    <w:rsid w:val="00F52F22"/>
    <w:rsid w:val="00F54E02"/>
    <w:rsid w:val="00F57A1B"/>
    <w:rsid w:val="00F6313C"/>
    <w:rsid w:val="00F661F5"/>
    <w:rsid w:val="00F70F3E"/>
    <w:rsid w:val="00F712F8"/>
    <w:rsid w:val="00F73548"/>
    <w:rsid w:val="00F77BD9"/>
    <w:rsid w:val="00F87F58"/>
    <w:rsid w:val="00F90744"/>
    <w:rsid w:val="00FA3355"/>
    <w:rsid w:val="00FA504A"/>
    <w:rsid w:val="00FA7148"/>
    <w:rsid w:val="00FB1C9B"/>
    <w:rsid w:val="00FB3ABE"/>
    <w:rsid w:val="00FC2F9A"/>
    <w:rsid w:val="00FC6A12"/>
    <w:rsid w:val="00FD2A00"/>
    <w:rsid w:val="00FE353B"/>
    <w:rsid w:val="00FE5BA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450"/>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1E63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99"/>
    <w:locked/>
    <w:rsid w:val="005A5026"/>
    <w:rPr>
      <w:rFonts w:ascii="Times New Roman" w:hAnsi="Times New Roman" w:cs="Times New Roman"/>
      <w:sz w:val="22"/>
      <w:szCs w:val="22"/>
      <w:lang w:val="ru-RU" w:eastAsia="ru-RU" w:bidi="ar-SA"/>
    </w:rPr>
  </w:style>
  <w:style w:type="paragraph" w:styleId="NoSpacing">
    <w:name w:val="No Spacing"/>
    <w:link w:val="NoSpacingChar"/>
    <w:uiPriority w:val="99"/>
    <w:qFormat/>
    <w:rsid w:val="005A5026"/>
    <w:rPr>
      <w:rFonts w:ascii="Times New Roman" w:eastAsia="Times New Roman" w:hAnsi="Times New Roman"/>
    </w:rPr>
  </w:style>
  <w:style w:type="character" w:customStyle="1" w:styleId="FontStyle116">
    <w:name w:val="Font Style116"/>
    <w:basedOn w:val="DefaultParagraphFont"/>
    <w:uiPriority w:val="99"/>
    <w:rsid w:val="00B3795F"/>
    <w:rPr>
      <w:rFonts w:ascii="Century Schoolbook" w:hAnsi="Century Schoolbook" w:cs="Century Schoolbook"/>
      <w:i/>
      <w:iCs/>
      <w:sz w:val="18"/>
      <w:szCs w:val="18"/>
    </w:rPr>
  </w:style>
  <w:style w:type="paragraph" w:customStyle="1" w:styleId="a">
    <w:name w:val="Стиль"/>
    <w:uiPriority w:val="99"/>
    <w:rsid w:val="00D66867"/>
    <w:pPr>
      <w:widowControl w:val="0"/>
      <w:autoSpaceDE w:val="0"/>
      <w:autoSpaceDN w:val="0"/>
      <w:adjustRightInd w:val="0"/>
    </w:pPr>
    <w:rPr>
      <w:rFonts w:ascii="Arial" w:eastAsia="Times New Roman" w:hAnsi="Arial" w:cs="Arial"/>
      <w:sz w:val="24"/>
      <w:szCs w:val="24"/>
    </w:rPr>
  </w:style>
  <w:style w:type="paragraph" w:customStyle="1" w:styleId="Default">
    <w:name w:val="Default"/>
    <w:uiPriority w:val="99"/>
    <w:rsid w:val="009B3541"/>
    <w:pPr>
      <w:autoSpaceDE w:val="0"/>
      <w:autoSpaceDN w:val="0"/>
      <w:adjustRightInd w:val="0"/>
    </w:pPr>
    <w:rPr>
      <w:rFonts w:ascii="Times New Roman" w:hAnsi="Times New Roman"/>
      <w:color w:val="000000"/>
      <w:sz w:val="24"/>
      <w:szCs w:val="24"/>
    </w:rPr>
  </w:style>
  <w:style w:type="paragraph" w:customStyle="1" w:styleId="TableParagraph">
    <w:name w:val="Table Paragraph"/>
    <w:basedOn w:val="Normal"/>
    <w:uiPriority w:val="99"/>
    <w:rsid w:val="0008439A"/>
    <w:pPr>
      <w:widowControl w:val="0"/>
      <w:autoSpaceDE w:val="0"/>
      <w:autoSpaceDN w:val="0"/>
      <w:spacing w:after="0" w:line="240" w:lineRule="auto"/>
      <w:ind w:left="107"/>
    </w:pPr>
    <w:rPr>
      <w:rFonts w:ascii="Times New Roman" w:hAnsi="Times New Roman"/>
      <w:lang w:val="kk-KZ"/>
    </w:rPr>
  </w:style>
  <w:style w:type="paragraph" w:customStyle="1" w:styleId="Heading21">
    <w:name w:val="Heading 21"/>
    <w:basedOn w:val="Normal"/>
    <w:uiPriority w:val="99"/>
    <w:rsid w:val="00024BA2"/>
    <w:pPr>
      <w:widowControl w:val="0"/>
      <w:autoSpaceDE w:val="0"/>
      <w:autoSpaceDN w:val="0"/>
      <w:spacing w:after="0" w:line="240" w:lineRule="auto"/>
      <w:ind w:left="1362"/>
      <w:jc w:val="both"/>
      <w:outlineLvl w:val="2"/>
    </w:pPr>
    <w:rPr>
      <w:rFonts w:ascii="Times New Roman" w:hAnsi="Times New Roman"/>
      <w:b/>
      <w:bCs/>
      <w:i/>
      <w:sz w:val="24"/>
      <w:szCs w:val="24"/>
      <w:lang w:val="kk-K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1930</TotalTime>
  <Pages>69</Pages>
  <Words>20676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Гулмира</cp:lastModifiedBy>
  <cp:revision>367</cp:revision>
  <cp:lastPrinted>2023-02-26T14:04:00Z</cp:lastPrinted>
  <dcterms:created xsi:type="dcterms:W3CDTF">2022-08-19T09:41:00Z</dcterms:created>
  <dcterms:modified xsi:type="dcterms:W3CDTF">2023-05-09T12:26:00Z</dcterms:modified>
</cp:coreProperties>
</file>